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82" w:type="dxa"/>
        <w:tblInd w:w="12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9176"/>
        <w:gridCol w:w="1506"/>
      </w:tblGrid>
      <w:tr w:rsidR="0009285D" w:rsidTr="00935511">
        <w:tc>
          <w:tcPr>
            <w:tcW w:w="9176" w:type="dxa"/>
            <w:shd w:val="clear" w:color="auto" w:fill="FFFFFF"/>
          </w:tcPr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color w:val="000000"/>
                <w:sz w:val="44"/>
                <w:szCs w:val="44"/>
              </w:rPr>
            </w:pPr>
          </w:p>
          <w:p w:rsidR="007204C5" w:rsidRPr="00A254D3" w:rsidRDefault="007204C5" w:rsidP="00720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</w:pPr>
            <w:r w:rsidRPr="00A254D3"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  <w:t xml:space="preserve">Akademia UDT </w:t>
            </w:r>
          </w:p>
          <w:p w:rsidR="007204C5" w:rsidRPr="00A254D3" w:rsidRDefault="007204C5" w:rsidP="007204C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color w:val="008000"/>
                <w:sz w:val="28"/>
                <w:szCs w:val="28"/>
              </w:rPr>
            </w:pPr>
            <w:r w:rsidRPr="00A254D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DNI B</w:t>
            </w:r>
            <w:r w:rsidR="000B0ED9" w:rsidRPr="00A254D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EZPIECZEŃSTWA TECHNICZNEGO</w:t>
            </w:r>
            <w:r w:rsidR="00E65F03" w:rsidRPr="00A254D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W UDT</w:t>
            </w:r>
          </w:p>
          <w:p w:rsidR="0095045D" w:rsidRPr="00A254D3" w:rsidRDefault="00450D28" w:rsidP="00020B2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Certyfikacja Systemów Zarządzania</w:t>
            </w:r>
            <w:r w:rsidR="00D127F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06" w:type="dxa"/>
            <w:shd w:val="clear" w:color="auto" w:fill="FFFFFF"/>
          </w:tcPr>
          <w:p w:rsidR="0009285D" w:rsidRDefault="00103BE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254D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42950" cy="11049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85D" w:rsidRDefault="0047412E">
      <w:pPr>
        <w:widowControl w:val="0"/>
        <w:autoSpaceDE w:val="0"/>
        <w:autoSpaceDN w:val="0"/>
        <w:adjustRightInd w:val="0"/>
        <w:spacing w:after="120" w:line="240" w:lineRule="auto"/>
        <w:ind w:left="120" w:right="1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A8140B" wp14:editId="4E15D6A4">
            <wp:extent cx="6620995" cy="2494915"/>
            <wp:effectExtent l="0" t="0" r="889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4" b="16945"/>
                    <a:stretch/>
                  </pic:blipFill>
                  <pic:spPr bwMode="auto">
                    <a:xfrm>
                      <a:off x="0" y="0"/>
                      <a:ext cx="662099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682" w:type="dxa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2"/>
        <w:gridCol w:w="567"/>
        <w:gridCol w:w="6463"/>
      </w:tblGrid>
      <w:tr w:rsidR="0009285D" w:rsidTr="00935511">
        <w:tc>
          <w:tcPr>
            <w:tcW w:w="3652" w:type="dxa"/>
            <w:shd w:val="clear" w:color="auto" w:fill="FFFFFF"/>
          </w:tcPr>
          <w:p w:rsidR="0009285D" w:rsidRPr="00A254D3" w:rsidRDefault="0047412E">
            <w:pPr>
              <w:keepNext/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A254D3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T</w:t>
            </w:r>
            <w:r w:rsidR="0009285D" w:rsidRPr="00A254D3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ermin i miejsce</w:t>
            </w:r>
          </w:p>
          <w:p w:rsidR="0009285D" w:rsidRPr="00450D28" w:rsidRDefault="00020B2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0D2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  <w:r w:rsidR="0047412E" w:rsidRPr="00450D2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 w:rsidRPr="00450D2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02</w:t>
            </w:r>
            <w:r w:rsidR="00A033AE" w:rsidRPr="00450D2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.2020</w:t>
            </w:r>
            <w:r w:rsidR="0009285D" w:rsidRPr="00450D2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r.</w:t>
            </w:r>
          </w:p>
          <w:p w:rsidR="00450D28" w:rsidRDefault="00450D28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 xml:space="preserve">Centrum Promocji Bezpieczeństwa Technicznego UDT, ul. Piłsudskiego 25/27, </w:t>
            </w:r>
          </w:p>
          <w:p w:rsidR="00E65F03" w:rsidRPr="00A254D3" w:rsidRDefault="00450D28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>42-200 Częstochowa</w:t>
            </w:r>
          </w:p>
          <w:p w:rsidR="0009285D" w:rsidRPr="00A254D3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A254D3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Czas trwania</w:t>
            </w:r>
          </w:p>
          <w:p w:rsidR="0009285D" w:rsidRPr="00450D28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>Szkolenie jednodniowe</w:t>
            </w:r>
          </w:p>
          <w:p w:rsidR="00E65F03" w:rsidRPr="00450D28" w:rsidRDefault="00E65F0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>4 godziny szkoleniowe (po 45 minut)</w:t>
            </w:r>
          </w:p>
          <w:p w:rsidR="00E2589C" w:rsidRPr="00450D28" w:rsidRDefault="00E2589C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497509" w:rsidRPr="00450D28" w:rsidRDefault="00497509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="002E6634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8:30 – 09</w:t>
            </w: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:00 rejestracja</w:t>
            </w:r>
          </w:p>
          <w:p w:rsidR="00497509" w:rsidRPr="00450D28" w:rsidRDefault="002E6634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09</w:t>
            </w:r>
            <w:r w:rsidR="00170324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:00 – 1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="00170324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3</w:t>
            </w:r>
            <w:r w:rsidR="00170324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prezentacje</w:t>
            </w:r>
          </w:p>
          <w:p w:rsidR="00497509" w:rsidRPr="00450D28" w:rsidRDefault="00497509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0:3</w:t>
            </w: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 – 1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45</w:t>
            </w: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przerwa kawowa</w:t>
            </w:r>
          </w:p>
          <w:p w:rsidR="00497509" w:rsidRPr="00450D28" w:rsidRDefault="00497509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45</w:t>
            </w: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– 1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15</w:t>
            </w: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95763A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prezentacje</w:t>
            </w:r>
          </w:p>
          <w:p w:rsidR="00497509" w:rsidRPr="00A254D3" w:rsidRDefault="008C5045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2:15</w:t>
            </w:r>
            <w:r w:rsidR="00497509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– 1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="00497509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:30 </w:t>
            </w:r>
            <w:r w:rsidR="00E65F03" w:rsidRPr="00450D28">
              <w:rPr>
                <w:rFonts w:ascii="Arial" w:hAnsi="Arial" w:cs="Arial"/>
                <w:b/>
                <w:color w:val="000000"/>
                <w:sz w:val="16"/>
                <w:szCs w:val="16"/>
              </w:rPr>
              <w:t>pytania i dyskusja</w:t>
            </w:r>
          </w:p>
          <w:p w:rsidR="0009285D" w:rsidRPr="00A254D3" w:rsidRDefault="0009285D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9285D" w:rsidRPr="00A254D3" w:rsidRDefault="0009285D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A254D3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Cena udziału</w:t>
            </w:r>
          </w:p>
          <w:p w:rsidR="00A70A20" w:rsidRPr="00A254D3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54D3">
              <w:rPr>
                <w:rFonts w:ascii="Arial" w:hAnsi="Arial" w:cs="Arial"/>
                <w:color w:val="000000"/>
                <w:sz w:val="16"/>
                <w:szCs w:val="16"/>
              </w:rPr>
              <w:t xml:space="preserve">Udział w spotkaniu jest </w:t>
            </w:r>
            <w:r w:rsidRPr="00A254D3">
              <w:rPr>
                <w:rFonts w:ascii="Arial" w:hAnsi="Arial" w:cs="Arial"/>
                <w:b/>
                <w:color w:val="000000"/>
                <w:sz w:val="16"/>
                <w:szCs w:val="16"/>
              </w:rPr>
              <w:t>bezpłatny</w:t>
            </w:r>
            <w:r w:rsidRPr="00A254D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A70A20" w:rsidRPr="00A254D3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54D3">
              <w:rPr>
                <w:rFonts w:ascii="Arial" w:hAnsi="Arial" w:cs="Arial"/>
                <w:color w:val="000000"/>
                <w:sz w:val="16"/>
                <w:szCs w:val="16"/>
              </w:rPr>
              <w:t xml:space="preserve">(wstęp po wypełnieniu i przesłaniu </w:t>
            </w:r>
          </w:p>
          <w:p w:rsidR="00A70A20" w:rsidRPr="00A254D3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54D3">
              <w:rPr>
                <w:rFonts w:ascii="Arial" w:hAnsi="Arial" w:cs="Arial"/>
                <w:color w:val="000000"/>
                <w:sz w:val="16"/>
                <w:szCs w:val="16"/>
              </w:rPr>
              <w:t>formularza zgłoszeniowego)</w:t>
            </w:r>
          </w:p>
          <w:p w:rsidR="00A70A20" w:rsidRPr="00A254D3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70A20" w:rsidRPr="00A254D3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D2232A"/>
                <w:sz w:val="16"/>
                <w:szCs w:val="16"/>
              </w:rPr>
            </w:pPr>
            <w:r w:rsidRPr="00A254D3">
              <w:rPr>
                <w:rFonts w:ascii="Arial" w:hAnsi="Arial" w:cs="Arial"/>
                <w:color w:val="D2232A"/>
                <w:sz w:val="16"/>
                <w:szCs w:val="16"/>
              </w:rPr>
              <w:t>Liczba miejsc ograniczona.</w:t>
            </w:r>
          </w:p>
          <w:p w:rsidR="00A70A20" w:rsidRPr="00A254D3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D2232A"/>
                <w:sz w:val="16"/>
                <w:szCs w:val="16"/>
              </w:rPr>
            </w:pPr>
            <w:r w:rsidRPr="00A254D3">
              <w:rPr>
                <w:rFonts w:ascii="Arial" w:hAnsi="Arial" w:cs="Arial"/>
                <w:color w:val="D2232A"/>
                <w:sz w:val="16"/>
                <w:szCs w:val="16"/>
              </w:rPr>
              <w:t>Decyduje kolejność zgłoszeń</w:t>
            </w:r>
            <w:r w:rsidR="00E2589C" w:rsidRPr="00A254D3">
              <w:rPr>
                <w:rFonts w:ascii="Arial" w:hAnsi="Arial" w:cs="Arial"/>
                <w:color w:val="D2232A"/>
                <w:sz w:val="16"/>
                <w:szCs w:val="16"/>
              </w:rPr>
              <w:t>.</w:t>
            </w:r>
          </w:p>
          <w:p w:rsidR="0009285D" w:rsidRPr="00A254D3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9285D" w:rsidRPr="00A254D3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A254D3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Organizator</w:t>
            </w:r>
          </w:p>
          <w:p w:rsidR="00450D28" w:rsidRPr="00450D28" w:rsidRDefault="00450D28" w:rsidP="00450D28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>Urząd Dozoru Technicznego Oddział terenowy w Katowicach Biuro w Częstochowie</w:t>
            </w:r>
          </w:p>
          <w:p w:rsidR="0009285D" w:rsidRPr="00A254D3" w:rsidRDefault="00450D28" w:rsidP="00450D28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>42-218 Częstochowa, ul Kilińskiego 115</w:t>
            </w:r>
          </w:p>
        </w:tc>
        <w:tc>
          <w:tcPr>
            <w:tcW w:w="567" w:type="dxa"/>
            <w:shd w:val="clear" w:color="auto" w:fill="FFFFFF"/>
          </w:tcPr>
          <w:p w:rsidR="0009285D" w:rsidRPr="00A254D3" w:rsidRDefault="00092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3" w:type="dxa"/>
            <w:shd w:val="clear" w:color="auto" w:fill="FFFFFF"/>
          </w:tcPr>
          <w:p w:rsidR="0009285D" w:rsidRPr="00A254D3" w:rsidRDefault="0009285D">
            <w:pPr>
              <w:keepNext/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A254D3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Zapraszamy</w:t>
            </w:r>
          </w:p>
          <w:p w:rsidR="00A70A20" w:rsidRPr="00450D28" w:rsidRDefault="00450D28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>Pełnomocnicy ds. systemów zarządzania</w:t>
            </w:r>
            <w:r w:rsidR="00A70A20" w:rsidRPr="00450D28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:rsidR="00450D28" w:rsidRPr="00450D28" w:rsidRDefault="00450D28" w:rsidP="00450D28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>kadry zarządzające</w:t>
            </w: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>, osoby odpowiedzialne za BHP.</w:t>
            </w:r>
          </w:p>
          <w:p w:rsidR="007C091B" w:rsidRPr="00A254D3" w:rsidRDefault="007C091B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</w:p>
          <w:p w:rsidR="0009285D" w:rsidRPr="00A254D3" w:rsidRDefault="0009285D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A254D3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Program ramowy</w:t>
            </w:r>
          </w:p>
          <w:p w:rsidR="00E65F03" w:rsidRPr="00946750" w:rsidRDefault="00E65F03" w:rsidP="00946750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46750">
              <w:rPr>
                <w:rFonts w:ascii="Arial" w:hAnsi="Arial" w:cs="Arial"/>
                <w:color w:val="000000"/>
                <w:sz w:val="16"/>
                <w:szCs w:val="16"/>
              </w:rPr>
              <w:t xml:space="preserve">UDT-CERT jako Jednostka Certyfikująca </w:t>
            </w:r>
            <w:r w:rsidR="007470AA" w:rsidRPr="00946750">
              <w:rPr>
                <w:rFonts w:ascii="Arial" w:hAnsi="Arial" w:cs="Arial"/>
                <w:color w:val="000000"/>
                <w:sz w:val="16"/>
                <w:szCs w:val="16"/>
              </w:rPr>
              <w:t xml:space="preserve">– certyfikacja systemów zarządzania w zakresie norm: </w:t>
            </w:r>
            <w:r w:rsidR="00946750" w:rsidRPr="00946750">
              <w:rPr>
                <w:rFonts w:ascii="Arial" w:hAnsi="Arial" w:cs="Arial"/>
                <w:color w:val="000000"/>
                <w:sz w:val="16"/>
                <w:szCs w:val="16"/>
              </w:rPr>
              <w:t>PN-EN ISO 9001:2015, PN-EN ISO 14001:2015, PN-EN ISO 45001:2018</w:t>
            </w:r>
          </w:p>
          <w:p w:rsidR="007527FF" w:rsidRPr="00946750" w:rsidRDefault="007527FF" w:rsidP="007527FF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46750">
              <w:rPr>
                <w:rFonts w:ascii="Arial" w:hAnsi="Arial" w:cs="Arial"/>
                <w:color w:val="000000"/>
                <w:sz w:val="16"/>
                <w:szCs w:val="16"/>
              </w:rPr>
              <w:t>Tworzenie i utrzymanie zintegrowanego systemu zarządzania</w:t>
            </w:r>
          </w:p>
          <w:p w:rsidR="00E65F03" w:rsidRPr="00946750" w:rsidRDefault="00E65F03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46750">
              <w:rPr>
                <w:rFonts w:ascii="Arial" w:hAnsi="Arial" w:cs="Arial"/>
                <w:color w:val="000000"/>
                <w:sz w:val="16"/>
                <w:szCs w:val="16"/>
              </w:rPr>
              <w:t xml:space="preserve"> Akademia UDT – popularyza</w:t>
            </w:r>
            <w:r w:rsidR="00751182" w:rsidRPr="00946750">
              <w:rPr>
                <w:rFonts w:ascii="Arial" w:hAnsi="Arial" w:cs="Arial"/>
                <w:color w:val="000000"/>
                <w:sz w:val="16"/>
                <w:szCs w:val="16"/>
              </w:rPr>
              <w:t>cja bezpieczeństwa technicznego</w:t>
            </w:r>
          </w:p>
          <w:p w:rsidR="007C091B" w:rsidRPr="00946750" w:rsidRDefault="00E65F03" w:rsidP="007C091B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46750">
              <w:rPr>
                <w:rFonts w:ascii="Arial" w:hAnsi="Arial" w:cs="Arial"/>
                <w:color w:val="000000"/>
                <w:sz w:val="16"/>
                <w:szCs w:val="16"/>
              </w:rPr>
              <w:t xml:space="preserve"> Portal </w:t>
            </w:r>
            <w:proofErr w:type="spellStart"/>
            <w:r w:rsidRPr="00946750">
              <w:rPr>
                <w:rFonts w:ascii="Arial" w:hAnsi="Arial" w:cs="Arial"/>
                <w:color w:val="000000"/>
                <w:sz w:val="16"/>
                <w:szCs w:val="16"/>
              </w:rPr>
              <w:t>eU</w:t>
            </w:r>
            <w:r w:rsidR="00751182" w:rsidRPr="00946750">
              <w:rPr>
                <w:rFonts w:ascii="Arial" w:hAnsi="Arial" w:cs="Arial"/>
                <w:color w:val="000000"/>
                <w:sz w:val="16"/>
                <w:szCs w:val="16"/>
              </w:rPr>
              <w:t>DT</w:t>
            </w:r>
            <w:proofErr w:type="spellEnd"/>
            <w:r w:rsidR="00751182" w:rsidRPr="00946750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nowe narzędzie UDT on-line</w:t>
            </w:r>
          </w:p>
          <w:p w:rsidR="00397821" w:rsidRPr="00946750" w:rsidRDefault="007C091B" w:rsidP="007C091B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4675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E65F03" w:rsidRPr="00946750">
              <w:rPr>
                <w:rFonts w:ascii="Arial" w:hAnsi="Arial" w:cs="Arial"/>
                <w:color w:val="000000"/>
                <w:sz w:val="16"/>
                <w:szCs w:val="16"/>
              </w:rPr>
              <w:t xml:space="preserve">Warsztaty </w:t>
            </w:r>
            <w:r w:rsidRPr="00946750">
              <w:rPr>
                <w:rFonts w:ascii="Arial" w:hAnsi="Arial" w:cs="Arial"/>
                <w:color w:val="000000"/>
                <w:sz w:val="16"/>
                <w:szCs w:val="16"/>
              </w:rPr>
              <w:t>eksperckie – pytania, wyjaśnienia i dyskusja</w:t>
            </w:r>
          </w:p>
          <w:p w:rsidR="007C091B" w:rsidRPr="00A254D3" w:rsidRDefault="007C091B" w:rsidP="007C091B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644" w:right="1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9285D" w:rsidRPr="00A254D3" w:rsidRDefault="00397821" w:rsidP="00397821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A254D3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</w:t>
            </w:r>
            <w:r w:rsidR="0009285D" w:rsidRPr="00A254D3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Informacje i zgłoszenia</w:t>
            </w:r>
          </w:p>
          <w:p w:rsidR="00313D78" w:rsidRPr="00A254D3" w:rsidRDefault="00313D78" w:rsidP="00313D78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A254D3">
              <w:rPr>
                <w:rFonts w:ascii="Arial" w:hAnsi="Arial" w:cs="Arial"/>
                <w:color w:val="000000"/>
                <w:sz w:val="16"/>
                <w:szCs w:val="16"/>
              </w:rPr>
              <w:t xml:space="preserve"> Zgłosz</w:t>
            </w:r>
            <w:r w:rsidR="000D41AE" w:rsidRPr="00A254D3">
              <w:rPr>
                <w:rFonts w:ascii="Arial" w:hAnsi="Arial" w:cs="Arial"/>
                <w:color w:val="000000"/>
                <w:sz w:val="16"/>
                <w:szCs w:val="16"/>
              </w:rPr>
              <w:t xml:space="preserve">enia prosimy nadsyłać </w:t>
            </w:r>
            <w:r w:rsidR="000D41AE" w:rsidRPr="00450D28">
              <w:rPr>
                <w:rFonts w:ascii="Arial" w:hAnsi="Arial" w:cs="Arial"/>
                <w:color w:val="000000"/>
                <w:sz w:val="16"/>
                <w:szCs w:val="16"/>
              </w:rPr>
              <w:t xml:space="preserve">do </w:t>
            </w:r>
            <w:r w:rsidR="00A033AE" w:rsidRPr="00450D28">
              <w:rPr>
                <w:rFonts w:ascii="Arial" w:hAnsi="Arial" w:cs="Arial"/>
                <w:color w:val="000000"/>
                <w:sz w:val="16"/>
                <w:szCs w:val="16"/>
              </w:rPr>
              <w:t>dnia</w:t>
            </w:r>
            <w:r w:rsidR="00450D28" w:rsidRPr="00450D28">
              <w:rPr>
                <w:rFonts w:ascii="Arial" w:hAnsi="Arial" w:cs="Arial"/>
                <w:color w:val="000000"/>
                <w:sz w:val="16"/>
                <w:szCs w:val="16"/>
              </w:rPr>
              <w:t xml:space="preserve"> 04</w:t>
            </w:r>
            <w:r w:rsidR="000D41AE" w:rsidRPr="00450D2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450D28" w:rsidRPr="00450D28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  <w:r w:rsidR="000D41AE" w:rsidRPr="00450D28">
              <w:rPr>
                <w:rFonts w:ascii="Arial" w:hAnsi="Arial" w:cs="Arial"/>
                <w:color w:val="000000"/>
                <w:sz w:val="16"/>
                <w:szCs w:val="16"/>
              </w:rPr>
              <w:t>.20</w:t>
            </w:r>
            <w:r w:rsidR="00A033AE" w:rsidRPr="00450D28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  <w:p w:rsidR="00450D28" w:rsidRPr="007F2D2A" w:rsidRDefault="00313D78" w:rsidP="00450D28">
            <w:pPr>
              <w:widowControl w:val="0"/>
              <w:numPr>
                <w:ilvl w:val="0"/>
                <w:numId w:val="1"/>
              </w:numPr>
              <w:tabs>
                <w:tab w:val="clear" w:pos="108"/>
                <w:tab w:val="left" w:pos="536"/>
              </w:tabs>
              <w:autoSpaceDE w:val="0"/>
              <w:autoSpaceDN w:val="0"/>
              <w:adjustRightInd w:val="0"/>
              <w:spacing w:after="0" w:line="240" w:lineRule="auto"/>
              <w:ind w:left="536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50D28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450D28" w:rsidRPr="007F2D2A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tel</w:t>
            </w:r>
            <w:proofErr w:type="spellEnd"/>
            <w:r w:rsidR="00450D28" w:rsidRPr="007F2D2A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+48728423269; e-mail: Magdalena.</w:t>
            </w:r>
            <w:r w:rsidR="00450D28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Psiuk</w:t>
            </w:r>
            <w:r w:rsidR="00450D28" w:rsidRPr="007F2D2A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@udt.gov.pl</w:t>
            </w:r>
          </w:p>
          <w:p w:rsidR="002518BD" w:rsidRPr="00A254D3" w:rsidRDefault="00313D78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450D2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2518BD" w:rsidRPr="00A254D3"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Informacja o szkoleniu znajduje się na stronie internetowej </w:t>
            </w:r>
            <w:hyperlink r:id="rId10" w:tgtFrame="_blank" w:history="1">
              <w:r w:rsidR="002518BD" w:rsidRPr="00A254D3">
                <w:rPr>
                  <w:rFonts w:ascii="Arial" w:hAnsi="Arial" w:cs="Arial"/>
                  <w:color w:val="000000"/>
                  <w:sz w:val="16"/>
                  <w:szCs w:val="16"/>
                </w:rPr>
                <w:t>www.udt.gov.pl</w:t>
              </w:r>
            </w:hyperlink>
          </w:p>
          <w:p w:rsidR="002518BD" w:rsidRPr="00A254D3" w:rsidRDefault="002518BD" w:rsidP="002518BD">
            <w:pPr>
              <w:widowControl w:val="0"/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ind w:left="227" w:hanging="227"/>
              <w:rPr>
                <w:rFonts w:ascii="Arial" w:hAnsi="Arial" w:cs="Arial"/>
                <w:sz w:val="24"/>
                <w:szCs w:val="24"/>
              </w:rPr>
            </w:pPr>
            <w:r w:rsidRPr="00A254D3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</w:t>
            </w:r>
            <w:r w:rsidR="00313D78" w:rsidRPr="00A254D3">
              <w:rPr>
                <w:rFonts w:ascii="Arial" w:hAnsi="Arial" w:cs="Arial"/>
                <w:color w:val="000000"/>
                <w:sz w:val="16"/>
                <w:szCs w:val="16"/>
              </w:rPr>
              <w:t>(zakładki:</w:t>
            </w:r>
            <w:r w:rsidRPr="00A254D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A254D3">
              <w:rPr>
                <w:rFonts w:ascii="Arial" w:hAnsi="Arial" w:cs="Arial"/>
                <w:i/>
                <w:color w:val="000000"/>
                <w:sz w:val="16"/>
                <w:szCs w:val="16"/>
              </w:rPr>
              <w:t>Szkolenia</w:t>
            </w:r>
            <w:r w:rsidR="00313D78" w:rsidRPr="00A254D3">
              <w:rPr>
                <w:rFonts w:ascii="Arial" w:hAnsi="Arial" w:cs="Arial"/>
                <w:color w:val="000000"/>
                <w:sz w:val="16"/>
                <w:szCs w:val="16"/>
              </w:rPr>
              <w:t xml:space="preserve"> oraz </w:t>
            </w:r>
            <w:r w:rsidR="00313D78" w:rsidRPr="00A254D3">
              <w:rPr>
                <w:rFonts w:ascii="Arial" w:hAnsi="Arial" w:cs="Arial"/>
                <w:i/>
                <w:color w:val="000000"/>
                <w:sz w:val="16"/>
                <w:szCs w:val="16"/>
              </w:rPr>
              <w:t>Edukacja</w:t>
            </w:r>
            <w:r w:rsidRPr="00A254D3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  <w:p w:rsidR="0009285D" w:rsidRPr="00A254D3" w:rsidRDefault="00092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</w:p>
        </w:tc>
      </w:tr>
    </w:tbl>
    <w:p w:rsidR="0009285D" w:rsidRDefault="0009285D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Times New Roman" w:hAnsi="Times New Roman"/>
          <w:color w:val="000000"/>
          <w:sz w:val="24"/>
          <w:szCs w:val="24"/>
        </w:rPr>
      </w:pPr>
    </w:p>
    <w:p w:rsidR="0009285D" w:rsidRDefault="0009285D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Times New Roman" w:hAnsi="Times New Roman"/>
          <w:color w:val="000000"/>
          <w:sz w:val="2"/>
          <w:szCs w:val="2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E2A77" w:rsidRDefault="004E2A77" w:rsidP="004E2A77">
      <w:pPr>
        <w:pStyle w:val="Nagwek"/>
        <w:jc w:val="right"/>
        <w:rPr>
          <w:rFonts w:ascii="Arial" w:hAnsi="Arial" w:cs="Arial"/>
          <w:b/>
          <w:bCs/>
          <w:i/>
          <w:iCs/>
          <w:color w:val="000000"/>
          <w:sz w:val="12"/>
          <w:szCs w:val="12"/>
        </w:rPr>
      </w:pPr>
    </w:p>
    <w:p w:rsidR="00DF513F" w:rsidRDefault="00DF513F" w:rsidP="00DF513F">
      <w:pPr>
        <w:pStyle w:val="Nagwek"/>
        <w:jc w:val="right"/>
        <w:rPr>
          <w:rFonts w:ascii="Arial" w:hAnsi="Arial" w:cs="Arial"/>
          <w:b/>
          <w:bCs/>
          <w:i/>
          <w:iCs/>
          <w:color w:val="000000"/>
          <w:sz w:val="12"/>
          <w:szCs w:val="12"/>
        </w:rPr>
      </w:pP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2"/>
        <w:gridCol w:w="1480"/>
      </w:tblGrid>
      <w:tr w:rsidR="00DF513F" w:rsidTr="00946750"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3F" w:rsidRDefault="00DF513F" w:rsidP="00474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color w:val="000000"/>
                <w:sz w:val="44"/>
                <w:szCs w:val="44"/>
              </w:rPr>
            </w:pPr>
          </w:p>
          <w:p w:rsidR="00DF513F" w:rsidRPr="00A254D3" w:rsidRDefault="00DF513F" w:rsidP="00474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</w:pPr>
            <w:r w:rsidRPr="00A254D3"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  <w:t xml:space="preserve">Akademia UDT </w:t>
            </w:r>
          </w:p>
          <w:p w:rsidR="00DF513F" w:rsidRPr="00A254D3" w:rsidRDefault="00DF513F" w:rsidP="0047455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color w:val="008000"/>
                <w:sz w:val="28"/>
                <w:szCs w:val="28"/>
              </w:rPr>
            </w:pPr>
            <w:r w:rsidRPr="00A254D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DNI BEZPIECZEŃSTWA TECHNICZNEGO W UDT</w:t>
            </w:r>
          </w:p>
          <w:p w:rsidR="00450D28" w:rsidRDefault="00450D28" w:rsidP="00020B2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Certyfikacja Systemów Zarządzania </w:t>
            </w:r>
          </w:p>
          <w:p w:rsidR="00DF513F" w:rsidRPr="00A254D3" w:rsidRDefault="00020B23" w:rsidP="00020B2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4675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CZĘSTOCHOWA </w:t>
            </w:r>
            <w:r w:rsidR="00DF513F" w:rsidRPr="0094675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254D3" w:rsidRPr="0094675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–</w:t>
            </w:r>
            <w:r w:rsidR="000D41AE" w:rsidRPr="0094675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4675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11</w:t>
            </w:r>
            <w:r w:rsidR="00A254D3" w:rsidRPr="0094675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</w:t>
            </w:r>
            <w:r w:rsidRPr="0094675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02</w:t>
            </w:r>
            <w:r w:rsidR="00474553" w:rsidRPr="0094675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.2020</w:t>
            </w:r>
            <w:r w:rsidR="00DF513F" w:rsidRPr="0094675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r.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3F" w:rsidRDefault="00DF513F" w:rsidP="00474553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254D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6527E3" wp14:editId="78B7F61E">
                  <wp:extent cx="742950" cy="11049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13F" w:rsidRDefault="00DF513F" w:rsidP="00DF513F">
      <w:pPr>
        <w:widowControl w:val="0"/>
        <w:tabs>
          <w:tab w:val="center" w:pos="4644"/>
          <w:tab w:val="right" w:pos="9180"/>
        </w:tabs>
        <w:autoSpaceDE w:val="0"/>
        <w:autoSpaceDN w:val="0"/>
        <w:adjustRightInd w:val="0"/>
        <w:spacing w:after="0" w:line="240" w:lineRule="auto"/>
        <w:ind w:left="120" w:right="232"/>
        <w:jc w:val="right"/>
        <w:rPr>
          <w:rFonts w:ascii="Arial" w:hAnsi="Arial" w:cs="Arial"/>
          <w:color w:val="000000"/>
          <w:sz w:val="16"/>
          <w:szCs w:val="16"/>
        </w:rPr>
      </w:pPr>
    </w:p>
    <w:p w:rsidR="00DF513F" w:rsidRDefault="000D41AE" w:rsidP="00DF513F">
      <w:pPr>
        <w:widowControl w:val="0"/>
        <w:autoSpaceDE w:val="0"/>
        <w:autoSpaceDN w:val="0"/>
        <w:adjustRightInd w:val="0"/>
        <w:spacing w:before="120" w:after="120" w:line="240" w:lineRule="auto"/>
        <w:ind w:left="120" w:right="114"/>
        <w:jc w:val="center"/>
        <w:rPr>
          <w:rFonts w:ascii="Arial" w:hAnsi="Arial" w:cs="Arial"/>
          <w:b/>
          <w:bCs/>
          <w:i/>
          <w:iCs/>
          <w:color w:val="008000"/>
          <w:sz w:val="26"/>
          <w:szCs w:val="26"/>
        </w:rPr>
      </w:pPr>
      <w:r>
        <w:rPr>
          <w:rFonts w:ascii="Arial" w:hAnsi="Arial" w:cs="Arial"/>
          <w:b/>
          <w:bCs/>
          <w:i/>
          <w:iCs/>
          <w:color w:val="008000"/>
          <w:sz w:val="26"/>
          <w:szCs w:val="26"/>
        </w:rPr>
        <w:t xml:space="preserve">Zgłoszenie </w:t>
      </w:r>
      <w:r w:rsidR="00DF513F">
        <w:rPr>
          <w:rFonts w:ascii="Arial" w:hAnsi="Arial" w:cs="Arial"/>
          <w:b/>
          <w:bCs/>
          <w:i/>
          <w:iCs/>
          <w:color w:val="008000"/>
          <w:sz w:val="26"/>
          <w:szCs w:val="26"/>
        </w:rPr>
        <w:t>bezpłatnego udziału w spotkaniu DBT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after="120" w:line="240" w:lineRule="auto"/>
        <w:ind w:left="120" w:right="114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t xml:space="preserve">Dane </w:t>
      </w:r>
      <w:r w:rsidR="00C84321">
        <w:rPr>
          <w:rFonts w:ascii="Arial" w:hAnsi="Arial" w:cs="Arial"/>
          <w:b/>
          <w:bCs/>
          <w:color w:val="000000"/>
        </w:rPr>
        <w:t>Zgłaszającego</w:t>
      </w:r>
      <w:r>
        <w:rPr>
          <w:rFonts w:ascii="Arial" w:hAnsi="Arial" w:cs="Arial"/>
          <w:b/>
          <w:bCs/>
          <w:color w:val="000000"/>
        </w:rPr>
        <w:t xml:space="preserve">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>(PROSIMY O WYPEŁNIENIE FORMULARZA DRUKOWANYMI LITERAMI)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 firmy</w:t>
      </w:r>
      <w:r w:rsidR="00C84321">
        <w:rPr>
          <w:rFonts w:ascii="Arial" w:hAnsi="Arial" w:cs="Arial"/>
          <w:color w:val="000000"/>
          <w:sz w:val="20"/>
          <w:szCs w:val="20"/>
        </w:rPr>
        <w:t>/osoba fizyczna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Adres firmy: ........................................................................................................................................................................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Adres do korespondencji (jeśli inny niż powyżej):</w:t>
      </w:r>
    </w:p>
    <w:p w:rsidR="00DF513F" w:rsidRPr="00A70A20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Arial" w:hAnsi="Arial" w:cs="Arial"/>
          <w:color w:val="000000"/>
          <w:sz w:val="20"/>
          <w:szCs w:val="20"/>
          <w:lang w:val="en-US"/>
        </w:rPr>
      </w:pPr>
      <w:r w:rsidRPr="00A70A20">
        <w:rPr>
          <w:rFonts w:ascii="Arial" w:hAnsi="Arial" w:cs="Arial"/>
          <w:color w:val="000000"/>
          <w:sz w:val="20"/>
          <w:szCs w:val="20"/>
          <w:lang w:val="en-US"/>
        </w:rPr>
        <w:t>............................................................................................................................................................................................</w:t>
      </w:r>
    </w:p>
    <w:p w:rsidR="00DF513F" w:rsidRPr="00A70A20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>tel.</w:t>
      </w:r>
      <w:r w:rsidRPr="00A70A20">
        <w:rPr>
          <w:rFonts w:ascii="Arial" w:hAnsi="Arial" w:cs="Arial"/>
          <w:color w:val="000000"/>
          <w:sz w:val="20"/>
          <w:szCs w:val="20"/>
          <w:lang w:val="en-US"/>
        </w:rPr>
        <w:t xml:space="preserve"> ......................................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..........................  fax  </w:t>
      </w:r>
      <w:r w:rsidRPr="00A70A20">
        <w:rPr>
          <w:rFonts w:ascii="Arial" w:hAnsi="Arial" w:cs="Arial"/>
          <w:color w:val="000000"/>
          <w:sz w:val="20"/>
          <w:szCs w:val="20"/>
          <w:lang w:val="en-US"/>
        </w:rPr>
        <w:t>.............................................................................................................</w:t>
      </w:r>
    </w:p>
    <w:p w:rsidR="00DF513F" w:rsidRPr="00DF513F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  <w:lang w:val="en-US"/>
        </w:rPr>
      </w:pPr>
      <w:r w:rsidRPr="00DF513F">
        <w:rPr>
          <w:rFonts w:ascii="Arial" w:hAnsi="Arial" w:cs="Arial"/>
          <w:color w:val="000000"/>
          <w:sz w:val="20"/>
          <w:szCs w:val="20"/>
          <w:lang w:val="en-US"/>
        </w:rPr>
        <w:t>NIP ................................................................ e-mail..........................................................................................................</w:t>
      </w:r>
    </w:p>
    <w:p w:rsidR="00DF513F" w:rsidRP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4"/>
          <w:szCs w:val="14"/>
          <w:lang w:val="en-US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before="120" w:after="120" w:line="240" w:lineRule="auto"/>
        <w:ind w:left="120" w:right="114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Wyrażam zgodę na przekazywanie przez UDT informacji handlowej oraz kontakt w celach marketingowych drogą elektroniczną oraz przez telefon zgodnie z obowiązującymi przepisami prawa.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Wingdings 2" w:hAnsi="Wingdings 2" w:cs="Wingdings 2"/>
          <w:color w:val="000000"/>
          <w:sz w:val="16"/>
          <w:szCs w:val="16"/>
        </w:rPr>
        <w:t></w:t>
      </w:r>
      <w:r>
        <w:rPr>
          <w:rFonts w:ascii="Arial" w:hAnsi="Arial" w:cs="Arial"/>
          <w:color w:val="000000"/>
          <w:sz w:val="16"/>
          <w:szCs w:val="16"/>
        </w:rPr>
        <w:t xml:space="preserve"> TAK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Wingdings 2" w:hAnsi="Wingdings 2" w:cs="Wingdings 2"/>
          <w:color w:val="000000"/>
          <w:sz w:val="16"/>
          <w:szCs w:val="16"/>
        </w:rPr>
        <w:t></w:t>
      </w:r>
      <w:r>
        <w:rPr>
          <w:rFonts w:ascii="Arial" w:hAnsi="Arial" w:cs="Arial"/>
          <w:color w:val="000000"/>
          <w:sz w:val="16"/>
          <w:szCs w:val="16"/>
        </w:rPr>
        <w:t xml:space="preserve"> NIE                                                                           ........................................................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                                                                                                              data/podpis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4"/>
          <w:szCs w:val="14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120" w:line="240" w:lineRule="auto"/>
        <w:ind w:left="120" w:right="11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Powyższa zgoda jest udzielana dobrowolnie i nie jest warunkiem </w:t>
      </w:r>
      <w:r w:rsidR="00A64CBF">
        <w:rPr>
          <w:rFonts w:ascii="Arial" w:hAnsi="Arial" w:cs="Arial"/>
          <w:color w:val="000000"/>
          <w:sz w:val="16"/>
          <w:szCs w:val="16"/>
        </w:rPr>
        <w:t>przyjęcia zgłoszenia</w:t>
      </w:r>
      <w:r>
        <w:rPr>
          <w:rFonts w:ascii="Arial" w:hAnsi="Arial" w:cs="Arial"/>
          <w:color w:val="000000"/>
          <w:sz w:val="16"/>
          <w:szCs w:val="16"/>
        </w:rPr>
        <w:t>, a służy jedynie ułatwieniu przedstawiania Zgłaszającemu informacji handlowych o ofercie UDT. Zgłaszający może w każdej chwili wycofać powyższą zgodę.</w:t>
      </w:r>
    </w:p>
    <w:p w:rsidR="00DF513F" w:rsidRPr="009A2946" w:rsidRDefault="00DF513F" w:rsidP="00474553">
      <w:pPr>
        <w:widowControl w:val="0"/>
        <w:autoSpaceDE w:val="0"/>
        <w:autoSpaceDN w:val="0"/>
        <w:adjustRightInd w:val="0"/>
        <w:spacing w:after="0" w:line="240" w:lineRule="auto"/>
        <w:ind w:right="114" w:firstLine="142"/>
        <w:rPr>
          <w:rFonts w:ascii="Times New Roman" w:hAnsi="Times New Roman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0"/>
          <w:szCs w:val="20"/>
        </w:rPr>
        <w:t>Zgłaszamy udział w szkoleniu następujących osób:</w:t>
      </w:r>
    </w:p>
    <w:tbl>
      <w:tblPr>
        <w:tblW w:w="0" w:type="auto"/>
        <w:tblInd w:w="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2"/>
        <w:gridCol w:w="5480"/>
      </w:tblGrid>
      <w:tr w:rsidR="00DF513F" w:rsidTr="00474553">
        <w:trPr>
          <w:cantSplit/>
        </w:trPr>
        <w:tc>
          <w:tcPr>
            <w:tcW w:w="491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60" w:line="240" w:lineRule="auto"/>
              <w:ind w:left="70" w:right="7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="000D41A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Imiona i nazwiska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, zajmowane stanowisko</w:t>
            </w:r>
          </w:p>
        </w:tc>
        <w:tc>
          <w:tcPr>
            <w:tcW w:w="54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7A068E" w:rsidRPr="007A068E" w:rsidRDefault="007A068E" w:rsidP="007A068E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7A068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Na podstawie Rozporządzenia Parlamentu Europejskiego i Rady (UE) </w:t>
            </w:r>
          </w:p>
          <w:p w:rsidR="007A068E" w:rsidRPr="007A068E" w:rsidRDefault="007A068E" w:rsidP="007A068E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7A068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nr 2016/679 z dnia 27 kwietnia 2016 r. w sprawie ochrony osób fizycznych </w:t>
            </w:r>
          </w:p>
          <w:p w:rsidR="007A068E" w:rsidRPr="007A068E" w:rsidRDefault="007A068E" w:rsidP="007A068E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7A068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w związku z przetwarzaniem danych osobowych i w sprawie swobodnego przepływu takich danych oraz uchylenia dyrektywy 95/46/WE (Dz. Urz. UE </w:t>
            </w:r>
          </w:p>
          <w:p w:rsidR="007A068E" w:rsidRPr="007A068E" w:rsidRDefault="007A068E" w:rsidP="007A068E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7A068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L 119 z 4.05.2016), wyrażam zgodę na przetwarzanie przez Prezesa Urzędu Dozoru Technicznego (Administratora Danych Osobowych) </w:t>
            </w:r>
          </w:p>
          <w:p w:rsidR="00DF513F" w:rsidRPr="0063317B" w:rsidRDefault="007A068E" w:rsidP="007A068E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7A068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z siedzibą w Warszawie ul. </w:t>
            </w:r>
            <w:proofErr w:type="spellStart"/>
            <w:r w:rsidRPr="007A068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Szczęśliwicka</w:t>
            </w:r>
            <w:proofErr w:type="spellEnd"/>
            <w:r w:rsidRPr="007A068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34, kod pocztowy 02-353, moich danych osobowych zawartych w umowie-zgłoszeniu, na potrzeby związane z realizacją szkolenia. Potwierdzam, że zapoznałem się z poniższymi zasadami ochrony danych osobowych.*</w:t>
            </w:r>
          </w:p>
        </w:tc>
      </w:tr>
      <w:tr w:rsidR="00DF513F" w:rsidTr="00474553">
        <w:trPr>
          <w:cantSplit/>
        </w:trPr>
        <w:tc>
          <w:tcPr>
            <w:tcW w:w="491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> TAK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</w:t>
            </w: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> NIE</w:t>
            </w:r>
          </w:p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………………………………..</w:t>
            </w:r>
          </w:p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Podpis zgłaszanej osoby</w:t>
            </w:r>
          </w:p>
        </w:tc>
      </w:tr>
      <w:tr w:rsidR="00DF513F" w:rsidTr="00474553">
        <w:trPr>
          <w:cantSplit/>
        </w:trPr>
        <w:tc>
          <w:tcPr>
            <w:tcW w:w="491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 xml:space="preserve"> TAK                       </w:t>
            </w: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> NIE</w:t>
            </w:r>
          </w:p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………………………………..</w:t>
            </w:r>
          </w:p>
          <w:p w:rsidR="00DF513F" w:rsidRDefault="00DF513F" w:rsidP="0047455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Podpis zgłaszanej osoby</w:t>
            </w:r>
          </w:p>
        </w:tc>
      </w:tr>
    </w:tbl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b/>
          <w:bCs/>
          <w:color w:val="008000"/>
          <w:sz w:val="20"/>
          <w:szCs w:val="20"/>
          <w:u w:val="single"/>
        </w:rPr>
      </w:pPr>
    </w:p>
    <w:p w:rsidR="00DF513F" w:rsidRPr="00A70A20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b/>
          <w:bCs/>
          <w:color w:val="008000"/>
          <w:sz w:val="20"/>
          <w:szCs w:val="20"/>
          <w:u w:val="single"/>
        </w:rPr>
      </w:pPr>
      <w:r w:rsidRPr="00A70A20">
        <w:rPr>
          <w:rFonts w:ascii="Arial" w:hAnsi="Arial" w:cs="Arial"/>
          <w:b/>
          <w:bCs/>
          <w:color w:val="008000"/>
          <w:sz w:val="20"/>
          <w:szCs w:val="20"/>
          <w:u w:val="single"/>
        </w:rPr>
        <w:t xml:space="preserve">SPOTKANIE JEST BEZPŁATNE. </w:t>
      </w:r>
    </w:p>
    <w:p w:rsidR="00DF513F" w:rsidRDefault="00474553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8000"/>
          <w:sz w:val="20"/>
          <w:szCs w:val="20"/>
          <w:u w:val="single"/>
        </w:rPr>
        <w:lastRenderedPageBreak/>
        <w:t>UDZIAŁ -</w:t>
      </w:r>
      <w:r w:rsidR="00DF513F" w:rsidRPr="00A70A20">
        <w:rPr>
          <w:rFonts w:ascii="Arial" w:hAnsi="Arial" w:cs="Arial"/>
          <w:b/>
          <w:bCs/>
          <w:color w:val="008000"/>
          <w:sz w:val="20"/>
          <w:szCs w:val="20"/>
          <w:u w:val="single"/>
        </w:rPr>
        <w:t xml:space="preserve"> NA PODSTAWIE WYPEŁNIONEGO I PRZESŁANEGO FORMULARZA</w:t>
      </w:r>
      <w:r w:rsidR="00DF513F">
        <w:rPr>
          <w:rFonts w:ascii="Arial" w:hAnsi="Arial" w:cs="Arial"/>
          <w:b/>
          <w:bCs/>
          <w:color w:val="008000"/>
          <w:sz w:val="20"/>
          <w:szCs w:val="20"/>
          <w:u w:val="single"/>
        </w:rPr>
        <w:t xml:space="preserve"> ZGŁOSZENIOWEGO</w:t>
      </w:r>
      <w:r>
        <w:rPr>
          <w:rFonts w:ascii="Arial" w:hAnsi="Arial" w:cs="Arial"/>
          <w:b/>
          <w:bCs/>
          <w:color w:val="008000"/>
          <w:sz w:val="20"/>
          <w:szCs w:val="20"/>
          <w:u w:val="single"/>
        </w:rPr>
        <w:t>.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color w:val="000000"/>
          <w:sz w:val="16"/>
          <w:szCs w:val="16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color w:val="000000"/>
          <w:sz w:val="16"/>
          <w:szCs w:val="16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6"/>
          <w:szCs w:val="16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……………………………………………………………………………………………………</w:t>
      </w:r>
    </w:p>
    <w:p w:rsidR="00DF513F" w:rsidRDefault="00C84321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Data i czytelny 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>podpis</w:t>
      </w:r>
      <w:r>
        <w:rPr>
          <w:rFonts w:ascii="Arial" w:hAnsi="Arial" w:cs="Arial"/>
          <w:i/>
          <w:iCs/>
          <w:color w:val="000000"/>
          <w:sz w:val="16"/>
          <w:szCs w:val="16"/>
        </w:rPr>
        <w:t>, pieczątka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 xml:space="preserve"> osoby </w:t>
      </w:r>
      <w:r>
        <w:rPr>
          <w:rFonts w:ascii="Arial" w:hAnsi="Arial" w:cs="Arial"/>
          <w:i/>
          <w:iCs/>
          <w:color w:val="000000"/>
          <w:sz w:val="16"/>
          <w:szCs w:val="16"/>
        </w:rPr>
        <w:t>upoważnionej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 xml:space="preserve"> do z</w:t>
      </w:r>
      <w:r>
        <w:rPr>
          <w:rFonts w:ascii="Arial" w:hAnsi="Arial" w:cs="Arial"/>
          <w:i/>
          <w:iCs/>
          <w:color w:val="000000"/>
          <w:sz w:val="16"/>
          <w:szCs w:val="16"/>
        </w:rPr>
        <w:t>aciągania zobowiązań w imieniu Z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>głaszającego</w:t>
      </w:r>
    </w:p>
    <w:p w:rsidR="00DF513F" w:rsidRDefault="00C84321" w:rsidP="00C84321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(osoba wskazana w KRS do reprezentacji firmy lub posiadająca upoważnienie do zaciągania zobowiązań finansowych)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 xml:space="preserve">                                                                                              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                                         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40"/>
      </w:tblGrid>
      <w:tr w:rsidR="00DF513F" w:rsidTr="00474553">
        <w:trPr>
          <w:trHeight w:val="893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470AA" w:rsidRDefault="00DF513F" w:rsidP="00747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Zgłoszenia prosimy przesyłać pocztą elektroniczną </w:t>
            </w:r>
            <w:r w:rsidR="007470AA">
              <w:rPr>
                <w:rFonts w:ascii="Arial" w:hAnsi="Arial" w:cs="Arial"/>
                <w:color w:val="000000"/>
                <w:sz w:val="18"/>
                <w:szCs w:val="18"/>
              </w:rPr>
              <w:t xml:space="preserve">na adres mailowy: Magdalena.Psiuk@udt.gov.pl </w:t>
            </w:r>
            <w:bookmarkStart w:id="0" w:name="_GoBack"/>
            <w:bookmarkEnd w:id="0"/>
            <w:r w:rsidR="007470AA">
              <w:rPr>
                <w:rFonts w:ascii="Arial" w:hAnsi="Arial" w:cs="Arial"/>
                <w:color w:val="000000"/>
                <w:sz w:val="18"/>
                <w:szCs w:val="18"/>
              </w:rPr>
              <w:t>do dnia 04.</w:t>
            </w:r>
            <w:r w:rsidR="00946750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  <w:r w:rsidR="007470AA">
              <w:rPr>
                <w:rFonts w:ascii="Arial" w:hAnsi="Arial" w:cs="Arial"/>
                <w:color w:val="000000"/>
                <w:sz w:val="18"/>
                <w:szCs w:val="18"/>
              </w:rPr>
              <w:t>.20</w:t>
            </w:r>
            <w:r w:rsidR="00946750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 w:rsidR="007470AA">
              <w:rPr>
                <w:rFonts w:ascii="Arial" w:hAnsi="Arial" w:cs="Arial"/>
                <w:color w:val="000000"/>
                <w:sz w:val="18"/>
                <w:szCs w:val="18"/>
              </w:rPr>
              <w:t xml:space="preserve"> r.</w:t>
            </w:r>
          </w:p>
          <w:p w:rsidR="00DF513F" w:rsidRDefault="00DF513F" w:rsidP="00474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12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F513F" w:rsidRDefault="00DF513F" w:rsidP="00474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1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W związku z ograniczoną liczbą miejsc decydująca będzie kolejność zgłoszeń.</w:t>
            </w:r>
          </w:p>
          <w:p w:rsidR="00DF513F" w:rsidRDefault="00DF513F" w:rsidP="00474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DF513F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color w:val="000000"/>
          <w:sz w:val="28"/>
          <w:szCs w:val="28"/>
        </w:rPr>
      </w:pPr>
      <w:bookmarkStart w:id="1" w:name="page_total_master0"/>
      <w:bookmarkStart w:id="2" w:name="page_total"/>
      <w:bookmarkEnd w:id="1"/>
      <w:bookmarkEnd w:id="2"/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474553" w:rsidRDefault="00474553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474553" w:rsidRDefault="00474553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C84321">
        <w:rPr>
          <w:rFonts w:ascii="Arial" w:hAnsi="Arial" w:cs="Arial"/>
          <w:b/>
          <w:color w:val="000000"/>
          <w:sz w:val="20"/>
          <w:szCs w:val="20"/>
        </w:rPr>
        <w:t>*ZASADY OCHRONY DANYCH OSOBOWYCH</w:t>
      </w:r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pStyle w:val="Akapitzlist"/>
        <w:numPr>
          <w:ilvl w:val="3"/>
          <w:numId w:val="4"/>
        </w:numPr>
        <w:autoSpaceDN w:val="0"/>
        <w:spacing w:line="251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Danymi osobowymi Zgłaszającego, jego pracowników lub innych zgłoszonych osób, do których przetwarzania UDT jest uprawniony, są w szczególności dane osobowe niezbędne do prowadzenia dokumen</w:t>
      </w:r>
      <w:r w:rsidR="000556FF">
        <w:rPr>
          <w:rFonts w:ascii="Arial" w:hAnsi="Arial" w:cs="Arial"/>
          <w:sz w:val="20"/>
          <w:szCs w:val="20"/>
        </w:rPr>
        <w:t>tacji dotyczącej realizacji spotkania</w:t>
      </w:r>
      <w:r w:rsidRPr="00C84321">
        <w:rPr>
          <w:rFonts w:ascii="Arial" w:hAnsi="Arial" w:cs="Arial"/>
          <w:sz w:val="20"/>
          <w:szCs w:val="20"/>
        </w:rPr>
        <w:t>, w tym do wystawiania dokumentów końcowych.</w:t>
      </w:r>
    </w:p>
    <w:p w:rsidR="00DF513F" w:rsidRPr="00C84321" w:rsidRDefault="00DF513F" w:rsidP="00DF513F">
      <w:pPr>
        <w:pStyle w:val="Akapitzlist"/>
        <w:numPr>
          <w:ilvl w:val="3"/>
          <w:numId w:val="4"/>
        </w:numPr>
        <w:autoSpaceDN w:val="0"/>
        <w:spacing w:line="251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Administratorem danych osobowych jest Prezes Urzędu Dozoru Technicznego z siedzibą w Warszawie </w:t>
      </w:r>
      <w:r w:rsidRPr="00C84321">
        <w:rPr>
          <w:rFonts w:ascii="Arial" w:hAnsi="Arial" w:cs="Arial"/>
          <w:sz w:val="20"/>
          <w:szCs w:val="20"/>
        </w:rPr>
        <w:br/>
        <w:t xml:space="preserve">ul. </w:t>
      </w:r>
      <w:proofErr w:type="spellStart"/>
      <w:r w:rsidRPr="00C84321">
        <w:rPr>
          <w:rFonts w:ascii="Arial" w:hAnsi="Arial" w:cs="Arial"/>
          <w:sz w:val="20"/>
          <w:szCs w:val="20"/>
        </w:rPr>
        <w:t>Szczęśliwicka</w:t>
      </w:r>
      <w:proofErr w:type="spellEnd"/>
      <w:r w:rsidRPr="00C84321">
        <w:rPr>
          <w:rFonts w:ascii="Arial" w:hAnsi="Arial" w:cs="Arial"/>
          <w:sz w:val="20"/>
          <w:szCs w:val="20"/>
        </w:rPr>
        <w:t xml:space="preserve"> 34, kod pocztowy 02-353.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Kontakt z wyznaczonym przez Administratora Danych Osobowych – Inspektorem Ochrony Danych, możliwy jest za pośrednictwem poczty elektronicznej (adres: </w:t>
      </w:r>
      <w:hyperlink r:id="rId11" w:history="1">
        <w:r w:rsidRPr="00C84321">
          <w:rPr>
            <w:rFonts w:ascii="Arial" w:hAnsi="Arial" w:cs="Arial"/>
            <w:sz w:val="20"/>
            <w:szCs w:val="20"/>
          </w:rPr>
          <w:t>iod@udt.gov.pl</w:t>
        </w:r>
      </w:hyperlink>
      <w:r w:rsidRPr="00C84321">
        <w:rPr>
          <w:rFonts w:ascii="Arial" w:hAnsi="Arial" w:cs="Arial"/>
          <w:sz w:val="20"/>
          <w:szCs w:val="20"/>
        </w:rPr>
        <w:t>), oraz strony internetowej (</w:t>
      </w:r>
      <w:hyperlink r:id="rId12" w:history="1">
        <w:r w:rsidRPr="00C84321">
          <w:rPr>
            <w:rFonts w:ascii="Arial" w:hAnsi="Arial" w:cs="Arial"/>
            <w:sz w:val="20"/>
            <w:szCs w:val="20"/>
          </w:rPr>
          <w:t>www.udt.gov.pl</w:t>
        </w:r>
      </w:hyperlink>
      <w:r w:rsidRPr="00C84321">
        <w:rPr>
          <w:rFonts w:ascii="Arial" w:hAnsi="Arial" w:cs="Arial"/>
          <w:sz w:val="20"/>
          <w:szCs w:val="20"/>
        </w:rPr>
        <w:t>).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Dane osobowe będą przetwarzane wyłącznie w celu realizacji </w:t>
      </w:r>
      <w:r w:rsidR="000556FF">
        <w:rPr>
          <w:rFonts w:ascii="Arial" w:hAnsi="Arial" w:cs="Arial"/>
          <w:sz w:val="20"/>
          <w:szCs w:val="20"/>
        </w:rPr>
        <w:t>spotkania</w:t>
      </w:r>
      <w:r w:rsidRPr="00C84321">
        <w:rPr>
          <w:rFonts w:ascii="Arial" w:hAnsi="Arial" w:cs="Arial"/>
          <w:sz w:val="20"/>
          <w:szCs w:val="20"/>
        </w:rPr>
        <w:t>, (na podstawie art. 6 ust. 1 lit. b) lub w prawnie uzasadnionym interesie Administratora Danych Osobowych (na podstawie art. 6 ust 1 lit f) Rozporządzenia Parlamentu Europejskiego i Rady z dnia 27 kwietnia 2016 r. w sprawie oc</w:t>
      </w:r>
      <w:r w:rsidR="000556FF">
        <w:rPr>
          <w:rFonts w:ascii="Arial" w:hAnsi="Arial" w:cs="Arial"/>
          <w:sz w:val="20"/>
          <w:szCs w:val="20"/>
        </w:rPr>
        <w:t xml:space="preserve">hrony osób fizycznych w związku </w:t>
      </w:r>
      <w:r w:rsidRPr="00C84321">
        <w:rPr>
          <w:rFonts w:ascii="Arial" w:hAnsi="Arial" w:cs="Arial"/>
          <w:sz w:val="20"/>
          <w:szCs w:val="20"/>
        </w:rPr>
        <w:t>z</w:t>
      </w:r>
      <w:r w:rsidR="000556FF">
        <w:rPr>
          <w:rFonts w:ascii="Arial" w:hAnsi="Arial" w:cs="Arial"/>
          <w:sz w:val="20"/>
          <w:szCs w:val="20"/>
        </w:rPr>
        <w:t> </w:t>
      </w:r>
      <w:r w:rsidRPr="00C84321">
        <w:rPr>
          <w:rFonts w:ascii="Arial" w:hAnsi="Arial" w:cs="Arial"/>
          <w:sz w:val="20"/>
          <w:szCs w:val="20"/>
        </w:rPr>
        <w:t xml:space="preserve">przetwarzaniem danych osobowych i w sprawie swobodnego przepływu takich danych oraz uchylenia dyrektywy 95/46/WE (Dz. Urz. UE L 119 z 4.05.2016). 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Prawnie uzasadnionym interesem, na który powołuje się Administrator Danych Osobowych, jest przekazywanie danych w celu obsługi technicznej, informatycznej, statystycznej oraz w celu prowadzenia i utrzymania dokumentacji wynikającej z obowiązków wobec jednostek kontrolujących.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lastRenderedPageBreak/>
        <w:t>Odbiorcami danych osobowych będą jedynie podmioty przewidziane przepisami powszechnie obowiązującego prawa.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Dane osobowe będą przetwarzane przez okres niezbędny do realizacji i rozliczenia </w:t>
      </w:r>
      <w:r w:rsidR="000556FF">
        <w:rPr>
          <w:rFonts w:ascii="Arial" w:hAnsi="Arial" w:cs="Arial"/>
          <w:sz w:val="20"/>
          <w:szCs w:val="20"/>
        </w:rPr>
        <w:t>spotkania</w:t>
      </w:r>
      <w:r w:rsidRPr="00C84321">
        <w:rPr>
          <w:rFonts w:ascii="Arial" w:hAnsi="Arial" w:cs="Arial"/>
          <w:sz w:val="20"/>
          <w:szCs w:val="20"/>
        </w:rPr>
        <w:t xml:space="preserve"> z uwzględnieniem wymogów wynikających z przepisów prawa. 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W związku z przetwarzaniem danych osobowych, podmiotom określonym w ust. 1 przysługuje prawo dostępu do treści swoich danych, prawo do ich sprostowania, usunięcia, ograniczenia przetwarzania, prawo do przenoszenia danych (jeśli ma zastosowanie), prawo wniesienia sprzeciwu, prawo do cofnięcia zgody w dowolnym momencie bez wpływu na zgodność z prawem przetwarzania, którego dokonano na podstawie zgody przed jej cofnięciem oraz prawo do wniesienia skargi do Prezesa Urzędu Ochrony Danych Osobowych.</w:t>
      </w:r>
    </w:p>
    <w:p w:rsidR="00DF513F" w:rsidRPr="00C84321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49609B" w:rsidRDefault="0049609B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color w:val="000000"/>
          <w:sz w:val="28"/>
          <w:szCs w:val="28"/>
        </w:rPr>
      </w:pPr>
    </w:p>
    <w:sectPr w:rsidR="0049609B" w:rsidSect="000A6060">
      <w:headerReference w:type="default" r:id="rId13"/>
      <w:footerReference w:type="default" r:id="rId14"/>
      <w:pgSz w:w="11900" w:h="16820"/>
      <w:pgMar w:top="0" w:right="600" w:bottom="280" w:left="600" w:header="38" w:footer="28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553" w:rsidRDefault="00474553">
      <w:pPr>
        <w:spacing w:after="0" w:line="240" w:lineRule="auto"/>
      </w:pPr>
      <w:r>
        <w:separator/>
      </w:r>
    </w:p>
  </w:endnote>
  <w:endnote w:type="continuationSeparator" w:id="0">
    <w:p w:rsidR="00474553" w:rsidRDefault="00474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553" w:rsidRDefault="00474553">
    <w:pPr>
      <w:widowControl w:val="0"/>
      <w:tabs>
        <w:tab w:val="center" w:pos="4644"/>
        <w:tab w:val="right" w:pos="9180"/>
      </w:tabs>
      <w:autoSpaceDE w:val="0"/>
      <w:autoSpaceDN w:val="0"/>
      <w:adjustRightInd w:val="0"/>
      <w:spacing w:after="0" w:line="240" w:lineRule="auto"/>
      <w:ind w:left="120" w:right="114"/>
      <w:rPr>
        <w:rFonts w:ascii="Arial" w:hAnsi="Arial" w:cs="Arial"/>
        <w:sz w:val="24"/>
        <w:szCs w:val="24"/>
      </w:rPr>
    </w:pPr>
    <w:r>
      <w:rPr>
        <w:noProof/>
      </w:rPr>
      <w:drawing>
        <wp:inline distT="0" distB="0" distL="0" distR="0" wp14:anchorId="6DEA69C5" wp14:editId="41AC30F0">
          <wp:extent cx="6794500" cy="243205"/>
          <wp:effectExtent l="0" t="0" r="6350" b="444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94500" cy="243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553" w:rsidRDefault="00474553">
      <w:pPr>
        <w:spacing w:after="0" w:line="240" w:lineRule="auto"/>
      </w:pPr>
      <w:r>
        <w:separator/>
      </w:r>
    </w:p>
  </w:footnote>
  <w:footnote w:type="continuationSeparator" w:id="0">
    <w:p w:rsidR="00474553" w:rsidRDefault="00474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553" w:rsidRDefault="00474553">
    <w:pPr>
      <w:widowControl w:val="0"/>
      <w:tabs>
        <w:tab w:val="center" w:pos="4644"/>
        <w:tab w:val="right" w:pos="9180"/>
      </w:tabs>
      <w:autoSpaceDE w:val="0"/>
      <w:autoSpaceDN w:val="0"/>
      <w:adjustRightInd w:val="0"/>
      <w:spacing w:after="0" w:line="240" w:lineRule="auto"/>
      <w:ind w:left="120" w:right="114"/>
      <w:jc w:val="right"/>
      <w:rPr>
        <w:rFonts w:ascii="Arial" w:hAnsi="Arial" w:cs="Arial"/>
        <w:b/>
        <w:color w:val="000000"/>
        <w:sz w:val="16"/>
        <w:szCs w:val="16"/>
      </w:rPr>
    </w:pPr>
  </w:p>
  <w:p w:rsidR="00474553" w:rsidRPr="000A6060" w:rsidRDefault="00474553">
    <w:pPr>
      <w:widowControl w:val="0"/>
      <w:tabs>
        <w:tab w:val="center" w:pos="4644"/>
        <w:tab w:val="right" w:pos="9180"/>
      </w:tabs>
      <w:autoSpaceDE w:val="0"/>
      <w:autoSpaceDN w:val="0"/>
      <w:adjustRightInd w:val="0"/>
      <w:spacing w:after="0" w:line="240" w:lineRule="auto"/>
      <w:ind w:left="120" w:right="114"/>
      <w:jc w:val="right"/>
      <w:rPr>
        <w:rFonts w:ascii="Arial" w:hAnsi="Arial" w:cs="Arial"/>
        <w:b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11DAE"/>
    <w:multiLevelType w:val="multilevel"/>
    <w:tmpl w:val="00000157"/>
    <w:lvl w:ilvl="0">
      <w:start w:val="1"/>
      <w:numFmt w:val="bullet"/>
      <w:lvlText w:val="­"/>
      <w:lvlJc w:val="left"/>
      <w:pPr>
        <w:tabs>
          <w:tab w:val="num" w:pos="108"/>
        </w:tabs>
        <w:ind w:left="644" w:hanging="219"/>
      </w:pPr>
      <w:rPr>
        <w:rFonts w:ascii="Arial" w:hAnsi="Aria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1" w15:restartNumberingAfterBreak="0">
    <w:nsid w:val="1EB1306A"/>
    <w:multiLevelType w:val="multilevel"/>
    <w:tmpl w:val="DD2680E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629E1FA9"/>
    <w:multiLevelType w:val="multilevel"/>
    <w:tmpl w:val="0EA4E4E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67C300FD"/>
    <w:multiLevelType w:val="multilevel"/>
    <w:tmpl w:val="C02496EE"/>
    <w:lvl w:ilvl="0">
      <w:start w:val="3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/>
  <w:defaultTabStop w:val="7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20"/>
    <w:rsid w:val="000028E7"/>
    <w:rsid w:val="00020B23"/>
    <w:rsid w:val="000556FF"/>
    <w:rsid w:val="0007427C"/>
    <w:rsid w:val="000745B1"/>
    <w:rsid w:val="0009285D"/>
    <w:rsid w:val="000A6060"/>
    <w:rsid w:val="000B0ED9"/>
    <w:rsid w:val="000B438D"/>
    <w:rsid w:val="000B6094"/>
    <w:rsid w:val="000D41AE"/>
    <w:rsid w:val="00103BE7"/>
    <w:rsid w:val="00104573"/>
    <w:rsid w:val="00170324"/>
    <w:rsid w:val="001E2F6A"/>
    <w:rsid w:val="002518BD"/>
    <w:rsid w:val="00286BEB"/>
    <w:rsid w:val="002953F0"/>
    <w:rsid w:val="002D0826"/>
    <w:rsid w:val="002E2A33"/>
    <w:rsid w:val="002E6634"/>
    <w:rsid w:val="0030124A"/>
    <w:rsid w:val="0030455E"/>
    <w:rsid w:val="00310DC2"/>
    <w:rsid w:val="00313D78"/>
    <w:rsid w:val="003501F9"/>
    <w:rsid w:val="00356688"/>
    <w:rsid w:val="00364D32"/>
    <w:rsid w:val="0038275D"/>
    <w:rsid w:val="00397821"/>
    <w:rsid w:val="0042660E"/>
    <w:rsid w:val="00430E70"/>
    <w:rsid w:val="00450D28"/>
    <w:rsid w:val="0047412E"/>
    <w:rsid w:val="00474553"/>
    <w:rsid w:val="00474D57"/>
    <w:rsid w:val="004869DA"/>
    <w:rsid w:val="0049609B"/>
    <w:rsid w:val="00497509"/>
    <w:rsid w:val="004E2A77"/>
    <w:rsid w:val="00583498"/>
    <w:rsid w:val="0058564E"/>
    <w:rsid w:val="00593DB7"/>
    <w:rsid w:val="006458E3"/>
    <w:rsid w:val="00650889"/>
    <w:rsid w:val="006622F0"/>
    <w:rsid w:val="006824F7"/>
    <w:rsid w:val="00692DFA"/>
    <w:rsid w:val="007204C5"/>
    <w:rsid w:val="007470AA"/>
    <w:rsid w:val="00747314"/>
    <w:rsid w:val="00751182"/>
    <w:rsid w:val="007527FF"/>
    <w:rsid w:val="00766F95"/>
    <w:rsid w:val="00773CAD"/>
    <w:rsid w:val="007A068E"/>
    <w:rsid w:val="007C091B"/>
    <w:rsid w:val="007E6AFB"/>
    <w:rsid w:val="00807DCF"/>
    <w:rsid w:val="008658C7"/>
    <w:rsid w:val="008928BE"/>
    <w:rsid w:val="008970ED"/>
    <w:rsid w:val="008A3C78"/>
    <w:rsid w:val="008A418B"/>
    <w:rsid w:val="008C3597"/>
    <w:rsid w:val="008C5045"/>
    <w:rsid w:val="008D4985"/>
    <w:rsid w:val="008D6B82"/>
    <w:rsid w:val="00935511"/>
    <w:rsid w:val="009440DC"/>
    <w:rsid w:val="00946750"/>
    <w:rsid w:val="0095045D"/>
    <w:rsid w:val="00951028"/>
    <w:rsid w:val="00951589"/>
    <w:rsid w:val="0095763A"/>
    <w:rsid w:val="00973291"/>
    <w:rsid w:val="009D4F4D"/>
    <w:rsid w:val="00A033AE"/>
    <w:rsid w:val="00A254D3"/>
    <w:rsid w:val="00A36DD1"/>
    <w:rsid w:val="00A64CBF"/>
    <w:rsid w:val="00A70A20"/>
    <w:rsid w:val="00AA542D"/>
    <w:rsid w:val="00AD0474"/>
    <w:rsid w:val="00B25415"/>
    <w:rsid w:val="00B905E4"/>
    <w:rsid w:val="00C84321"/>
    <w:rsid w:val="00CD3E6F"/>
    <w:rsid w:val="00CF23D0"/>
    <w:rsid w:val="00D1003B"/>
    <w:rsid w:val="00D127F5"/>
    <w:rsid w:val="00D64549"/>
    <w:rsid w:val="00D87D61"/>
    <w:rsid w:val="00DC75CA"/>
    <w:rsid w:val="00DF513F"/>
    <w:rsid w:val="00DF6BF2"/>
    <w:rsid w:val="00E07700"/>
    <w:rsid w:val="00E2589C"/>
    <w:rsid w:val="00E516B1"/>
    <w:rsid w:val="00E65F03"/>
    <w:rsid w:val="00E76AB0"/>
    <w:rsid w:val="00E81970"/>
    <w:rsid w:val="00EC68F2"/>
    <w:rsid w:val="00EF3D4D"/>
    <w:rsid w:val="00F225E6"/>
    <w:rsid w:val="00F25785"/>
    <w:rsid w:val="00F9526D"/>
    <w:rsid w:val="00FA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efaultImageDpi w14:val="0"/>
  <w15:docId w15:val="{9E2CB265-1AB1-4C4D-925D-A79946066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50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5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5785"/>
  </w:style>
  <w:style w:type="paragraph" w:styleId="Stopka">
    <w:name w:val="footer"/>
    <w:basedOn w:val="Normalny"/>
    <w:link w:val="StopkaZnak"/>
    <w:uiPriority w:val="99"/>
    <w:unhideWhenUsed/>
    <w:rsid w:val="00F25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5785"/>
  </w:style>
  <w:style w:type="character" w:styleId="Hipercze">
    <w:name w:val="Hyperlink"/>
    <w:basedOn w:val="Domylnaczcionkaakapitu"/>
    <w:uiPriority w:val="99"/>
    <w:unhideWhenUsed/>
    <w:rsid w:val="006458E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E2F6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03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33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59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dt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udt.gov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10.100.0.219:9704/oracle/wls/as/user_projects/domains/bifoundation_domain/www.udt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466C9-C502-42E2-997E-3DDB3E96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FEACA016.dotm</Template>
  <TotalTime>1</TotalTime>
  <Pages>3</Pages>
  <Words>756</Words>
  <Characters>6629</Characters>
  <Application>Microsoft Office Word</Application>
  <DocSecurity>4</DocSecurity>
  <Lines>55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/>
  <LinksUpToDate>false</LinksUpToDate>
  <CharactersWithSpaces>7371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Magdalena Psiuk</dc:creator>
  <cp:keywords/>
  <dc:description>Generated by Oracle BI Publisher 11.1.1.9.0</dc:description>
  <cp:lastModifiedBy>Magdalena Psiuk</cp:lastModifiedBy>
  <cp:revision>2</cp:revision>
  <cp:lastPrinted>2019-11-21T08:23:00Z</cp:lastPrinted>
  <dcterms:created xsi:type="dcterms:W3CDTF">2019-12-04T10:01:00Z</dcterms:created>
  <dcterms:modified xsi:type="dcterms:W3CDTF">2019-12-04T10:01:00Z</dcterms:modified>
</cp:coreProperties>
</file>