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35" w:rsidRDefault="00C506E6" w:rsidP="009B5904">
      <w:pPr>
        <w:spacing w:after="124" w:line="259" w:lineRule="auto"/>
        <w:ind w:left="-1134" w:firstLine="0"/>
        <w:jc w:val="center"/>
        <w:rPr>
          <w:b/>
          <w:color w:val="009541"/>
          <w:sz w:val="67"/>
        </w:rPr>
      </w:pPr>
      <w:r w:rsidRPr="00633035">
        <w:rPr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44F29B" wp14:editId="781BFF6B">
                <wp:simplePos x="0" y="0"/>
                <wp:positionH relativeFrom="page">
                  <wp:posOffset>6089015</wp:posOffset>
                </wp:positionH>
                <wp:positionV relativeFrom="page">
                  <wp:posOffset>-495300</wp:posOffset>
                </wp:positionV>
                <wp:extent cx="683967" cy="1641849"/>
                <wp:effectExtent l="0" t="0" r="1905" b="0"/>
                <wp:wrapTopAndBottom/>
                <wp:docPr id="6211" name="Group 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67" cy="1641849"/>
                          <a:chOff x="6156008" y="0"/>
                          <a:chExt cx="683997" cy="1642008"/>
                        </a:xfrm>
                      </wpg:grpSpPr>
                      <wps:wsp>
                        <wps:cNvPr id="8633" name="Shape 8633"/>
                        <wps:cNvSpPr/>
                        <wps:spPr>
                          <a:xfrm>
                            <a:off x="6156008" y="0"/>
                            <a:ext cx="683997" cy="164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 h="1642008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  <a:lnTo>
                                  <a:pt x="683997" y="1642008"/>
                                </a:lnTo>
                                <a:lnTo>
                                  <a:pt x="0" y="1642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322684" y="1454618"/>
                            <a:ext cx="22257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7" h="56541">
                                <a:moveTo>
                                  <a:pt x="0" y="0"/>
                                </a:moveTo>
                                <a:lnTo>
                                  <a:pt x="22257" y="0"/>
                                </a:lnTo>
                                <a:lnTo>
                                  <a:pt x="22257" y="9563"/>
                                </a:lnTo>
                                <a:lnTo>
                                  <a:pt x="10999" y="9563"/>
                                </a:lnTo>
                                <a:lnTo>
                                  <a:pt x="10999" y="22568"/>
                                </a:lnTo>
                                <a:lnTo>
                                  <a:pt x="22257" y="22568"/>
                                </a:lnTo>
                                <a:lnTo>
                                  <a:pt x="22257" y="31712"/>
                                </a:lnTo>
                                <a:lnTo>
                                  <a:pt x="10999" y="31712"/>
                                </a:lnTo>
                                <a:lnTo>
                                  <a:pt x="10999" y="46978"/>
                                </a:lnTo>
                                <a:lnTo>
                                  <a:pt x="22257" y="46978"/>
                                </a:lnTo>
                                <a:lnTo>
                                  <a:pt x="22257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286235" y="1454618"/>
                            <a:ext cx="31026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26" h="56541">
                                <a:moveTo>
                                  <a:pt x="0" y="0"/>
                                </a:moveTo>
                                <a:lnTo>
                                  <a:pt x="31026" y="0"/>
                                </a:lnTo>
                                <a:lnTo>
                                  <a:pt x="31026" y="10147"/>
                                </a:lnTo>
                                <a:lnTo>
                                  <a:pt x="20968" y="10147"/>
                                </a:lnTo>
                                <a:lnTo>
                                  <a:pt x="20968" y="56541"/>
                                </a:lnTo>
                                <a:lnTo>
                                  <a:pt x="9982" y="56541"/>
                                </a:lnTo>
                                <a:lnTo>
                                  <a:pt x="9982" y="10147"/>
                                </a:lnTo>
                                <a:lnTo>
                                  <a:pt x="0" y="10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289130" y="1360524"/>
                            <a:ext cx="32804" cy="5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04" h="57201">
                                <a:moveTo>
                                  <a:pt x="0" y="0"/>
                                </a:moveTo>
                                <a:lnTo>
                                  <a:pt x="10986" y="0"/>
                                </a:lnTo>
                                <a:lnTo>
                                  <a:pt x="10986" y="36741"/>
                                </a:lnTo>
                                <a:cubicBezTo>
                                  <a:pt x="10986" y="45047"/>
                                  <a:pt x="13424" y="47561"/>
                                  <a:pt x="16358" y="47561"/>
                                </a:cubicBezTo>
                                <a:cubicBezTo>
                                  <a:pt x="19545" y="47561"/>
                                  <a:pt x="21806" y="45288"/>
                                  <a:pt x="21806" y="36741"/>
                                </a:cubicBezTo>
                                <a:lnTo>
                                  <a:pt x="21806" y="0"/>
                                </a:lnTo>
                                <a:lnTo>
                                  <a:pt x="32804" y="0"/>
                                </a:lnTo>
                                <a:lnTo>
                                  <a:pt x="32804" y="34811"/>
                                </a:lnTo>
                                <a:cubicBezTo>
                                  <a:pt x="32804" y="49314"/>
                                  <a:pt x="27267" y="57201"/>
                                  <a:pt x="16447" y="57201"/>
                                </a:cubicBezTo>
                                <a:cubicBezTo>
                                  <a:pt x="4610" y="57201"/>
                                  <a:pt x="0" y="49073"/>
                                  <a:pt x="0" y="34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29212" y="1360270"/>
                            <a:ext cx="15729" cy="5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9" h="56782">
                                <a:moveTo>
                                  <a:pt x="12002" y="0"/>
                                </a:moveTo>
                                <a:lnTo>
                                  <a:pt x="15729" y="1035"/>
                                </a:lnTo>
                                <a:lnTo>
                                  <a:pt x="15729" y="9514"/>
                                </a:lnTo>
                                <a:lnTo>
                                  <a:pt x="13678" y="8560"/>
                                </a:lnTo>
                                <a:cubicBezTo>
                                  <a:pt x="12662" y="8560"/>
                                  <a:pt x="11583" y="8636"/>
                                  <a:pt x="10986" y="8890"/>
                                </a:cubicBezTo>
                                <a:lnTo>
                                  <a:pt x="10986" y="25756"/>
                                </a:lnTo>
                                <a:lnTo>
                                  <a:pt x="13005" y="25756"/>
                                </a:lnTo>
                                <a:lnTo>
                                  <a:pt x="15729" y="24499"/>
                                </a:lnTo>
                                <a:lnTo>
                                  <a:pt x="15729" y="35607"/>
                                </a:lnTo>
                                <a:lnTo>
                                  <a:pt x="12662" y="34227"/>
                                </a:lnTo>
                                <a:lnTo>
                                  <a:pt x="10986" y="34227"/>
                                </a:lnTo>
                                <a:lnTo>
                                  <a:pt x="10986" y="56782"/>
                                </a:lnTo>
                                <a:lnTo>
                                  <a:pt x="0" y="56782"/>
                                </a:lnTo>
                                <a:lnTo>
                                  <a:pt x="0" y="1092"/>
                                </a:lnTo>
                                <a:cubicBezTo>
                                  <a:pt x="3442" y="419"/>
                                  <a:pt x="7798" y="0"/>
                                  <a:pt x="12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301780" y="1014767"/>
                            <a:ext cx="43161" cy="81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1" h="81044">
                                <a:moveTo>
                                  <a:pt x="0" y="0"/>
                                </a:moveTo>
                                <a:lnTo>
                                  <a:pt x="43161" y="0"/>
                                </a:lnTo>
                                <a:lnTo>
                                  <a:pt x="43161" y="81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307749" y="951115"/>
                            <a:ext cx="37192" cy="1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92" h="19672">
                                <a:moveTo>
                                  <a:pt x="0" y="0"/>
                                </a:moveTo>
                                <a:lnTo>
                                  <a:pt x="37192" y="0"/>
                                </a:lnTo>
                                <a:lnTo>
                                  <a:pt x="37192" y="19672"/>
                                </a:lnTo>
                                <a:lnTo>
                                  <a:pt x="10312" y="19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4" name="Shape 8634"/>
                        <wps:cNvSpPr/>
                        <wps:spPr>
                          <a:xfrm>
                            <a:off x="6344941" y="1501596"/>
                            <a:ext cx="9144" cy="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63"/>
                                </a:lnTo>
                                <a:lnTo>
                                  <a:pt x="0" y="9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" name="Shape 8635"/>
                        <wps:cNvSpPr/>
                        <wps:spPr>
                          <a:xfrm>
                            <a:off x="6344941" y="147718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387949" y="1454618"/>
                            <a:ext cx="27178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" h="56541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0998" y="22644"/>
                                </a:lnTo>
                                <a:lnTo>
                                  <a:pt x="22479" y="22644"/>
                                </a:lnTo>
                                <a:lnTo>
                                  <a:pt x="22479" y="0"/>
                                </a:lnTo>
                                <a:lnTo>
                                  <a:pt x="27178" y="0"/>
                                </a:lnTo>
                                <a:lnTo>
                                  <a:pt x="27178" y="56541"/>
                                </a:lnTo>
                                <a:lnTo>
                                  <a:pt x="22479" y="56541"/>
                                </a:lnTo>
                                <a:lnTo>
                                  <a:pt x="22479" y="32880"/>
                                </a:lnTo>
                                <a:lnTo>
                                  <a:pt x="10998" y="32880"/>
                                </a:lnTo>
                                <a:lnTo>
                                  <a:pt x="10998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" name="Shape 8636"/>
                        <wps:cNvSpPr/>
                        <wps:spPr>
                          <a:xfrm>
                            <a:off x="6344941" y="1454618"/>
                            <a:ext cx="9144" cy="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63"/>
                                </a:lnTo>
                                <a:lnTo>
                                  <a:pt x="0" y="9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352237" y="1454111"/>
                            <a:ext cx="30442" cy="5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2" h="57544">
                                <a:moveTo>
                                  <a:pt x="22809" y="0"/>
                                </a:moveTo>
                                <a:cubicBezTo>
                                  <a:pt x="26670" y="0"/>
                                  <a:pt x="29362" y="762"/>
                                  <a:pt x="30442" y="1511"/>
                                </a:cubicBezTo>
                                <a:lnTo>
                                  <a:pt x="28600" y="10744"/>
                                </a:lnTo>
                                <a:cubicBezTo>
                                  <a:pt x="27343" y="10160"/>
                                  <a:pt x="25921" y="9652"/>
                                  <a:pt x="23482" y="9652"/>
                                </a:cubicBezTo>
                                <a:cubicBezTo>
                                  <a:pt x="17272" y="9652"/>
                                  <a:pt x="11659" y="15024"/>
                                  <a:pt x="11659" y="29032"/>
                                </a:cubicBezTo>
                                <a:cubicBezTo>
                                  <a:pt x="11659" y="42532"/>
                                  <a:pt x="16776" y="47815"/>
                                  <a:pt x="23482" y="47815"/>
                                </a:cubicBezTo>
                                <a:cubicBezTo>
                                  <a:pt x="25324" y="47815"/>
                                  <a:pt x="27432" y="47396"/>
                                  <a:pt x="28765" y="46977"/>
                                </a:cubicBezTo>
                                <a:lnTo>
                                  <a:pt x="29857" y="56197"/>
                                </a:lnTo>
                                <a:cubicBezTo>
                                  <a:pt x="28270" y="56959"/>
                                  <a:pt x="25159" y="57544"/>
                                  <a:pt x="21387" y="57544"/>
                                </a:cubicBezTo>
                                <a:cubicBezTo>
                                  <a:pt x="6871" y="57544"/>
                                  <a:pt x="0" y="45720"/>
                                  <a:pt x="0" y="29616"/>
                                </a:cubicBezTo>
                                <a:cubicBezTo>
                                  <a:pt x="0" y="8306"/>
                                  <a:pt x="11824" y="0"/>
                                  <a:pt x="22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344941" y="1361305"/>
                            <a:ext cx="17659" cy="5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9" h="55746">
                                <a:moveTo>
                                  <a:pt x="0" y="0"/>
                                </a:moveTo>
                                <a:lnTo>
                                  <a:pt x="11360" y="3156"/>
                                </a:lnTo>
                                <a:cubicBezTo>
                                  <a:pt x="14801" y="6267"/>
                                  <a:pt x="15894" y="10039"/>
                                  <a:pt x="15894" y="14903"/>
                                </a:cubicBezTo>
                                <a:cubicBezTo>
                                  <a:pt x="15894" y="20948"/>
                                  <a:pt x="12871" y="26397"/>
                                  <a:pt x="7169" y="28987"/>
                                </a:cubicBezTo>
                                <a:lnTo>
                                  <a:pt x="7169" y="29165"/>
                                </a:lnTo>
                                <a:cubicBezTo>
                                  <a:pt x="11030" y="30752"/>
                                  <a:pt x="12960" y="34283"/>
                                  <a:pt x="14052" y="40405"/>
                                </a:cubicBezTo>
                                <a:cubicBezTo>
                                  <a:pt x="15144" y="46691"/>
                                  <a:pt x="16656" y="53651"/>
                                  <a:pt x="17659" y="55746"/>
                                </a:cubicBezTo>
                                <a:lnTo>
                                  <a:pt x="6166" y="55746"/>
                                </a:lnTo>
                                <a:cubicBezTo>
                                  <a:pt x="5416" y="54159"/>
                                  <a:pt x="4146" y="48457"/>
                                  <a:pt x="3308" y="42157"/>
                                </a:cubicBezTo>
                                <a:cubicBezTo>
                                  <a:pt x="2806" y="38678"/>
                                  <a:pt x="2114" y="36436"/>
                                  <a:pt x="1097" y="35064"/>
                                </a:cubicBezTo>
                                <a:lnTo>
                                  <a:pt x="0" y="34571"/>
                                </a:lnTo>
                                <a:lnTo>
                                  <a:pt x="0" y="23463"/>
                                </a:lnTo>
                                <a:lnTo>
                                  <a:pt x="2800" y="22171"/>
                                </a:lnTo>
                                <a:cubicBezTo>
                                  <a:pt x="4070" y="20586"/>
                                  <a:pt x="4743" y="18383"/>
                                  <a:pt x="4743" y="15907"/>
                                </a:cubicBezTo>
                                <a:cubicBezTo>
                                  <a:pt x="4743" y="13475"/>
                                  <a:pt x="4261" y="11421"/>
                                  <a:pt x="3170" y="9954"/>
                                </a:cubicBezTo>
                                <a:lnTo>
                                  <a:pt x="0" y="8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396801" y="1360524"/>
                            <a:ext cx="18326" cy="5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" h="56528">
                                <a:moveTo>
                                  <a:pt x="12243" y="0"/>
                                </a:moveTo>
                                <a:lnTo>
                                  <a:pt x="18326" y="0"/>
                                </a:lnTo>
                                <a:lnTo>
                                  <a:pt x="18326" y="10723"/>
                                </a:lnTo>
                                <a:lnTo>
                                  <a:pt x="16358" y="23228"/>
                                </a:lnTo>
                                <a:lnTo>
                                  <a:pt x="14338" y="35065"/>
                                </a:lnTo>
                                <a:lnTo>
                                  <a:pt x="18326" y="35065"/>
                                </a:lnTo>
                                <a:lnTo>
                                  <a:pt x="18326" y="43612"/>
                                </a:lnTo>
                                <a:lnTo>
                                  <a:pt x="13170" y="43612"/>
                                </a:lnTo>
                                <a:lnTo>
                                  <a:pt x="10655" y="56528"/>
                                </a:lnTo>
                                <a:lnTo>
                                  <a:pt x="0" y="56528"/>
                                </a:lnTo>
                                <a:lnTo>
                                  <a:pt x="12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364645" y="1360524"/>
                            <a:ext cx="30277" cy="5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56528">
                                <a:moveTo>
                                  <a:pt x="1676" y="0"/>
                                </a:moveTo>
                                <a:lnTo>
                                  <a:pt x="30277" y="0"/>
                                </a:lnTo>
                                <a:lnTo>
                                  <a:pt x="30277" y="8141"/>
                                </a:lnTo>
                                <a:lnTo>
                                  <a:pt x="13157" y="46724"/>
                                </a:lnTo>
                                <a:lnTo>
                                  <a:pt x="13157" y="46965"/>
                                </a:lnTo>
                                <a:lnTo>
                                  <a:pt x="30188" y="46965"/>
                                </a:lnTo>
                                <a:lnTo>
                                  <a:pt x="30188" y="56528"/>
                                </a:lnTo>
                                <a:lnTo>
                                  <a:pt x="0" y="56528"/>
                                </a:lnTo>
                                <a:lnTo>
                                  <a:pt x="0" y="50076"/>
                                </a:lnTo>
                                <a:lnTo>
                                  <a:pt x="17945" y="9817"/>
                                </a:lnTo>
                                <a:lnTo>
                                  <a:pt x="17945" y="9563"/>
                                </a:lnTo>
                                <a:lnTo>
                                  <a:pt x="1676" y="9563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44941" y="1014767"/>
                            <a:ext cx="70186" cy="212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86" h="212832">
                                <a:moveTo>
                                  <a:pt x="0" y="0"/>
                                </a:moveTo>
                                <a:lnTo>
                                  <a:pt x="2749" y="0"/>
                                </a:lnTo>
                                <a:lnTo>
                                  <a:pt x="70186" y="161090"/>
                                </a:lnTo>
                                <a:lnTo>
                                  <a:pt x="70186" y="212832"/>
                                </a:lnTo>
                                <a:lnTo>
                                  <a:pt x="0" y="81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68823" y="982026"/>
                            <a:ext cx="46304" cy="1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04" h="129825">
                                <a:moveTo>
                                  <a:pt x="0" y="0"/>
                                </a:moveTo>
                                <a:lnTo>
                                  <a:pt x="46304" y="98"/>
                                </a:lnTo>
                                <a:lnTo>
                                  <a:pt x="46304" y="24905"/>
                                </a:lnTo>
                                <a:lnTo>
                                  <a:pt x="42469" y="24905"/>
                                </a:lnTo>
                                <a:lnTo>
                                  <a:pt x="46304" y="38339"/>
                                </a:lnTo>
                                <a:lnTo>
                                  <a:pt x="46304" y="129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" name="Shape 8637"/>
                        <wps:cNvSpPr/>
                        <wps:spPr>
                          <a:xfrm>
                            <a:off x="6344941" y="951115"/>
                            <a:ext cx="70186" cy="1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86" h="19672">
                                <a:moveTo>
                                  <a:pt x="0" y="0"/>
                                </a:moveTo>
                                <a:lnTo>
                                  <a:pt x="70186" y="0"/>
                                </a:lnTo>
                                <a:lnTo>
                                  <a:pt x="70186" y="19672"/>
                                </a:lnTo>
                                <a:lnTo>
                                  <a:pt x="0" y="19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430710" y="1454618"/>
                            <a:ext cx="23292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92" h="56541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8783" y="22149"/>
                                </a:lnTo>
                                <a:lnTo>
                                  <a:pt x="23292" y="34496"/>
                                </a:lnTo>
                                <a:lnTo>
                                  <a:pt x="23292" y="56067"/>
                                </a:lnTo>
                                <a:lnTo>
                                  <a:pt x="14834" y="35065"/>
                                </a:lnTo>
                                <a:cubicBezTo>
                                  <a:pt x="12916" y="30276"/>
                                  <a:pt x="10389" y="23063"/>
                                  <a:pt x="9055" y="18034"/>
                                </a:cubicBezTo>
                                <a:lnTo>
                                  <a:pt x="8890" y="18034"/>
                                </a:lnTo>
                                <a:cubicBezTo>
                                  <a:pt x="9220" y="23737"/>
                                  <a:pt x="9639" y="32462"/>
                                  <a:pt x="9639" y="43866"/>
                                </a:cubicBezTo>
                                <a:lnTo>
                                  <a:pt x="9639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" name="Shape 8638"/>
                        <wps:cNvSpPr/>
                        <wps:spPr>
                          <a:xfrm>
                            <a:off x="6415127" y="1454618"/>
                            <a:ext cx="9144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654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415127" y="1360524"/>
                            <a:ext cx="19837" cy="7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7" h="73723">
                                <a:moveTo>
                                  <a:pt x="0" y="0"/>
                                </a:moveTo>
                                <a:lnTo>
                                  <a:pt x="7086" y="0"/>
                                </a:lnTo>
                                <a:lnTo>
                                  <a:pt x="18072" y="56528"/>
                                </a:lnTo>
                                <a:lnTo>
                                  <a:pt x="14135" y="56528"/>
                                </a:lnTo>
                                <a:cubicBezTo>
                                  <a:pt x="12878" y="58547"/>
                                  <a:pt x="11874" y="60973"/>
                                  <a:pt x="11874" y="63068"/>
                                </a:cubicBezTo>
                                <a:cubicBezTo>
                                  <a:pt x="11874" y="65088"/>
                                  <a:pt x="13386" y="66599"/>
                                  <a:pt x="15227" y="66599"/>
                                </a:cubicBezTo>
                                <a:cubicBezTo>
                                  <a:pt x="16650" y="66599"/>
                                  <a:pt x="17653" y="66434"/>
                                  <a:pt x="18491" y="66091"/>
                                </a:cubicBezTo>
                                <a:lnTo>
                                  <a:pt x="19837" y="71628"/>
                                </a:lnTo>
                                <a:cubicBezTo>
                                  <a:pt x="17412" y="73304"/>
                                  <a:pt x="14643" y="73723"/>
                                  <a:pt x="12459" y="73723"/>
                                </a:cubicBezTo>
                                <a:cubicBezTo>
                                  <a:pt x="7010" y="73723"/>
                                  <a:pt x="4318" y="70459"/>
                                  <a:pt x="4318" y="65672"/>
                                </a:cubicBezTo>
                                <a:cubicBezTo>
                                  <a:pt x="4318" y="61570"/>
                                  <a:pt x="6502" y="57963"/>
                                  <a:pt x="7341" y="56362"/>
                                </a:cubicBezTo>
                                <a:lnTo>
                                  <a:pt x="4991" y="43612"/>
                                </a:lnTo>
                                <a:lnTo>
                                  <a:pt x="0" y="43612"/>
                                </a:lnTo>
                                <a:lnTo>
                                  <a:pt x="0" y="35065"/>
                                </a:lnTo>
                                <a:lnTo>
                                  <a:pt x="3988" y="35065"/>
                                </a:lnTo>
                                <a:lnTo>
                                  <a:pt x="2146" y="23228"/>
                                </a:lnTo>
                                <a:cubicBezTo>
                                  <a:pt x="1638" y="19800"/>
                                  <a:pt x="876" y="14084"/>
                                  <a:pt x="292" y="10401"/>
                                </a:cubicBezTo>
                                <a:lnTo>
                                  <a:pt x="51" y="10401"/>
                                </a:lnTo>
                                <a:lnTo>
                                  <a:pt x="0" y="10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437098" y="1360270"/>
                            <a:ext cx="16904" cy="5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4" h="57201">
                                <a:moveTo>
                                  <a:pt x="11163" y="0"/>
                                </a:moveTo>
                                <a:lnTo>
                                  <a:pt x="16904" y="1841"/>
                                </a:lnTo>
                                <a:lnTo>
                                  <a:pt x="16904" y="11350"/>
                                </a:lnTo>
                                <a:lnTo>
                                  <a:pt x="13170" y="8814"/>
                                </a:lnTo>
                                <a:cubicBezTo>
                                  <a:pt x="12421" y="8814"/>
                                  <a:pt x="11659" y="8814"/>
                                  <a:pt x="10986" y="9055"/>
                                </a:cubicBezTo>
                                <a:lnTo>
                                  <a:pt x="10986" y="48057"/>
                                </a:lnTo>
                                <a:cubicBezTo>
                                  <a:pt x="11583" y="48235"/>
                                  <a:pt x="12332" y="48235"/>
                                  <a:pt x="12916" y="48235"/>
                                </a:cubicBezTo>
                                <a:lnTo>
                                  <a:pt x="16904" y="45617"/>
                                </a:lnTo>
                                <a:lnTo>
                                  <a:pt x="16904" y="54742"/>
                                </a:lnTo>
                                <a:lnTo>
                                  <a:pt x="9144" y="57201"/>
                                </a:lnTo>
                                <a:cubicBezTo>
                                  <a:pt x="5626" y="57201"/>
                                  <a:pt x="2184" y="56871"/>
                                  <a:pt x="0" y="56541"/>
                                </a:cubicBezTo>
                                <a:lnTo>
                                  <a:pt x="0" y="1092"/>
                                </a:lnTo>
                                <a:cubicBezTo>
                                  <a:pt x="2769" y="419"/>
                                  <a:pt x="6795" y="0"/>
                                  <a:pt x="11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415127" y="1175857"/>
                            <a:ext cx="38874" cy="12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4" h="124737">
                                <a:moveTo>
                                  <a:pt x="0" y="0"/>
                                </a:moveTo>
                                <a:lnTo>
                                  <a:pt x="38874" y="92861"/>
                                </a:lnTo>
                                <a:lnTo>
                                  <a:pt x="38874" y="124737"/>
                                </a:lnTo>
                                <a:lnTo>
                                  <a:pt x="0" y="51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415127" y="1020365"/>
                            <a:ext cx="38874" cy="2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4" h="200480">
                                <a:moveTo>
                                  <a:pt x="0" y="0"/>
                                </a:moveTo>
                                <a:lnTo>
                                  <a:pt x="38874" y="136164"/>
                                </a:lnTo>
                                <a:lnTo>
                                  <a:pt x="38874" y="200480"/>
                                </a:lnTo>
                                <a:lnTo>
                                  <a:pt x="0" y="914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415127" y="982124"/>
                            <a:ext cx="38874" cy="2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4" h="24807">
                                <a:moveTo>
                                  <a:pt x="0" y="0"/>
                                </a:moveTo>
                                <a:lnTo>
                                  <a:pt x="38874" y="82"/>
                                </a:lnTo>
                                <a:lnTo>
                                  <a:pt x="38874" y="24807"/>
                                </a:lnTo>
                                <a:lnTo>
                                  <a:pt x="0" y="24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" name="Shape 8639"/>
                        <wps:cNvSpPr/>
                        <wps:spPr>
                          <a:xfrm>
                            <a:off x="6415127" y="951115"/>
                            <a:ext cx="38874" cy="1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4" h="19672">
                                <a:moveTo>
                                  <a:pt x="0" y="0"/>
                                </a:moveTo>
                                <a:lnTo>
                                  <a:pt x="38874" y="0"/>
                                </a:lnTo>
                                <a:lnTo>
                                  <a:pt x="38874" y="19672"/>
                                </a:lnTo>
                                <a:lnTo>
                                  <a:pt x="0" y="19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491238" y="1456539"/>
                            <a:ext cx="17278" cy="5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8" h="53096">
                                <a:moveTo>
                                  <a:pt x="17278" y="0"/>
                                </a:moveTo>
                                <a:lnTo>
                                  <a:pt x="17278" y="10566"/>
                                </a:lnTo>
                                <a:lnTo>
                                  <a:pt x="15246" y="11660"/>
                                </a:lnTo>
                                <a:cubicBezTo>
                                  <a:pt x="13066" y="14754"/>
                                  <a:pt x="11659" y="19599"/>
                                  <a:pt x="11659" y="26604"/>
                                </a:cubicBezTo>
                                <a:cubicBezTo>
                                  <a:pt x="11659" y="33353"/>
                                  <a:pt x="12939" y="38049"/>
                                  <a:pt x="15056" y="41057"/>
                                </a:cubicBezTo>
                                <a:lnTo>
                                  <a:pt x="17278" y="42199"/>
                                </a:lnTo>
                                <a:lnTo>
                                  <a:pt x="17278" y="53096"/>
                                </a:lnTo>
                                <a:lnTo>
                                  <a:pt x="5255" y="47190"/>
                                </a:lnTo>
                                <a:cubicBezTo>
                                  <a:pt x="1721" y="42221"/>
                                  <a:pt x="0" y="35239"/>
                                  <a:pt x="0" y="27187"/>
                                </a:cubicBezTo>
                                <a:cubicBezTo>
                                  <a:pt x="0" y="16532"/>
                                  <a:pt x="2956" y="9128"/>
                                  <a:pt x="7285" y="4388"/>
                                </a:cubicBezTo>
                                <a:lnTo>
                                  <a:pt x="17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" name="Shape 8640"/>
                        <wps:cNvSpPr/>
                        <wps:spPr>
                          <a:xfrm>
                            <a:off x="6473509" y="1454631"/>
                            <a:ext cx="10986" cy="5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6" h="56528">
                                <a:moveTo>
                                  <a:pt x="0" y="0"/>
                                </a:moveTo>
                                <a:lnTo>
                                  <a:pt x="10986" y="0"/>
                                </a:lnTo>
                                <a:lnTo>
                                  <a:pt x="10986" y="56528"/>
                                </a:lnTo>
                                <a:lnTo>
                                  <a:pt x="0" y="56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454002" y="1454618"/>
                            <a:ext cx="10249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9" h="56541">
                                <a:moveTo>
                                  <a:pt x="610" y="0"/>
                                </a:moveTo>
                                <a:lnTo>
                                  <a:pt x="10249" y="0"/>
                                </a:lnTo>
                                <a:lnTo>
                                  <a:pt x="10249" y="56541"/>
                                </a:lnTo>
                                <a:lnTo>
                                  <a:pt x="191" y="56541"/>
                                </a:lnTo>
                                <a:lnTo>
                                  <a:pt x="0" y="56067"/>
                                </a:lnTo>
                                <a:lnTo>
                                  <a:pt x="0" y="34496"/>
                                </a:lnTo>
                                <a:lnTo>
                                  <a:pt x="1524" y="38671"/>
                                </a:lnTo>
                                <a:lnTo>
                                  <a:pt x="1702" y="38671"/>
                                </a:lnTo>
                                <a:cubicBezTo>
                                  <a:pt x="1359" y="32715"/>
                                  <a:pt x="610" y="22898"/>
                                  <a:pt x="610" y="12497"/>
                                </a:cubicBez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454002" y="1362110"/>
                            <a:ext cx="17323" cy="5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23" h="52902">
                                <a:moveTo>
                                  <a:pt x="0" y="0"/>
                                </a:moveTo>
                                <a:lnTo>
                                  <a:pt x="9944" y="3189"/>
                                </a:lnTo>
                                <a:cubicBezTo>
                                  <a:pt x="14808" y="7557"/>
                                  <a:pt x="17323" y="15025"/>
                                  <a:pt x="17323" y="26010"/>
                                </a:cubicBezTo>
                                <a:cubicBezTo>
                                  <a:pt x="17323" y="37415"/>
                                  <a:pt x="14389" y="45556"/>
                                  <a:pt x="9436" y="49912"/>
                                </a:cubicBezTo>
                                <a:lnTo>
                                  <a:pt x="0" y="52902"/>
                                </a:lnTo>
                                <a:lnTo>
                                  <a:pt x="0" y="43776"/>
                                </a:lnTo>
                                <a:lnTo>
                                  <a:pt x="2946" y="41841"/>
                                </a:lnTo>
                                <a:cubicBezTo>
                                  <a:pt x="4763" y="38590"/>
                                  <a:pt x="5918" y="33389"/>
                                  <a:pt x="5918" y="25592"/>
                                </a:cubicBezTo>
                                <a:cubicBezTo>
                                  <a:pt x="5918" y="19801"/>
                                  <a:pt x="5162" y="15146"/>
                                  <a:pt x="3578" y="11939"/>
                                </a:cubicBezTo>
                                <a:lnTo>
                                  <a:pt x="0" y="9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491619" y="1360270"/>
                            <a:ext cx="16897" cy="5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7" h="57201">
                                <a:moveTo>
                                  <a:pt x="11151" y="0"/>
                                </a:moveTo>
                                <a:lnTo>
                                  <a:pt x="16897" y="1843"/>
                                </a:lnTo>
                                <a:lnTo>
                                  <a:pt x="16897" y="11349"/>
                                </a:lnTo>
                                <a:lnTo>
                                  <a:pt x="13170" y="8814"/>
                                </a:lnTo>
                                <a:cubicBezTo>
                                  <a:pt x="12408" y="8814"/>
                                  <a:pt x="11659" y="8814"/>
                                  <a:pt x="10986" y="9055"/>
                                </a:cubicBezTo>
                                <a:lnTo>
                                  <a:pt x="10986" y="48057"/>
                                </a:lnTo>
                                <a:cubicBezTo>
                                  <a:pt x="11570" y="48235"/>
                                  <a:pt x="12332" y="48235"/>
                                  <a:pt x="12916" y="48235"/>
                                </a:cubicBezTo>
                                <a:lnTo>
                                  <a:pt x="16897" y="45619"/>
                                </a:lnTo>
                                <a:lnTo>
                                  <a:pt x="16897" y="54745"/>
                                </a:lnTo>
                                <a:lnTo>
                                  <a:pt x="9144" y="57201"/>
                                </a:lnTo>
                                <a:cubicBezTo>
                                  <a:pt x="5614" y="57201"/>
                                  <a:pt x="2172" y="56871"/>
                                  <a:pt x="0" y="56541"/>
                                </a:cubicBezTo>
                                <a:lnTo>
                                  <a:pt x="0" y="1092"/>
                                </a:lnTo>
                                <a:cubicBezTo>
                                  <a:pt x="2769" y="419"/>
                                  <a:pt x="6795" y="0"/>
                                  <a:pt x="11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454002" y="1268717"/>
                            <a:ext cx="54515" cy="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5" h="56604">
                                <a:moveTo>
                                  <a:pt x="0" y="0"/>
                                </a:moveTo>
                                <a:lnTo>
                                  <a:pt x="10579" y="25271"/>
                                </a:lnTo>
                                <a:cubicBezTo>
                                  <a:pt x="16625" y="38707"/>
                                  <a:pt x="29921" y="45083"/>
                                  <a:pt x="44145" y="44740"/>
                                </a:cubicBezTo>
                                <a:lnTo>
                                  <a:pt x="54515" y="40915"/>
                                </a:lnTo>
                                <a:lnTo>
                                  <a:pt x="54515" y="54123"/>
                                </a:lnTo>
                                <a:lnTo>
                                  <a:pt x="38589" y="56604"/>
                                </a:lnTo>
                                <a:cubicBezTo>
                                  <a:pt x="31785" y="56354"/>
                                  <a:pt x="25007" y="54646"/>
                                  <a:pt x="18758" y="50963"/>
                                </a:cubicBezTo>
                                <a:cubicBezTo>
                                  <a:pt x="8992" y="44943"/>
                                  <a:pt x="6719" y="42073"/>
                                  <a:pt x="2401" y="36384"/>
                                </a:cubicBezTo>
                                <a:lnTo>
                                  <a:pt x="0" y="31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494896" y="1235352"/>
                            <a:ext cx="13620" cy="4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0" h="48159">
                                <a:moveTo>
                                  <a:pt x="13620" y="0"/>
                                </a:moveTo>
                                <a:lnTo>
                                  <a:pt x="13620" y="47880"/>
                                </a:lnTo>
                                <a:lnTo>
                                  <a:pt x="0" y="48159"/>
                                </a:lnTo>
                                <a:lnTo>
                                  <a:pt x="13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454002" y="982206"/>
                            <a:ext cx="54515" cy="30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5" h="303553">
                                <a:moveTo>
                                  <a:pt x="0" y="0"/>
                                </a:moveTo>
                                <a:lnTo>
                                  <a:pt x="11049" y="23"/>
                                </a:lnTo>
                                <a:cubicBezTo>
                                  <a:pt x="25477" y="988"/>
                                  <a:pt x="40894" y="5795"/>
                                  <a:pt x="53461" y="13987"/>
                                </a:cubicBezTo>
                                <a:lnTo>
                                  <a:pt x="54515" y="14945"/>
                                </a:lnTo>
                                <a:lnTo>
                                  <a:pt x="54515" y="195936"/>
                                </a:lnTo>
                                <a:lnTo>
                                  <a:pt x="52591" y="202575"/>
                                </a:lnTo>
                                <a:lnTo>
                                  <a:pt x="23152" y="303553"/>
                                </a:lnTo>
                                <a:lnTo>
                                  <a:pt x="0" y="238639"/>
                                </a:lnTo>
                                <a:lnTo>
                                  <a:pt x="0" y="174323"/>
                                </a:lnTo>
                                <a:lnTo>
                                  <a:pt x="24067" y="258621"/>
                                </a:lnTo>
                                <a:cubicBezTo>
                                  <a:pt x="33579" y="214424"/>
                                  <a:pt x="40234" y="176769"/>
                                  <a:pt x="46977" y="131442"/>
                                </a:cubicBezTo>
                                <a:cubicBezTo>
                                  <a:pt x="50394" y="108405"/>
                                  <a:pt x="51384" y="84288"/>
                                  <a:pt x="48260" y="67333"/>
                                </a:cubicBezTo>
                                <a:cubicBezTo>
                                  <a:pt x="40818" y="44156"/>
                                  <a:pt x="29325" y="28433"/>
                                  <a:pt x="419" y="24725"/>
                                </a:cubicBezTo>
                                <a:lnTo>
                                  <a:pt x="0" y="24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" name="Shape 8641"/>
                        <wps:cNvSpPr/>
                        <wps:spPr>
                          <a:xfrm>
                            <a:off x="6454002" y="951115"/>
                            <a:ext cx="54515" cy="1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5" h="19672">
                                <a:moveTo>
                                  <a:pt x="0" y="0"/>
                                </a:moveTo>
                                <a:lnTo>
                                  <a:pt x="54515" y="0"/>
                                </a:lnTo>
                                <a:lnTo>
                                  <a:pt x="54515" y="19672"/>
                                </a:lnTo>
                                <a:lnTo>
                                  <a:pt x="0" y="19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508516" y="1498738"/>
                            <a:ext cx="12580" cy="12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0" h="12916">
                                <a:moveTo>
                                  <a:pt x="0" y="0"/>
                                </a:moveTo>
                                <a:lnTo>
                                  <a:pt x="6204" y="3187"/>
                                </a:lnTo>
                                <a:cubicBezTo>
                                  <a:pt x="8058" y="3187"/>
                                  <a:pt x="10154" y="2769"/>
                                  <a:pt x="11488" y="2349"/>
                                </a:cubicBezTo>
                                <a:lnTo>
                                  <a:pt x="12580" y="11570"/>
                                </a:lnTo>
                                <a:cubicBezTo>
                                  <a:pt x="10992" y="12332"/>
                                  <a:pt x="7881" y="12916"/>
                                  <a:pt x="4109" y="12916"/>
                                </a:cubicBezTo>
                                <a:lnTo>
                                  <a:pt x="0" y="108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524855" y="1454618"/>
                            <a:ext cx="22047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" h="56541">
                                <a:moveTo>
                                  <a:pt x="1689" y="0"/>
                                </a:moveTo>
                                <a:lnTo>
                                  <a:pt x="22047" y="0"/>
                                </a:lnTo>
                                <a:lnTo>
                                  <a:pt x="22047" y="26715"/>
                                </a:lnTo>
                                <a:lnTo>
                                  <a:pt x="13170" y="46724"/>
                                </a:lnTo>
                                <a:lnTo>
                                  <a:pt x="13170" y="46978"/>
                                </a:lnTo>
                                <a:lnTo>
                                  <a:pt x="22047" y="46978"/>
                                </a:lnTo>
                                <a:lnTo>
                                  <a:pt x="22047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50076"/>
                                </a:lnTo>
                                <a:lnTo>
                                  <a:pt x="17958" y="9817"/>
                                </a:lnTo>
                                <a:lnTo>
                                  <a:pt x="17958" y="9563"/>
                                </a:lnTo>
                                <a:lnTo>
                                  <a:pt x="1689" y="9563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508516" y="1454111"/>
                            <a:ext cx="13164" cy="1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4" h="12995">
                                <a:moveTo>
                                  <a:pt x="5531" y="0"/>
                                </a:moveTo>
                                <a:cubicBezTo>
                                  <a:pt x="9392" y="0"/>
                                  <a:pt x="12085" y="762"/>
                                  <a:pt x="13164" y="1511"/>
                                </a:cubicBezTo>
                                <a:lnTo>
                                  <a:pt x="11323" y="10744"/>
                                </a:lnTo>
                                <a:cubicBezTo>
                                  <a:pt x="10065" y="10160"/>
                                  <a:pt x="8643" y="9652"/>
                                  <a:pt x="6204" y="9652"/>
                                </a:cubicBezTo>
                                <a:lnTo>
                                  <a:pt x="0" y="12995"/>
                                </a:lnTo>
                                <a:lnTo>
                                  <a:pt x="0" y="2429"/>
                                </a:lnTo>
                                <a:lnTo>
                                  <a:pt x="5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508516" y="1362112"/>
                            <a:ext cx="17317" cy="52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17" h="52902">
                                <a:moveTo>
                                  <a:pt x="0" y="0"/>
                                </a:moveTo>
                                <a:lnTo>
                                  <a:pt x="9938" y="3187"/>
                                </a:lnTo>
                                <a:cubicBezTo>
                                  <a:pt x="14802" y="7555"/>
                                  <a:pt x="17317" y="15023"/>
                                  <a:pt x="17317" y="26008"/>
                                </a:cubicBezTo>
                                <a:cubicBezTo>
                                  <a:pt x="17317" y="37413"/>
                                  <a:pt x="14384" y="45554"/>
                                  <a:pt x="9443" y="49910"/>
                                </a:cubicBezTo>
                                <a:lnTo>
                                  <a:pt x="0" y="52902"/>
                                </a:lnTo>
                                <a:lnTo>
                                  <a:pt x="0" y="43776"/>
                                </a:lnTo>
                                <a:lnTo>
                                  <a:pt x="2947" y="41839"/>
                                </a:lnTo>
                                <a:cubicBezTo>
                                  <a:pt x="4759" y="38588"/>
                                  <a:pt x="5912" y="33387"/>
                                  <a:pt x="5912" y="25590"/>
                                </a:cubicBezTo>
                                <a:cubicBezTo>
                                  <a:pt x="5912" y="19799"/>
                                  <a:pt x="5156" y="15144"/>
                                  <a:pt x="3573" y="11937"/>
                                </a:cubicBezTo>
                                <a:lnTo>
                                  <a:pt x="0" y="9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528830" y="1360030"/>
                            <a:ext cx="18073" cy="5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" h="57695">
                                <a:moveTo>
                                  <a:pt x="18073" y="0"/>
                                </a:moveTo>
                                <a:lnTo>
                                  <a:pt x="18073" y="9513"/>
                                </a:lnTo>
                                <a:lnTo>
                                  <a:pt x="13168" y="14512"/>
                                </a:lnTo>
                                <a:cubicBezTo>
                                  <a:pt x="12014" y="17836"/>
                                  <a:pt x="11405" y="22681"/>
                                  <a:pt x="11405" y="28764"/>
                                </a:cubicBezTo>
                                <a:cubicBezTo>
                                  <a:pt x="11405" y="35178"/>
                                  <a:pt x="12014" y="40019"/>
                                  <a:pt x="13179" y="43258"/>
                                </a:cubicBezTo>
                                <a:lnTo>
                                  <a:pt x="18073" y="47926"/>
                                </a:lnTo>
                                <a:lnTo>
                                  <a:pt x="18073" y="57587"/>
                                </a:lnTo>
                                <a:lnTo>
                                  <a:pt x="17869" y="57695"/>
                                </a:lnTo>
                                <a:cubicBezTo>
                                  <a:pt x="5029" y="57695"/>
                                  <a:pt x="0" y="44106"/>
                                  <a:pt x="0" y="28586"/>
                                </a:cubicBezTo>
                                <a:cubicBezTo>
                                  <a:pt x="0" y="17013"/>
                                  <a:pt x="3443" y="6619"/>
                                  <a:pt x="10475" y="2146"/>
                                </a:cubicBezTo>
                                <a:lnTo>
                                  <a:pt x="1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508516" y="1253241"/>
                            <a:ext cx="38387" cy="69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7" h="69599">
                                <a:moveTo>
                                  <a:pt x="38387" y="0"/>
                                </a:moveTo>
                                <a:lnTo>
                                  <a:pt x="38387" y="27936"/>
                                </a:lnTo>
                                <a:lnTo>
                                  <a:pt x="25178" y="51467"/>
                                </a:lnTo>
                                <a:cubicBezTo>
                                  <a:pt x="17342" y="61754"/>
                                  <a:pt x="13621" y="64129"/>
                                  <a:pt x="4058" y="68967"/>
                                </a:cubicBezTo>
                                <a:lnTo>
                                  <a:pt x="0" y="69599"/>
                                </a:lnTo>
                                <a:lnTo>
                                  <a:pt x="0" y="56391"/>
                                </a:lnTo>
                                <a:lnTo>
                                  <a:pt x="5731" y="54277"/>
                                </a:lnTo>
                                <a:cubicBezTo>
                                  <a:pt x="10218" y="51219"/>
                                  <a:pt x="13824" y="47193"/>
                                  <a:pt x="16555" y="42526"/>
                                </a:cubicBezTo>
                                <a:lnTo>
                                  <a:pt x="3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508516" y="1099620"/>
                            <a:ext cx="38387" cy="18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7" h="183611">
                                <a:moveTo>
                                  <a:pt x="38387" y="0"/>
                                </a:moveTo>
                                <a:lnTo>
                                  <a:pt x="38387" y="95880"/>
                                </a:lnTo>
                                <a:lnTo>
                                  <a:pt x="5518" y="183498"/>
                                </a:lnTo>
                                <a:lnTo>
                                  <a:pt x="0" y="183611"/>
                                </a:lnTo>
                                <a:lnTo>
                                  <a:pt x="0" y="135732"/>
                                </a:lnTo>
                                <a:lnTo>
                                  <a:pt x="38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6508516" y="997151"/>
                            <a:ext cx="30703" cy="18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3" h="180991">
                                <a:moveTo>
                                  <a:pt x="0" y="0"/>
                                </a:moveTo>
                                <a:lnTo>
                                  <a:pt x="15178" y="13810"/>
                                </a:lnTo>
                                <a:cubicBezTo>
                                  <a:pt x="19555" y="19541"/>
                                  <a:pt x="22740" y="26061"/>
                                  <a:pt x="24251" y="33312"/>
                                </a:cubicBezTo>
                                <a:cubicBezTo>
                                  <a:pt x="30703" y="61735"/>
                                  <a:pt x="26384" y="81560"/>
                                  <a:pt x="17812" y="119520"/>
                                </a:cubicBezTo>
                                <a:lnTo>
                                  <a:pt x="0" y="1809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" name="Shape 8642"/>
                        <wps:cNvSpPr/>
                        <wps:spPr>
                          <a:xfrm>
                            <a:off x="6508516" y="951115"/>
                            <a:ext cx="38387" cy="1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87" h="19672">
                                <a:moveTo>
                                  <a:pt x="0" y="0"/>
                                </a:moveTo>
                                <a:lnTo>
                                  <a:pt x="38387" y="0"/>
                                </a:lnTo>
                                <a:lnTo>
                                  <a:pt x="38387" y="19672"/>
                                </a:lnTo>
                                <a:lnTo>
                                  <a:pt x="0" y="19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" name="Shape 8643"/>
                        <wps:cNvSpPr/>
                        <wps:spPr>
                          <a:xfrm>
                            <a:off x="6546903" y="1501596"/>
                            <a:ext cx="9144" cy="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6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63"/>
                                </a:lnTo>
                                <a:lnTo>
                                  <a:pt x="0" y="9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" name="Shape 8644"/>
                        <wps:cNvSpPr/>
                        <wps:spPr>
                          <a:xfrm>
                            <a:off x="6604255" y="1454618"/>
                            <a:ext cx="10668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6541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561418" y="1454618"/>
                            <a:ext cx="33554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4" h="56541">
                                <a:moveTo>
                                  <a:pt x="0" y="0"/>
                                </a:moveTo>
                                <a:lnTo>
                                  <a:pt x="10071" y="0"/>
                                </a:lnTo>
                                <a:lnTo>
                                  <a:pt x="18783" y="22149"/>
                                </a:lnTo>
                                <a:cubicBezTo>
                                  <a:pt x="20548" y="26505"/>
                                  <a:pt x="23229" y="33807"/>
                                  <a:pt x="24829" y="38671"/>
                                </a:cubicBezTo>
                                <a:lnTo>
                                  <a:pt x="24994" y="38671"/>
                                </a:lnTo>
                                <a:cubicBezTo>
                                  <a:pt x="24664" y="32715"/>
                                  <a:pt x="23902" y="22898"/>
                                  <a:pt x="23902" y="12497"/>
                                </a:cubicBezTo>
                                <a:lnTo>
                                  <a:pt x="23902" y="0"/>
                                </a:lnTo>
                                <a:lnTo>
                                  <a:pt x="33554" y="0"/>
                                </a:lnTo>
                                <a:lnTo>
                                  <a:pt x="33554" y="56541"/>
                                </a:lnTo>
                                <a:lnTo>
                                  <a:pt x="23482" y="56541"/>
                                </a:lnTo>
                                <a:lnTo>
                                  <a:pt x="14846" y="35065"/>
                                </a:lnTo>
                                <a:cubicBezTo>
                                  <a:pt x="12916" y="30276"/>
                                  <a:pt x="10402" y="23063"/>
                                  <a:pt x="9055" y="18034"/>
                                </a:cubicBezTo>
                                <a:lnTo>
                                  <a:pt x="8890" y="18034"/>
                                </a:lnTo>
                                <a:cubicBezTo>
                                  <a:pt x="9220" y="23737"/>
                                  <a:pt x="9652" y="32462"/>
                                  <a:pt x="9652" y="43866"/>
                                </a:cubicBezTo>
                                <a:lnTo>
                                  <a:pt x="9652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546903" y="1454618"/>
                            <a:ext cx="8241" cy="26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" h="26715">
                                <a:moveTo>
                                  <a:pt x="0" y="0"/>
                                </a:moveTo>
                                <a:lnTo>
                                  <a:pt x="8241" y="0"/>
                                </a:lnTo>
                                <a:lnTo>
                                  <a:pt x="8241" y="8141"/>
                                </a:lnTo>
                                <a:lnTo>
                                  <a:pt x="0" y="2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565584" y="1360524"/>
                            <a:ext cx="30277" cy="5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7" h="56528">
                                <a:moveTo>
                                  <a:pt x="1677" y="0"/>
                                </a:moveTo>
                                <a:lnTo>
                                  <a:pt x="30277" y="0"/>
                                </a:lnTo>
                                <a:lnTo>
                                  <a:pt x="30277" y="8141"/>
                                </a:lnTo>
                                <a:lnTo>
                                  <a:pt x="13170" y="46724"/>
                                </a:lnTo>
                                <a:lnTo>
                                  <a:pt x="13170" y="46965"/>
                                </a:lnTo>
                                <a:lnTo>
                                  <a:pt x="30200" y="46965"/>
                                </a:lnTo>
                                <a:lnTo>
                                  <a:pt x="30200" y="56528"/>
                                </a:lnTo>
                                <a:lnTo>
                                  <a:pt x="0" y="56528"/>
                                </a:lnTo>
                                <a:lnTo>
                                  <a:pt x="0" y="50076"/>
                                </a:lnTo>
                                <a:lnTo>
                                  <a:pt x="17958" y="9817"/>
                                </a:lnTo>
                                <a:lnTo>
                                  <a:pt x="17958" y="9563"/>
                                </a:lnTo>
                                <a:lnTo>
                                  <a:pt x="1677" y="9563"/>
                                </a:lnTo>
                                <a:lnTo>
                                  <a:pt x="1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596852" y="1360027"/>
                            <a:ext cx="18072" cy="5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57698">
                                <a:moveTo>
                                  <a:pt x="18072" y="0"/>
                                </a:moveTo>
                                <a:lnTo>
                                  <a:pt x="18072" y="9516"/>
                                </a:lnTo>
                                <a:lnTo>
                                  <a:pt x="13164" y="14515"/>
                                </a:lnTo>
                                <a:cubicBezTo>
                                  <a:pt x="12010" y="17839"/>
                                  <a:pt x="11404" y="22684"/>
                                  <a:pt x="11404" y="28767"/>
                                </a:cubicBezTo>
                                <a:cubicBezTo>
                                  <a:pt x="11404" y="35181"/>
                                  <a:pt x="12010" y="40023"/>
                                  <a:pt x="13173" y="43261"/>
                                </a:cubicBezTo>
                                <a:lnTo>
                                  <a:pt x="18072" y="47940"/>
                                </a:lnTo>
                                <a:lnTo>
                                  <a:pt x="18072" y="57583"/>
                                </a:lnTo>
                                <a:lnTo>
                                  <a:pt x="17856" y="57698"/>
                                </a:lnTo>
                                <a:cubicBezTo>
                                  <a:pt x="5029" y="57698"/>
                                  <a:pt x="0" y="44109"/>
                                  <a:pt x="0" y="28589"/>
                                </a:cubicBezTo>
                                <a:cubicBezTo>
                                  <a:pt x="0" y="17016"/>
                                  <a:pt x="3443" y="6622"/>
                                  <a:pt x="10469" y="2149"/>
                                </a:cubicBezTo>
                                <a:lnTo>
                                  <a:pt x="18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546903" y="1359851"/>
                            <a:ext cx="18072" cy="5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57766">
                                <a:moveTo>
                                  <a:pt x="634" y="0"/>
                                </a:moveTo>
                                <a:cubicBezTo>
                                  <a:pt x="14223" y="0"/>
                                  <a:pt x="18072" y="15011"/>
                                  <a:pt x="18072" y="27927"/>
                                </a:cubicBezTo>
                                <a:cubicBezTo>
                                  <a:pt x="18072" y="38582"/>
                                  <a:pt x="16186" y="46069"/>
                                  <a:pt x="12958" y="50892"/>
                                </a:cubicBezTo>
                                <a:lnTo>
                                  <a:pt x="0" y="57766"/>
                                </a:lnTo>
                                <a:lnTo>
                                  <a:pt x="0" y="48105"/>
                                </a:lnTo>
                                <a:lnTo>
                                  <a:pt x="215" y="48310"/>
                                </a:lnTo>
                                <a:cubicBezTo>
                                  <a:pt x="4914" y="48310"/>
                                  <a:pt x="6667" y="39929"/>
                                  <a:pt x="6667" y="28435"/>
                                </a:cubicBezTo>
                                <a:cubicBezTo>
                                  <a:pt x="6667" y="18542"/>
                                  <a:pt x="5155" y="9563"/>
                                  <a:pt x="126" y="9563"/>
                                </a:cubicBezTo>
                                <a:lnTo>
                                  <a:pt x="0" y="9692"/>
                                </a:lnTo>
                                <a:lnTo>
                                  <a:pt x="0" y="179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546903" y="1120745"/>
                            <a:ext cx="68021" cy="16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160432">
                                <a:moveTo>
                                  <a:pt x="68021" y="0"/>
                                </a:moveTo>
                                <a:lnTo>
                                  <a:pt x="68021" y="39253"/>
                                </a:lnTo>
                                <a:lnTo>
                                  <a:pt x="0" y="160432"/>
                                </a:lnTo>
                                <a:lnTo>
                                  <a:pt x="0" y="132496"/>
                                </a:lnTo>
                                <a:lnTo>
                                  <a:pt x="68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546903" y="951115"/>
                            <a:ext cx="68021" cy="24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244385">
                                <a:moveTo>
                                  <a:pt x="0" y="0"/>
                                </a:moveTo>
                                <a:lnTo>
                                  <a:pt x="68021" y="0"/>
                                </a:lnTo>
                                <a:lnTo>
                                  <a:pt x="68021" y="63061"/>
                                </a:lnTo>
                                <a:lnTo>
                                  <a:pt x="0" y="244385"/>
                                </a:lnTo>
                                <a:lnTo>
                                  <a:pt x="0" y="148505"/>
                                </a:lnTo>
                                <a:lnTo>
                                  <a:pt x="36436" y="19672"/>
                                </a:lnTo>
                                <a:lnTo>
                                  <a:pt x="0" y="19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" name="Shape 8645"/>
                        <wps:cNvSpPr/>
                        <wps:spPr>
                          <a:xfrm>
                            <a:off x="6652757" y="14794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633631" y="1455739"/>
                            <a:ext cx="20320" cy="5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55056">
                                <a:moveTo>
                                  <a:pt x="20320" y="0"/>
                                </a:moveTo>
                                <a:lnTo>
                                  <a:pt x="20320" y="10459"/>
                                </a:lnTo>
                                <a:lnTo>
                                  <a:pt x="15492" y="12670"/>
                                </a:lnTo>
                                <a:cubicBezTo>
                                  <a:pt x="13058" y="15783"/>
                                  <a:pt x="11569" y="20730"/>
                                  <a:pt x="11569" y="28065"/>
                                </a:cubicBezTo>
                                <a:cubicBezTo>
                                  <a:pt x="11569" y="34859"/>
                                  <a:pt x="12890" y="39494"/>
                                  <a:pt x="14862" y="42431"/>
                                </a:cubicBezTo>
                                <a:lnTo>
                                  <a:pt x="20320" y="45597"/>
                                </a:lnTo>
                                <a:lnTo>
                                  <a:pt x="20320" y="55056"/>
                                </a:lnTo>
                                <a:lnTo>
                                  <a:pt x="7467" y="50302"/>
                                </a:lnTo>
                                <a:cubicBezTo>
                                  <a:pt x="2603" y="45603"/>
                                  <a:pt x="0" y="37208"/>
                                  <a:pt x="165" y="27480"/>
                                </a:cubicBezTo>
                                <a:cubicBezTo>
                                  <a:pt x="291" y="17206"/>
                                  <a:pt x="3270" y="9928"/>
                                  <a:pt x="7738" y="5220"/>
                                </a:cubicBez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614924" y="1454618"/>
                            <a:ext cx="14821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1" h="56541">
                                <a:moveTo>
                                  <a:pt x="0" y="0"/>
                                </a:moveTo>
                                <a:lnTo>
                                  <a:pt x="13906" y="0"/>
                                </a:lnTo>
                                <a:lnTo>
                                  <a:pt x="13906" y="9563"/>
                                </a:lnTo>
                                <a:lnTo>
                                  <a:pt x="318" y="9563"/>
                                </a:lnTo>
                                <a:lnTo>
                                  <a:pt x="318" y="22568"/>
                                </a:lnTo>
                                <a:lnTo>
                                  <a:pt x="13144" y="22568"/>
                                </a:lnTo>
                                <a:lnTo>
                                  <a:pt x="13144" y="31712"/>
                                </a:lnTo>
                                <a:lnTo>
                                  <a:pt x="318" y="31712"/>
                                </a:lnTo>
                                <a:lnTo>
                                  <a:pt x="318" y="46978"/>
                                </a:lnTo>
                                <a:lnTo>
                                  <a:pt x="14821" y="46978"/>
                                </a:lnTo>
                                <a:lnTo>
                                  <a:pt x="14821" y="56541"/>
                                </a:lnTo>
                                <a:lnTo>
                                  <a:pt x="0" y="56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638228" y="1360270"/>
                            <a:ext cx="15722" cy="5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2" h="56782">
                                <a:moveTo>
                                  <a:pt x="11988" y="0"/>
                                </a:moveTo>
                                <a:lnTo>
                                  <a:pt x="15722" y="1036"/>
                                </a:lnTo>
                                <a:lnTo>
                                  <a:pt x="15722" y="9517"/>
                                </a:lnTo>
                                <a:lnTo>
                                  <a:pt x="13665" y="8560"/>
                                </a:lnTo>
                                <a:cubicBezTo>
                                  <a:pt x="12661" y="8560"/>
                                  <a:pt x="11569" y="8636"/>
                                  <a:pt x="10985" y="8890"/>
                                </a:cubicBezTo>
                                <a:lnTo>
                                  <a:pt x="10985" y="25756"/>
                                </a:lnTo>
                                <a:lnTo>
                                  <a:pt x="12991" y="25756"/>
                                </a:lnTo>
                                <a:lnTo>
                                  <a:pt x="15722" y="24497"/>
                                </a:lnTo>
                                <a:lnTo>
                                  <a:pt x="15722" y="35604"/>
                                </a:lnTo>
                                <a:lnTo>
                                  <a:pt x="12661" y="34227"/>
                                </a:lnTo>
                                <a:lnTo>
                                  <a:pt x="10985" y="34227"/>
                                </a:lnTo>
                                <a:lnTo>
                                  <a:pt x="10985" y="56782"/>
                                </a:lnTo>
                                <a:lnTo>
                                  <a:pt x="0" y="56782"/>
                                </a:lnTo>
                                <a:lnTo>
                                  <a:pt x="0" y="1092"/>
                                </a:lnTo>
                                <a:cubicBezTo>
                                  <a:pt x="3442" y="419"/>
                                  <a:pt x="7797" y="0"/>
                                  <a:pt x="11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614924" y="1359851"/>
                            <a:ext cx="18072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2" h="57759">
                                <a:moveTo>
                                  <a:pt x="622" y="0"/>
                                </a:moveTo>
                                <a:cubicBezTo>
                                  <a:pt x="14212" y="0"/>
                                  <a:pt x="18072" y="15011"/>
                                  <a:pt x="18072" y="27927"/>
                                </a:cubicBezTo>
                                <a:cubicBezTo>
                                  <a:pt x="18072" y="38582"/>
                                  <a:pt x="16186" y="46069"/>
                                  <a:pt x="12957" y="50892"/>
                                </a:cubicBezTo>
                                <a:lnTo>
                                  <a:pt x="0" y="57759"/>
                                </a:lnTo>
                                <a:lnTo>
                                  <a:pt x="0" y="48116"/>
                                </a:lnTo>
                                <a:lnTo>
                                  <a:pt x="203" y="48310"/>
                                </a:lnTo>
                                <a:cubicBezTo>
                                  <a:pt x="4902" y="48310"/>
                                  <a:pt x="6668" y="39929"/>
                                  <a:pt x="6668" y="28435"/>
                                </a:cubicBezTo>
                                <a:cubicBezTo>
                                  <a:pt x="6668" y="18542"/>
                                  <a:pt x="5156" y="9563"/>
                                  <a:pt x="127" y="9563"/>
                                </a:cubicBezTo>
                                <a:lnTo>
                                  <a:pt x="0" y="9692"/>
                                </a:lnTo>
                                <a:lnTo>
                                  <a:pt x="0" y="176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614924" y="1044725"/>
                            <a:ext cx="39027" cy="11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7" h="115273">
                                <a:moveTo>
                                  <a:pt x="39027" y="0"/>
                                </a:moveTo>
                                <a:lnTo>
                                  <a:pt x="39027" y="45746"/>
                                </a:lnTo>
                                <a:lnTo>
                                  <a:pt x="0" y="115273"/>
                                </a:lnTo>
                                <a:lnTo>
                                  <a:pt x="0" y="76020"/>
                                </a:lnTo>
                                <a:lnTo>
                                  <a:pt x="39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614924" y="951115"/>
                            <a:ext cx="39027" cy="6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27" h="63061">
                                <a:moveTo>
                                  <a:pt x="0" y="0"/>
                                </a:moveTo>
                                <a:lnTo>
                                  <a:pt x="39027" y="0"/>
                                </a:lnTo>
                                <a:lnTo>
                                  <a:pt x="39027" y="19862"/>
                                </a:lnTo>
                                <a:lnTo>
                                  <a:pt x="16205" y="19862"/>
                                </a:lnTo>
                                <a:lnTo>
                                  <a:pt x="0" y="63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653951" y="1479447"/>
                            <a:ext cx="13983" cy="3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3" h="32207">
                                <a:moveTo>
                                  <a:pt x="0" y="0"/>
                                </a:moveTo>
                                <a:lnTo>
                                  <a:pt x="13983" y="0"/>
                                </a:lnTo>
                                <a:lnTo>
                                  <a:pt x="13983" y="30200"/>
                                </a:lnTo>
                                <a:cubicBezTo>
                                  <a:pt x="11557" y="31204"/>
                                  <a:pt x="6439" y="32207"/>
                                  <a:pt x="2324" y="32207"/>
                                </a:cubicBezTo>
                                <a:lnTo>
                                  <a:pt x="0" y="31348"/>
                                </a:lnTo>
                                <a:lnTo>
                                  <a:pt x="0" y="21888"/>
                                </a:lnTo>
                                <a:lnTo>
                                  <a:pt x="1740" y="22898"/>
                                </a:lnTo>
                                <a:cubicBezTo>
                                  <a:pt x="2743" y="22898"/>
                                  <a:pt x="3505" y="22809"/>
                                  <a:pt x="3925" y="22644"/>
                                </a:cubicBezTo>
                                <a:lnTo>
                                  <a:pt x="3925" y="8979"/>
                                </a:lnTo>
                                <a:lnTo>
                                  <a:pt x="0" y="8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673623" y="1454121"/>
                            <a:ext cx="18073" cy="5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3" h="57698">
                                <a:moveTo>
                                  <a:pt x="18073" y="0"/>
                                </a:moveTo>
                                <a:lnTo>
                                  <a:pt x="18073" y="9516"/>
                                </a:lnTo>
                                <a:lnTo>
                                  <a:pt x="13164" y="14515"/>
                                </a:lnTo>
                                <a:cubicBezTo>
                                  <a:pt x="12011" y="17839"/>
                                  <a:pt x="11405" y="22684"/>
                                  <a:pt x="11405" y="28767"/>
                                </a:cubicBezTo>
                                <a:cubicBezTo>
                                  <a:pt x="11405" y="35181"/>
                                  <a:pt x="12011" y="40023"/>
                                  <a:pt x="13173" y="43261"/>
                                </a:cubicBezTo>
                                <a:lnTo>
                                  <a:pt x="18073" y="47941"/>
                                </a:lnTo>
                                <a:lnTo>
                                  <a:pt x="18073" y="57584"/>
                                </a:lnTo>
                                <a:lnTo>
                                  <a:pt x="17856" y="57698"/>
                                </a:lnTo>
                                <a:cubicBezTo>
                                  <a:pt x="5029" y="57698"/>
                                  <a:pt x="0" y="44109"/>
                                  <a:pt x="0" y="28602"/>
                                </a:cubicBezTo>
                                <a:cubicBezTo>
                                  <a:pt x="0" y="17020"/>
                                  <a:pt x="3443" y="6623"/>
                                  <a:pt x="10469" y="2149"/>
                                </a:cubicBezTo>
                                <a:lnTo>
                                  <a:pt x="18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653951" y="1454111"/>
                            <a:ext cx="13068" cy="1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" h="12087">
                                <a:moveTo>
                                  <a:pt x="3925" y="0"/>
                                </a:moveTo>
                                <a:cubicBezTo>
                                  <a:pt x="8192" y="0"/>
                                  <a:pt x="11303" y="850"/>
                                  <a:pt x="13068" y="1689"/>
                                </a:cubicBezTo>
                                <a:lnTo>
                                  <a:pt x="11214" y="11163"/>
                                </a:lnTo>
                                <a:cubicBezTo>
                                  <a:pt x="9537" y="10325"/>
                                  <a:pt x="7442" y="9906"/>
                                  <a:pt x="4763" y="9906"/>
                                </a:cubicBezTo>
                                <a:lnTo>
                                  <a:pt x="0" y="12087"/>
                                </a:lnTo>
                                <a:lnTo>
                                  <a:pt x="0" y="1628"/>
                                </a:lnTo>
                                <a:lnTo>
                                  <a:pt x="3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653951" y="1361306"/>
                            <a:ext cx="17653" cy="5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" h="55745">
                                <a:moveTo>
                                  <a:pt x="0" y="0"/>
                                </a:moveTo>
                                <a:lnTo>
                                  <a:pt x="11367" y="3155"/>
                                </a:lnTo>
                                <a:cubicBezTo>
                                  <a:pt x="14808" y="6266"/>
                                  <a:pt x="15901" y="10038"/>
                                  <a:pt x="15901" y="14902"/>
                                </a:cubicBezTo>
                                <a:cubicBezTo>
                                  <a:pt x="15901" y="20948"/>
                                  <a:pt x="12878" y="26396"/>
                                  <a:pt x="7176" y="28987"/>
                                </a:cubicBezTo>
                                <a:lnTo>
                                  <a:pt x="7176" y="29164"/>
                                </a:lnTo>
                                <a:cubicBezTo>
                                  <a:pt x="11037" y="30752"/>
                                  <a:pt x="12967" y="34282"/>
                                  <a:pt x="14046" y="40404"/>
                                </a:cubicBezTo>
                                <a:cubicBezTo>
                                  <a:pt x="15139" y="46690"/>
                                  <a:pt x="16649" y="53650"/>
                                  <a:pt x="17653" y="55745"/>
                                </a:cubicBezTo>
                                <a:lnTo>
                                  <a:pt x="6172" y="55745"/>
                                </a:lnTo>
                                <a:cubicBezTo>
                                  <a:pt x="5411" y="54158"/>
                                  <a:pt x="4153" y="48456"/>
                                  <a:pt x="3315" y="42156"/>
                                </a:cubicBezTo>
                                <a:cubicBezTo>
                                  <a:pt x="2813" y="38677"/>
                                  <a:pt x="2121" y="36435"/>
                                  <a:pt x="1103" y="35064"/>
                                </a:cubicBezTo>
                                <a:lnTo>
                                  <a:pt x="0" y="34567"/>
                                </a:lnTo>
                                <a:lnTo>
                                  <a:pt x="0" y="23460"/>
                                </a:lnTo>
                                <a:lnTo>
                                  <a:pt x="2798" y="22170"/>
                                </a:lnTo>
                                <a:cubicBezTo>
                                  <a:pt x="4067" y="20586"/>
                                  <a:pt x="4737" y="18382"/>
                                  <a:pt x="4737" y="15906"/>
                                </a:cubicBezTo>
                                <a:cubicBezTo>
                                  <a:pt x="4737" y="13474"/>
                                  <a:pt x="4254" y="11420"/>
                                  <a:pt x="3164" y="9953"/>
                                </a:cubicBezTo>
                                <a:lnTo>
                                  <a:pt x="0" y="8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675071" y="1360524"/>
                            <a:ext cx="16625" cy="5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5" h="57201">
                                <a:moveTo>
                                  <a:pt x="0" y="0"/>
                                </a:moveTo>
                                <a:lnTo>
                                  <a:pt x="10998" y="0"/>
                                </a:lnTo>
                                <a:lnTo>
                                  <a:pt x="10998" y="36741"/>
                                </a:lnTo>
                                <a:cubicBezTo>
                                  <a:pt x="10998" y="45047"/>
                                  <a:pt x="13423" y="47561"/>
                                  <a:pt x="16357" y="47561"/>
                                </a:cubicBezTo>
                                <a:lnTo>
                                  <a:pt x="16625" y="47411"/>
                                </a:lnTo>
                                <a:lnTo>
                                  <a:pt x="16625" y="57117"/>
                                </a:lnTo>
                                <a:lnTo>
                                  <a:pt x="16446" y="57201"/>
                                </a:lnTo>
                                <a:cubicBezTo>
                                  <a:pt x="4622" y="57201"/>
                                  <a:pt x="0" y="49073"/>
                                  <a:pt x="0" y="34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653951" y="1014767"/>
                            <a:ext cx="37745" cy="7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45" h="75704">
                                <a:moveTo>
                                  <a:pt x="15380" y="0"/>
                                </a:moveTo>
                                <a:lnTo>
                                  <a:pt x="37745" y="0"/>
                                </a:lnTo>
                                <a:lnTo>
                                  <a:pt x="37745" y="8461"/>
                                </a:lnTo>
                                <a:lnTo>
                                  <a:pt x="0" y="75704"/>
                                </a:lnTo>
                                <a:lnTo>
                                  <a:pt x="0" y="29958"/>
                                </a:lnTo>
                                <a:lnTo>
                                  <a:pt x="15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653951" y="951115"/>
                            <a:ext cx="36513" cy="1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3" h="19862">
                                <a:moveTo>
                                  <a:pt x="0" y="0"/>
                                </a:moveTo>
                                <a:lnTo>
                                  <a:pt x="36513" y="0"/>
                                </a:lnTo>
                                <a:lnTo>
                                  <a:pt x="26746" y="19862"/>
                                </a:lnTo>
                                <a:lnTo>
                                  <a:pt x="0" y="19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691696" y="1453945"/>
                            <a:ext cx="18070" cy="5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70" h="57759">
                                <a:moveTo>
                                  <a:pt x="622" y="0"/>
                                </a:moveTo>
                                <a:cubicBezTo>
                                  <a:pt x="7417" y="0"/>
                                  <a:pt x="11779" y="3752"/>
                                  <a:pt x="14443" y="9122"/>
                                </a:cubicBezTo>
                                <a:lnTo>
                                  <a:pt x="18070" y="27932"/>
                                </a:lnTo>
                                <a:lnTo>
                                  <a:pt x="18070" y="27947"/>
                                </a:lnTo>
                                <a:lnTo>
                                  <a:pt x="12957" y="50894"/>
                                </a:lnTo>
                                <a:lnTo>
                                  <a:pt x="0" y="57759"/>
                                </a:lnTo>
                                <a:lnTo>
                                  <a:pt x="0" y="48117"/>
                                </a:lnTo>
                                <a:lnTo>
                                  <a:pt x="202" y="48310"/>
                                </a:lnTo>
                                <a:cubicBezTo>
                                  <a:pt x="4901" y="48310"/>
                                  <a:pt x="6667" y="39929"/>
                                  <a:pt x="6667" y="28435"/>
                                </a:cubicBezTo>
                                <a:cubicBezTo>
                                  <a:pt x="6667" y="18542"/>
                                  <a:pt x="5155" y="9563"/>
                                  <a:pt x="126" y="9563"/>
                                </a:cubicBezTo>
                                <a:lnTo>
                                  <a:pt x="0" y="9692"/>
                                </a:lnTo>
                                <a:lnTo>
                                  <a:pt x="0" y="176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691696" y="1360524"/>
                            <a:ext cx="16179" cy="5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" h="57117">
                                <a:moveTo>
                                  <a:pt x="5193" y="0"/>
                                </a:moveTo>
                                <a:lnTo>
                                  <a:pt x="16179" y="0"/>
                                </a:lnTo>
                                <a:lnTo>
                                  <a:pt x="16179" y="34811"/>
                                </a:lnTo>
                                <a:cubicBezTo>
                                  <a:pt x="16179" y="42063"/>
                                  <a:pt x="14794" y="47660"/>
                                  <a:pt x="12058" y="51445"/>
                                </a:cubicBezTo>
                                <a:lnTo>
                                  <a:pt x="0" y="57117"/>
                                </a:lnTo>
                                <a:lnTo>
                                  <a:pt x="0" y="47411"/>
                                </a:lnTo>
                                <a:lnTo>
                                  <a:pt x="3659" y="45356"/>
                                </a:lnTo>
                                <a:cubicBezTo>
                                  <a:pt x="4625" y="43720"/>
                                  <a:pt x="5193" y="41015"/>
                                  <a:pt x="5193" y="36741"/>
                                </a:cubicBezTo>
                                <a:lnTo>
                                  <a:pt x="5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691696" y="1014767"/>
                            <a:ext cx="4749" cy="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" h="8461">
                                <a:moveTo>
                                  <a:pt x="0" y="0"/>
                                </a:moveTo>
                                <a:lnTo>
                                  <a:pt x="4749" y="0"/>
                                </a:lnTo>
                                <a:lnTo>
                                  <a:pt x="0" y="8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CA535" id="Group 6211" o:spid="_x0000_s1026" style="position:absolute;margin-left:479.45pt;margin-top:-39pt;width:53.85pt;height:129.3pt;z-index:251658240;mso-position-horizontal-relative:page;mso-position-vertical-relative:page;mso-width-relative:margin;mso-height-relative:margin" coordorigin="61560" coordsize="6839,1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">
                <v:shape id="Shape 8633" o:spid="_x0000_s1027" style="position:absolute;left:61560;width:6840;height:16420;visibility:visible;mso-wrap-style:square;v-text-anchor:top" coordsize="683997,164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f/MQA&#10;AADdAAAADwAAAGRycy9kb3ducmV2LnhtbESP0WoCMRRE3wX/IVzBt5rVla1sjVIEwadSbT/gdnO7&#10;Wd3cbJOo2369EQo+DjNzhlmue9uKC/nQOFYwnWQgiCunG64VfH5snxYgQkTW2DomBb8UYL0aDpZY&#10;anflPV0OsRYJwqFEBSbGrpQyVIYshonriJP37bzFmKSvpfZ4TXDbylmWFdJiw2nBYEcbQ9XpcLYK&#10;6t2x/5sfc7NBb+3bT/Vc4PuXUuNR//oCIlIfH+H/9k4rWBR5D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kX/zEAAAA3QAAAA8AAAAAAAAAAAAAAAAAmAIAAGRycy9k&#10;b3ducmV2LnhtbFBLBQYAAAAABAAEAPUAAACJAwAAAAA=&#10;" path="m,l683997,r,1642008l,1642008,,e" fillcolor="#009541" stroked="f" strokeweight="0">
                  <v:stroke miterlimit="83231f" joinstyle="miter"/>
                  <v:path arrowok="t" textboxrect="0,0,683997,1642008"/>
                </v:shape>
                <v:shape id="Shape 19" o:spid="_x0000_s1028" style="position:absolute;left:63226;top:14546;width:223;height:565;visibility:visible;mso-wrap-style:square;v-text-anchor:top" coordsize="22257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sksMA&#10;AADbAAAADwAAAGRycy9kb3ducmV2LnhtbESPQWvCQBCF70L/wzKF3nRjoGqjq6TFQr0ImoLXITsm&#10;wexsyKya/vuuUOhthvfmfW9Wm8G16ka9NJ4NTCcJKOLS24YrA9/F53gBSgKyxdYzGfghgc36abTC&#10;zPo7H+h2DJWKISwZGqhD6DKtpazJoUx8Rxy1s+8dhrj2lbY93mO4a3WaJDPtsOFIqLGjj5rKy/Hq&#10;IjfdH7A4zXdtvpNtEV7lvZiKMS/PQ74EFWgI/+a/6y8b67/B45c4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HsksMAAADbAAAADwAAAAAAAAAAAAAAAACYAgAAZHJzL2Rv&#10;d25yZXYueG1sUEsFBgAAAAAEAAQA9QAAAIgDAAAAAA==&#10;" path="m,l22257,r,9563l10999,9563r,13005l22257,22568r,9144l10999,31712r,15266l22257,46978r,9563l,56541,,xe" fillcolor="#fffefd" stroked="f" strokeweight="0">
                  <v:stroke miterlimit="83231f" joinstyle="miter"/>
                  <v:path arrowok="t" textboxrect="0,0,22257,56541"/>
                </v:shape>
                <v:shape id="Shape 20" o:spid="_x0000_s1029" style="position:absolute;left:62862;top:14546;width:310;height:565;visibility:visible;mso-wrap-style:square;v-text-anchor:top" coordsize="31026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wqMIA&#10;AADbAAAADwAAAGRycy9kb3ducmV2LnhtbERPTWuDQBC9F/IflgnkInGNlFJNNiKBQuitqYUcB3ei&#10;EnfWuNto+uu7h0KPj/e9K2bTizuNrrOsYBMnIIhrqztuFFSfb+tXEM4ja+wtk4IHOSj2i6cd5tpO&#10;/EH3k29ECGGXo4LW+yGX0tUtGXSxHYgDd7GjQR/g2Eg94hTCTS/TJHmRBjsODS0OdGipvp6+jYLs&#10;5xaVkX4/V2bzlfXV83GK0rNSq+VcbkF4mv2/+M991ArSsD58CT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/CowgAAANsAAAAPAAAAAAAAAAAAAAAAAJgCAABkcnMvZG93&#10;bnJldi54bWxQSwUGAAAAAAQABAD1AAAAhwMAAAAA&#10;" path="m,l31026,r,10147l20968,10147r,46394l9982,56541r,-46394l,10147,,xe" fillcolor="#fffefd" stroked="f" strokeweight="0">
                  <v:stroke miterlimit="83231f" joinstyle="miter"/>
                  <v:path arrowok="t" textboxrect="0,0,31026,56541"/>
                </v:shape>
                <v:shape id="Shape 21" o:spid="_x0000_s1030" style="position:absolute;left:62891;top:13605;width:328;height:572;visibility:visible;mso-wrap-style:square;v-text-anchor:top" coordsize="32804,5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BRsQA&#10;AADbAAAADwAAAGRycy9kb3ducmV2LnhtbESPT2vCQBTE7wW/w/IEb81GD6FEV5FCwaOmbcTbI/tM&#10;gtm3MbuaP5++Wyj0OMzMb5jNbjCNeFLnassKllEMgriwuuZSwdfnx+sbCOeRNTaWScFIDnbb2csG&#10;U217PtEz86UIEHYpKqi8b1MpXVGRQRfZljh4V9sZ9EF2pdQd9gFuGrmK40QarDksVNjSe0XFLXsY&#10;BZfxu8/b6VwnDd1LeZymxzGflFrMh/0ahKfB/4f/2getYLWE3y/h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wUbEAAAA2wAAAA8AAAAAAAAAAAAAAAAAmAIAAGRycy9k&#10;b3ducmV2LnhtbFBLBQYAAAAABAAEAPUAAACJAwAAAAA=&#10;" path="m,l10986,r,36741c10986,45047,13424,47561,16358,47561v3187,,5448,-2273,5448,-10820l21806,,32804,r,34811c32804,49314,27267,57201,16447,57201,4610,57201,,49073,,34887l,xe" fillcolor="#fffefd" stroked="f" strokeweight="0">
                  <v:stroke miterlimit="83231f" joinstyle="miter"/>
                  <v:path arrowok="t" textboxrect="0,0,32804,57201"/>
                </v:shape>
                <v:shape id="Shape 22" o:spid="_x0000_s1031" style="position:absolute;left:63292;top:13602;width:157;height:568;visibility:visible;mso-wrap-style:square;v-text-anchor:top" coordsize="15729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yk8MA&#10;AADbAAAADwAAAGRycy9kb3ducmV2LnhtbESPzWrDMBCE74W+g9hCLiWRq0MITpQQAgaTS36aB1ik&#10;jWVirYylJm6fPioUehxm5htmtRl9J+40xDawho9ZAYLYBNtyo+HyWU0XIGJCttgFJg3fFGGzfn1Z&#10;YWnDg090P6dGZAjHEjW4lPpSymgceYyz0BNn7xoGjynLoZF2wEeG+06qophLjy3nBYc97RyZ2/nL&#10;a1iYamdUXf0c9u9j3Neqcel61HryNm6XIBKN6T/8166tBqXg90v+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yk8MAAADbAAAADwAAAAAAAAAAAAAAAACYAgAAZHJzL2Rv&#10;d25yZXYueG1sUEsFBgAAAAAEAAQA9QAAAIgDAAAAAA==&#10;" path="m12002,r3727,1035l15729,9514,13678,8560v-1016,,-2095,76,-2692,330l10986,25756r2019,l15729,24499r,11108l12662,34227r-1676,l10986,56782,,56782,,1092c3442,419,7798,,12002,xe" fillcolor="#fffefd" stroked="f" strokeweight="0">
                  <v:stroke miterlimit="83231f" joinstyle="miter"/>
                  <v:path arrowok="t" textboxrect="0,0,15729,56782"/>
                </v:shape>
                <v:shape id="Shape 23" o:spid="_x0000_s1032" style="position:absolute;left:63017;top:10147;width:432;height:811;visibility:visible;mso-wrap-style:square;v-text-anchor:top" coordsize="43161,8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svMUA&#10;AADbAAAADwAAAGRycy9kb3ducmV2LnhtbESPQWvCQBSE70L/w/IKvUiz6RatpFmlFAp6Uyuit9fs&#10;Mwlm34bsVlN/vSsUPA4z8w2Tz3rbiBN1vnas4SVJQRAXztRcath8fz1PQPiAbLBxTBr+yMNs+jDI&#10;MTPuzCs6rUMpIoR9hhqqENpMSl9UZNEnriWO3sF1FkOUXSlNh+cIt41UaTqWFmuOCxW29FlRcVz/&#10;Wg274RbVanmZLC/7TR/Uz6JUbyOtnx77j3cQgfpwD/+350aDeoX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Ky8xQAAANsAAAAPAAAAAAAAAAAAAAAAAJgCAABkcnMv&#10;ZG93bnJldi54bWxQSwUGAAAAAAQABAD1AAAAigMAAAAA&#10;" path="m,l43161,r,81044l,xe" fillcolor="#fffefd" stroked="f" strokeweight="0">
                  <v:stroke miterlimit="83231f" joinstyle="miter"/>
                  <v:path arrowok="t" textboxrect="0,0,43161,81044"/>
                </v:shape>
                <v:shape id="Shape 24" o:spid="_x0000_s1033" style="position:absolute;left:63077;top:9511;width:372;height:196;visibility:visible;mso-wrap-style:square;v-text-anchor:top" coordsize="37192,1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8vMMA&#10;AADbAAAADwAAAGRycy9kb3ducmV2LnhtbESPQWsCMRCF7wX/QxjBW826SpGtUUQQvAjV7iK9DZvp&#10;ZulmEjZR13/fCIUeH2/e9+atNoPtxI360DpWMJtmIIhrp1tuFJSf+9cliBCRNXaOScGDAmzWo5cV&#10;Ftrd+US3c2xEgnAoUIGJ0RdShtqQxTB1njh53663GJPsG6l7vCe47WSeZW/SYsupwaCnnaH653y1&#10;6Y19aXDr8+pY28otPr4ulfZzpSbjYfsOItIQ/4//0getIF/Ac0sC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I8vMMAAADbAAAADwAAAAAAAAAAAAAAAACYAgAAZHJzL2Rv&#10;d25yZXYueG1sUEsFBgAAAAAEAAQA9QAAAIgDAAAAAA==&#10;" path="m,l37192,r,19672l10312,19672,,xe" fillcolor="#fffefd" stroked="f" strokeweight="0">
                  <v:stroke miterlimit="83231f" joinstyle="miter"/>
                  <v:path arrowok="t" textboxrect="0,0,37192,19672"/>
                </v:shape>
                <v:shape id="Shape 8634" o:spid="_x0000_s1034" style="position:absolute;left:63449;top:15015;width:91;height:96;visibility:visible;mso-wrap-style:square;v-text-anchor:top" coordsize="9144,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s97cQA&#10;AADdAAAADwAAAGRycy9kb3ducmV2LnhtbESP3UrDQBSE74W+w3IE7+xGW0Ibuy1VKYg30p8HOGRP&#10;ssHs2bB7bOLbu4Lg5TAz3zCb3eR7daWYusAGHuYFKOI62I5bA5fz4X4FKgmyxT4wGfimBLvt7GaD&#10;lQ0jH+l6klZlCKcKDTiRodI61Y48pnkYiLPXhOhRsoytthHHDPe9fiyKUnvsOC84HOjFUf15+vIG&#10;Fu/Na5PWh1bWSynr0enonz+Mubud9k+ghCb5D/+136yBVblYwu+b/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rPe3EAAAA3QAAAA8AAAAAAAAAAAAAAAAAmAIAAGRycy9k&#10;b3ducmV2LnhtbFBLBQYAAAAABAAEAPUAAACJAwAAAAA=&#10;" path="m,l9144,r,9563l,9563,,e" fillcolor="#fffefd" stroked="f" strokeweight="0">
                  <v:stroke miterlimit="83231f" joinstyle="miter"/>
                  <v:path arrowok="t" textboxrect="0,0,9144,9563"/>
                </v:shape>
                <v:shape id="Shape 8635" o:spid="_x0000_s1035" style="position:absolute;left:63449;top:1477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na8YA&#10;AADdAAAADwAAAGRycy9kb3ducmV2LnhtbESPT2vCQBTE7wW/w/IEb3WjVhtSVwkF0VtpLHh9ZF/+&#10;1OzbmN2a1E/fLQgeh5n5DbPeDqYRV+pcbVnBbBqBIM6trrlU8HXcPccgnEfW2FgmBb/kYLsZPa0x&#10;0bbnT7pmvhQBwi5BBZX3bSKlyysy6Ka2JQ5eYTuDPsiulLrDPsBNI+dRtJIGaw4LFbb0XlF+zn6M&#10;gtfC3fYv6ezS377T7EBzeToNH0pNxkP6BsLT4B/he/ugFcSrxRL+34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mna8YAAADd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27" o:spid="_x0000_s1036" style="position:absolute;left:63879;top:14546;width:272;height:565;visibility:visible;mso-wrap-style:square;v-text-anchor:top" coordsize="27178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2QMQA&#10;AADbAAAADwAAAGRycy9kb3ducmV2LnhtbESPQWvCQBSE7wX/w/IEb3VTkVaiqxQhKAqFRhG8PbPP&#10;bNrs25hdNf333YLQ4zDzzTCzRWdrcaPWV44VvAwTEMSF0xWXCva77HkCwgdkjbVjUvBDHhbz3tMM&#10;U+3u/Em3PJQilrBPUYEJoUml9IUhi37oGuLonV1rMUTZllK3eI/ltpajJHmVFiuOCwYbWhoqvvOr&#10;VTDanPLLR5ZtDX2tc6MLPo4PK6UG/e59CiJQF/7DD3qtI/cG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NkDEAAAA2wAAAA8AAAAAAAAAAAAAAAAAmAIAAGRycy9k&#10;b3ducmV2LnhtbFBLBQYAAAAABAAEAPUAAACJAwAAAAA=&#10;" path="m,l10998,r,22644l22479,22644,22479,r4699,l27178,56541r-4699,l22479,32880r-11481,l10998,56541,,56541,,xe" fillcolor="#fffefd" stroked="f" strokeweight="0">
                  <v:stroke miterlimit="83231f" joinstyle="miter"/>
                  <v:path arrowok="t" textboxrect="0,0,27178,56541"/>
                </v:shape>
                <v:shape id="Shape 8636" o:spid="_x0000_s1037" style="position:absolute;left:63449;top:14546;width:91;height:95;visibility:visible;mso-wrap-style:square;v-text-anchor:top" coordsize="9144,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GAcQA&#10;AADdAAAADwAAAGRycy9kb3ducmV2LnhtbESPUUvDQBCE34X+h2MLvtlLrYQ29lq0pSC+iNUfsOQ2&#10;udDcXrhbm/jvPUHwcZiZb5jtfvK9ulJMXWADy0UBirgOtuPWwOfH6W4NKgmyxT4wGfimBPvd7GaL&#10;lQ0jv9P1LK3KEE4VGnAiQ6V1qh15TIswEGevCdGjZBlbbSOOGe57fV8UpfbYcV5wONDBUX05f3kD&#10;q9fm2KTNqZXNg5T16HT0z2/G3M6np0dQQpP8h//aL9bAulyV8PsmP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1BgHEAAAA3QAAAA8AAAAAAAAAAAAAAAAAmAIAAGRycy9k&#10;b3ducmV2LnhtbFBLBQYAAAAABAAEAPUAAACJAwAAAAA=&#10;" path="m,l9144,r,9563l,9563,,e" fillcolor="#fffefd" stroked="f" strokeweight="0">
                  <v:stroke miterlimit="83231f" joinstyle="miter"/>
                  <v:path arrowok="t" textboxrect="0,0,9144,9563"/>
                </v:shape>
                <v:shape id="Shape 29" o:spid="_x0000_s1038" style="position:absolute;left:63522;top:14541;width:304;height:575;visibility:visible;mso-wrap-style:square;v-text-anchor:top" coordsize="30442,57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zB8QA&#10;AADbAAAADwAAAGRycy9kb3ducmV2LnhtbESPQWvCQBSE7wX/w/KEXopukkOq0TWIVCi9aateH9nX&#10;JDT7NuxuTfLvu4VCj8PMfMNsy9F04k7Ot5YVpMsEBHFldcu1go/342IFwgdkjZ1lUjCRh3I3e9hi&#10;oe3AJ7qfQy0ihH2BCpoQ+kJKXzVk0C9tTxy9T+sMhihdLbXDIcJNJ7MkyaXBluNCgz0dGqq+zt9G&#10;wdvNacpul+P08lzn13TQT9fTWqnH+bjfgAg0hv/wX/tVK8jW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cwfEAAAA2wAAAA8AAAAAAAAAAAAAAAAAmAIAAGRycy9k&#10;b3ducmV2LnhtbFBLBQYAAAAABAAEAPUAAACJAwAAAAA=&#10;" path="m22809,v3861,,6553,762,7633,1511l28600,10744c27343,10160,25921,9652,23482,9652v-6210,,-11823,5372,-11823,19380c11659,42532,16776,47815,23482,47815v1842,,3950,-419,5283,-838l29857,56197v-1587,762,-4698,1347,-8470,1347c6871,57544,,45720,,29616,,8306,11824,,22809,xe" fillcolor="#fffefd" stroked="f" strokeweight="0">
                  <v:stroke miterlimit="83231f" joinstyle="miter"/>
                  <v:path arrowok="t" textboxrect="0,0,30442,57544"/>
                </v:shape>
                <v:shape id="Shape 30" o:spid="_x0000_s1039" style="position:absolute;left:63449;top:13613;width:177;height:557;visibility:visible;mso-wrap-style:square;v-text-anchor:top" coordsize="17659,55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hPL4A&#10;AADbAAAADwAAAGRycy9kb3ducmV2LnhtbERPy4rCMBTdC/MP4Q6402QURDpGEUFmNqP4gNlemmsT&#10;bG5KE239e7MQXB7Oe7HqfS3u1EYXWMPXWIEgLoNxXGk4n7ajOYiYkA3WgUnDgyKslh+DBRYmdHyg&#10;+zFVIodwLFCDTakppIylJY9xHBrizF1C6zFl2FbStNjlcF/LiVIz6dFxbrDY0MZSeT3evIa5M/9d&#10;ybS3f8ranfpxanvZaD387NffIBL16S1+uX+Nhmlen7/kHyC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tITy+AAAA2wAAAA8AAAAAAAAAAAAAAAAAmAIAAGRycy9kb3ducmV2&#10;LnhtbFBLBQYAAAAABAAEAPUAAACDAwAAAAA=&#10;" path="m,l11360,3156v3441,3111,4534,6883,4534,11747c15894,20948,12871,26397,7169,28987r,178c11030,30752,12960,34283,14052,40405v1092,6286,2604,13246,3607,15341l6166,55746c5416,54159,4146,48457,3308,42157,2806,38678,2114,36436,1097,35064l,34571,,23463,2800,22171c4070,20586,4743,18383,4743,15907v,-2432,-482,-4486,-1573,-5953l,8479,,xe" fillcolor="#fffefd" stroked="f" strokeweight="0">
                  <v:stroke miterlimit="83231f" joinstyle="miter"/>
                  <v:path arrowok="t" textboxrect="0,0,17659,55746"/>
                </v:shape>
                <v:shape id="Shape 31" o:spid="_x0000_s1040" style="position:absolute;left:63968;top:13605;width:183;height:565;visibility:visible;mso-wrap-style:square;v-text-anchor:top" coordsize="18326,5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mHsUA&#10;AADbAAAADwAAAGRycy9kb3ducmV2LnhtbESPT2vCQBTE74LfYXlCb7qxYpHUTRDBP0h7UAu9vmaf&#10;STT7Ns1uk/TbdwuCx2FmfsMs095UoqXGlZYVTCcRCOLM6pJzBR/nzXgBwnlkjZVlUvBLDtJkOFhi&#10;rG3HR2pPPhcBwi5GBYX3dSylywoy6Ca2Jg7exTYGfZBNLnWDXYCbSj5H0Ys0WHJYKLCmdUHZ7fRj&#10;FORvh8tu+znLvubXb2zfr8eq2/dKPY361SsIT71/hO/tvVYwm8L/l/AD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GYexQAAANsAAAAPAAAAAAAAAAAAAAAAAJgCAABkcnMv&#10;ZG93bnJldi54bWxQSwUGAAAAAAQABAD1AAAAigMAAAAA&#10;" path="m12243,r6083,l18326,10723,16358,23228,14338,35065r3988,l18326,43612r-5156,l10655,56528,,56528,12243,xe" fillcolor="#fffefd" stroked="f" strokeweight="0">
                  <v:stroke miterlimit="83231f" joinstyle="miter"/>
                  <v:path arrowok="t" textboxrect="0,0,18326,56528"/>
                </v:shape>
                <v:shape id="Shape 32" o:spid="_x0000_s1041" style="position:absolute;left:63646;top:13605;width:303;height:565;visibility:visible;mso-wrap-style:square;v-text-anchor:top" coordsize="30277,5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bIMQA&#10;AADbAAAADwAAAGRycy9kb3ducmV2LnhtbESPW2vCQBCF3wX/wzKCL1I3plTamFWktFCEKlrJ85Cd&#10;XDA7G7Krpv56t1Dw8XAuHydd9aYRF+pcbVnBbBqBIM6trrlUcPz5fHoF4TyyxsYyKfglB6vlcJBi&#10;ou2V93Q5+FKEEXYJKqi8bxMpXV6RQTe1LXHwCtsZ9EF2pdQdXsO4aWQcRXNpsOZAqLCl94ry0+Fs&#10;AneTfcTZ3Ly8bY+7Sf0d3VyR3ZQaj/r1AoSn3j/C/+0vreA5hr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32yDEAAAA2wAAAA8AAAAAAAAAAAAAAAAAmAIAAGRycy9k&#10;b3ducmV2LnhtbFBLBQYAAAAABAAEAPUAAACJAwAAAAA=&#10;" path="m1676,l30277,r,8141l13157,46724r,241l30188,46965r,9563l,56528,,50076,17945,9817r,-254l1676,9563,1676,xe" fillcolor="#fffefd" stroked="f" strokeweight="0">
                  <v:stroke miterlimit="83231f" joinstyle="miter"/>
                  <v:path arrowok="t" textboxrect="0,0,30277,56528"/>
                </v:shape>
                <v:shape id="Shape 33" o:spid="_x0000_s1042" style="position:absolute;left:63449;top:10147;width:702;height:2128;visibility:visible;mso-wrap-style:square;v-text-anchor:top" coordsize="70186,21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MkcMA&#10;AADbAAAADwAAAGRycy9kb3ducmV2LnhtbESPQWsCMRSE74X+h/AK3mq2KrWuRhFB6kWKaw8eH5vn&#10;Zmnysmyyuv77RhA8DjPzDbNY9c6KC7Wh9qzgY5iBIC69rrlS8Hvcvn+BCBFZo/VMCm4UYLV8fVlg&#10;rv2VD3QpYiUShEOOCkyMTS5lKA05DEPfECfv7FuHMcm2krrFa4I7K0dZ9ikd1pwWDDa0MVT+FZ1T&#10;8F2ffqg7kS3szOxvs+mkH3VeqcFbv56DiNTHZ/jR3mkF4zH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JMkcMAAADbAAAADwAAAAAAAAAAAAAAAACYAgAAZHJzL2Rv&#10;d25yZXYueG1sUEsFBgAAAAAEAAQA9QAAAIgDAAAAAA==&#10;" path="m,l2749,,70186,161090r,51742l,81044,,xe" fillcolor="#fffefd" stroked="f" strokeweight="0">
                  <v:stroke miterlimit="83231f" joinstyle="miter"/>
                  <v:path arrowok="t" textboxrect="0,0,70186,212832"/>
                </v:shape>
                <v:shape id="Shape 34" o:spid="_x0000_s1043" style="position:absolute;left:63688;top:9820;width:463;height:1298;visibility:visible;mso-wrap-style:square;v-text-anchor:top" coordsize="46304,12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s0MQA&#10;AADbAAAADwAAAGRycy9kb3ducmV2LnhtbESPzWrDMBCE74W8g9hAL6WRm5QQHMsmFALJoYf8kPNi&#10;bS1ja2UsJVH69FWh0OMwM98wRRVtL240+taxgrdZBoK4drrlRsH5tH1dgfABWWPvmBQ8yENVTp4K&#10;zLW784Fux9CIBGGfowITwpBL6WtDFv3MDcTJ+3KjxZDk2Eg94j3BbS/nWbaUFltOCwYH+jBUd8er&#10;VRAbc3h0L5dP6RbWf1Md9/shKvU8jZs1iEAx/If/2jutYPEOv1/S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bNDEAAAA2wAAAA8AAAAAAAAAAAAAAAAAmAIAAGRycy9k&#10;b3ducmV2LnhtbFBLBQYAAAAABAAEAPUAAACJAwAAAAA=&#10;" path="m,l46304,98r,24807l42469,24905r3835,13434l46304,129825,,xe" fillcolor="#fffefd" stroked="f" strokeweight="0">
                  <v:stroke miterlimit="83231f" joinstyle="miter"/>
                  <v:path arrowok="t" textboxrect="0,0,46304,129825"/>
                </v:shape>
                <v:shape id="Shape 8637" o:spid="_x0000_s1044" style="position:absolute;left:63449;top:9511;width:702;height:196;visibility:visible;mso-wrap-style:square;v-text-anchor:top" coordsize="70186,1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YtscA&#10;AADdAAAADwAAAGRycy9kb3ducmV2LnhtbESPQWvCQBSE70L/w/IKvemmLWhIXUUCDdJLaaJQb4/s&#10;Mwlm34bdrcb++m5B8DjMzDfMcj2aXpzJ+c6ygudZAoK4trrjRsGuep+mIHxA1thbJgVX8rBePUyW&#10;mGl74S86l6EREcI+QwVtCEMmpa9bMuhndiCO3tE6gyFK10jt8BLhppcvSTKXBjuOCy0OlLdUn8of&#10;o2C7Kfffxe7g8jT//Sy4yj+Kw1Wpp8dx8wYi0Bju4Vt7qxWk89cF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GLbHAAAA3QAAAA8AAAAAAAAAAAAAAAAAmAIAAGRy&#10;cy9kb3ducmV2LnhtbFBLBQYAAAAABAAEAPUAAACMAwAAAAA=&#10;" path="m,l70186,r,19672l,19672,,e" fillcolor="#fffefd" stroked="f" strokeweight="0">
                  <v:stroke miterlimit="83231f" joinstyle="miter"/>
                  <v:path arrowok="t" textboxrect="0,0,70186,19672"/>
                </v:shape>
                <v:shape id="Shape 36" o:spid="_x0000_s1045" style="position:absolute;left:64307;top:14546;width:233;height:565;visibility:visible;mso-wrap-style:square;v-text-anchor:top" coordsize="23292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kzcMA&#10;AADbAAAADwAAAGRycy9kb3ducmV2LnhtbESPQWsCMRSE74X+h/AEbzWrFpGtUZYWQZAetD30+Ng8&#10;N8HNyzaJu+u/bwqFHoeZ+YbZ7EbXip5CtJ4VzGcFCOLaa8uNgs+P/dMaREzIGlvPpOBOEXbbx4cN&#10;ltoPfKL+nBqRIRxLVGBS6kopY23IYZz5jjh7Fx8cpixDI3XAIcNdKxdFsZIOLecFgx29Gqqv55tT&#10;0Hy98/eo+8rwsz2uw6l6s2ZQajoZqxcQicb0H/5rH7SC5Qp+v+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ckzcMAAADbAAAADwAAAAAAAAAAAAAAAACYAgAAZHJzL2Rv&#10;d25yZXYueG1sUEsFBgAAAAAEAAQA9QAAAIgDAAAAAA==&#10;" path="m,l10058,r8725,22149l23292,34496r,21571l14834,35065c12916,30276,10389,23063,9055,18034r-165,c9220,23737,9639,32462,9639,43866r,12675l,56541,,xe" fillcolor="#fffefd" stroked="f" strokeweight="0">
                  <v:stroke miterlimit="83231f" joinstyle="miter"/>
                  <v:path arrowok="t" textboxrect="0,0,23292,56541"/>
                </v:shape>
                <v:shape id="Shape 8638" o:spid="_x0000_s1046" style="position:absolute;left:64151;top:14546;width:91;height:565;visibility:visible;mso-wrap-style:square;v-text-anchor:top" coordsize="9144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3ScUA&#10;AADdAAAADwAAAGRycy9kb3ducmV2LnhtbESPQWvCQBCF74X+h2UKvRTdqCAhukotCNZbNe15yI5J&#10;bHY23V01/vvOodDbG96bb+Yt14Pr1JVCbD0bmIwzUMSVty3XBsrjdpSDignZYueZDNwpwnr1+LDE&#10;wvobf9D1kGolEI4FGmhS6gutY9WQwzj2PbF4Jx8cJhlDrW3Am8Bdp6dZNtcOW5YLDfb01lD1fbg4&#10;oexFlZuXjD7fv6b9foOX8+THmOen4XUBKtGQ/sN/2ztrIJ/P5F1pI01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DdJxQAAAN0AAAAPAAAAAAAAAAAAAAAAAJgCAABkcnMv&#10;ZG93bnJldi54bWxQSwUGAAAAAAQABAD1AAAAigMAAAAA&#10;" path="m,l9144,r,56541l,56541,,e" fillcolor="#fffefd" stroked="f" strokeweight="0">
                  <v:stroke miterlimit="83231f" joinstyle="miter"/>
                  <v:path arrowok="t" textboxrect="0,0,9144,56541"/>
                </v:shape>
                <v:shape id="Shape 38" o:spid="_x0000_s1047" style="position:absolute;left:64151;top:13605;width:198;height:737;visibility:visible;mso-wrap-style:square;v-text-anchor:top" coordsize="19837,73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LkcMA&#10;AADbAAAADwAAAGRycy9kb3ducmV2LnhtbERPTWvCQBC9C/6HZQq9FN20gi3RVYogiqC2UdDjmJ0m&#10;wexszK4m/nv3UPD4eN/jaWtKcaPaFZYVvPcjEMSp1QVnCva7ee8LhPPIGkvLpOBODqaTbmeMsbYN&#10;/9It8ZkIIexiVJB7X8VSujQng65vK+LA/dnaoA+wzqSusQnhppQfUTSUBgsODTlWNMspPSdXo6Ck&#10;y+ltvW0P2WGxma2SbXOcf/4o9frSfo9AeGr9U/zvXmoFgzA2fAk/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LkcMAAADbAAAADwAAAAAAAAAAAAAAAACYAgAAZHJzL2Rv&#10;d25yZXYueG1sUEsFBgAAAAAEAAQA9QAAAIgDAAAAAA==&#10;" path="m,l7086,,18072,56528r-3937,c12878,58547,11874,60973,11874,63068v,2020,1512,3531,3353,3531c16650,66599,17653,66434,18491,66091r1346,5537c17412,73304,14643,73723,12459,73723v-5449,,-8141,-3264,-8141,-8051c4318,61570,6502,57963,7341,56362l4991,43612,,43612,,35065r3988,l2146,23228c1638,19800,876,14084,292,10401r-241,l,10723,,xe" fillcolor="#fffefd" stroked="f" strokeweight="0">
                  <v:stroke miterlimit="83231f" joinstyle="miter"/>
                  <v:path arrowok="t" textboxrect="0,0,19837,73723"/>
                </v:shape>
                <v:shape id="Shape 39" o:spid="_x0000_s1048" style="position:absolute;left:64370;top:13602;width:170;height:572;visibility:visible;mso-wrap-style:square;v-text-anchor:top" coordsize="16904,5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cGcUA&#10;AADbAAAADwAAAGRycy9kb3ducmV2LnhtbESPT2vCQBTE7wW/w/IEL0U3Kg0aXcWWFjwUwT8I3h7Z&#10;ZzaYfRuyq0m/fVco9DjMzG+Y5bqzlXhQ40vHCsajBARx7nTJhYLT8Ws4A+EDssbKMSn4IQ/rVe9l&#10;iZl2Le/pcQiFiBD2GSowIdSZlD43ZNGPXE0cvatrLIYom0LqBtsIt5WcJEkqLZYcFwzW9GEovx3u&#10;VkFrJ9PPyszfTt/1xb+3Kenz606pQb/bLEAE6sJ/+K+91Qqmc3h+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FwZxQAAANsAAAAPAAAAAAAAAAAAAAAAAJgCAABkcnMv&#10;ZG93bnJldi54bWxQSwUGAAAAAAQABAD1AAAAigMAAAAA&#10;" path="m11163,r5741,1841l16904,11350,13170,8814v-749,,-1511,,-2184,241l10986,48057v597,178,1346,178,1930,178l16904,45617r,9125l9144,57201c5626,57201,2184,56871,,56541l,1092c2769,419,6795,,11163,xe" fillcolor="#fffefd" stroked="f" strokeweight="0">
                  <v:stroke miterlimit="83231f" joinstyle="miter"/>
                  <v:path arrowok="t" textboxrect="0,0,16904,57201"/>
                </v:shape>
                <v:shape id="Shape 40" o:spid="_x0000_s1049" style="position:absolute;left:64151;top:11758;width:389;height:1247;visibility:visible;mso-wrap-style:square;v-text-anchor:top" coordsize="38874,12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qjcEA&#10;AADbAAAADwAAAGRycy9kb3ducmV2LnhtbERPTYvCMBC9C/6HMIKXRVNFRLpGWQTRg5d1FfQ2NrNt&#10;12ZSk1i7/94cBI+P9z1ftqYSDTlfWlYwGiYgiDOrS84VHH7WgxkIH5A1VpZJwT95WC66nTmm2j74&#10;m5p9yEUMYZ+igiKEOpXSZwUZ9ENbE0fu1zqDIUKXS+3wEcNNJcdJMpUGS44NBda0Kii77u9Gwd+p&#10;2UxO593lZi7Tj2uWHHOnK6X6vfbrE0SgNrzFL/dWK5jE9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Nqo3BAAAA2wAAAA8AAAAAAAAAAAAAAAAAmAIAAGRycy9kb3du&#10;cmV2LnhtbFBLBQYAAAAABAAEAPUAAACGAwAAAAA=&#10;" path="m,l38874,92861r,31876l,51743,,xe" fillcolor="#fffefd" stroked="f" strokeweight="0">
                  <v:stroke miterlimit="83231f" joinstyle="miter"/>
                  <v:path arrowok="t" textboxrect="0,0,38874,124737"/>
                </v:shape>
                <v:shape id="Shape 41" o:spid="_x0000_s1050" style="position:absolute;left:64151;top:10203;width:389;height:2005;visibility:visible;mso-wrap-style:square;v-text-anchor:top" coordsize="38874,20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0j8MA&#10;AADbAAAADwAAAGRycy9kb3ducmV2LnhtbESPQUsDMRSE74L/ITzBm00qVcq2aSmCtOLJtvT82Lwm&#10;Szcv203cjf56Iwgeh5n5hlmus2/FQH1sAmuYThQI4jqYhq2G4+H1YQ4iJmSDbWDS8EUR1qvbmyVW&#10;Joz8QcM+WVEgHCvU4FLqKilj7chjnISOuHjn0HtMRfZWmh7HAvetfFTqWXpsuCw47OjFUX3Zf3oN&#10;yh3ejt8nO75fh526bny2T9us9f1d3ixAJMrpP/zX3hkNsyn8fi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b0j8MAAADbAAAADwAAAAAAAAAAAAAAAACYAgAAZHJzL2Rv&#10;d25yZXYueG1sUEsFBgAAAAAEAAQA9QAAAIgDAAAAAA==&#10;" path="m,l38874,136164r,64316l,91486,,xe" fillcolor="#fffefd" stroked="f" strokeweight="0">
                  <v:stroke miterlimit="83231f" joinstyle="miter"/>
                  <v:path arrowok="t" textboxrect="0,0,38874,200480"/>
                </v:shape>
                <v:shape id="Shape 42" o:spid="_x0000_s1051" style="position:absolute;left:64151;top:9821;width:389;height:248;visibility:visible;mso-wrap-style:square;v-text-anchor:top" coordsize="38874,24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fjcMA&#10;AADbAAAADwAAAGRycy9kb3ducmV2LnhtbESPQWvCQBSE7wX/w/IEb3WjSJHoKhJQBFtaY/D8yD43&#10;wezbkF1N+u+7hUKPw8x8w6y3g23EkzpfO1YwmyYgiEunazYKisv+dQnCB2SNjWNS8E0etpvRyxpT&#10;7Xo+0zMPRkQI+xQVVCG0qZS+rMiin7qWOHo311kMUXZG6g77CLeNnCfJm7RYc1yosKWsovKeP6yC&#10;69K4T1Ps3/N+d/i4Z01xyr4SpSbjYbcCEWgI/+G/9lErWMz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qfjcMAAADbAAAADwAAAAAAAAAAAAAAAACYAgAAZHJzL2Rv&#10;d25yZXYueG1sUEsFBgAAAAAEAAQA9QAAAIgDAAAAAA==&#10;" path="m,l38874,82r,24725l,24807,,xe" fillcolor="#fffefd" stroked="f" strokeweight="0">
                  <v:stroke miterlimit="83231f" joinstyle="miter"/>
                  <v:path arrowok="t" textboxrect="0,0,38874,24807"/>
                </v:shape>
                <v:shape id="Shape 8639" o:spid="_x0000_s1052" style="position:absolute;left:64151;top:9511;width:389;height:196;visibility:visible;mso-wrap-style:square;v-text-anchor:top" coordsize="38874,1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XfY8YA&#10;AADdAAAADwAAAGRycy9kb3ducmV2LnhtbESPQWvCQBSE7wX/w/KE3upGS0Wjq0hKaA9BaBTR2yP7&#10;moRm34bdrab/vlsQehxm5htmvR1MJ67kfGtZwXSSgCCurG65VnA85E8LED4ga+wsk4If8rDdjB7W&#10;mGp74w+6lqEWEcI+RQVNCH0qpa8aMugntieO3qd1BkOUrpba4S3CTSdnSTKXBluOCw32lDVUfZXf&#10;RsE540K649ulMy/53k25qF9PhVKP42G3AhFoCP/he/tdK1jMn5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XfY8YAAADdAAAADwAAAAAAAAAAAAAAAACYAgAAZHJz&#10;L2Rvd25yZXYueG1sUEsFBgAAAAAEAAQA9QAAAIsDAAAAAA==&#10;" path="m,l38874,r,19672l,19672,,e" fillcolor="#fffefd" stroked="f" strokeweight="0">
                  <v:stroke miterlimit="83231f" joinstyle="miter"/>
                  <v:path arrowok="t" textboxrect="0,0,38874,19672"/>
                </v:shape>
                <v:shape id="Shape 44" o:spid="_x0000_s1053" style="position:absolute;left:64912;top:14565;width:173;height:531;visibility:visible;mso-wrap-style:square;v-text-anchor:top" coordsize="17278,5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pCMQA&#10;AADbAAAADwAAAGRycy9kb3ducmV2LnhtbESPQWsCMRSE74L/IbxCL6JZS1BZjSJKoZRedD14fGye&#10;u0s3L0sSdfXXN4VCj8PMfMOsNr1txY18aBxrmE4yEMSlMw1XGk7F+3gBIkRkg61j0vCgAJv1cLDC&#10;3Lg7H+h2jJVIEA45aqhj7HIpQ1mTxTBxHXHyLs5bjEn6ShqP9wS3rXzLspm02HBaqLGjXU3l9/Fq&#10;NYSr+ixQZc/z46vdj85PPy3UXOvXl367BBGpj//hv/aH0aAU/H5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2aQjEAAAA2wAAAA8AAAAAAAAAAAAAAAAAmAIAAGRycy9k&#10;b3ducmV2LnhtbFBLBQYAAAAABAAEAPUAAACJAwAAAAA=&#10;" path="m17278,r,10566l15246,11660v-2180,3094,-3587,7939,-3587,14944c11659,33353,12939,38049,15056,41057r2222,1142l17278,53096,5255,47190c1721,42221,,35239,,27187,,16532,2956,9128,7285,4388l17278,xe" fillcolor="#fffefd" stroked="f" strokeweight="0">
                  <v:stroke miterlimit="83231f" joinstyle="miter"/>
                  <v:path arrowok="t" textboxrect="0,0,17278,53096"/>
                </v:shape>
                <v:shape id="Shape 8640" o:spid="_x0000_s1054" style="position:absolute;left:64735;top:14546;width:109;height:565;visibility:visible;mso-wrap-style:square;v-text-anchor:top" coordsize="10986,5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Z/cEA&#10;AADdAAAADwAAAGRycy9kb3ducmV2LnhtbERPy4rCMBTdD/gP4QruxtTBKVqNIg6Cm1n4QLfX5NoW&#10;k5vSRK1/bxYDszyc93zZOSse1Ibas4LRMANBrL2puVRwPGw+JyBCRDZoPZOCFwVYLnofcyyMf/KO&#10;HvtYihTCoUAFVYxNIWXQFTkMQ98QJ+7qW4cxwbaUpsVnCndWfmVZLh3WnBoqbGhdkb7t707BON+V&#10;9uz0hVY/15NFPf3OT79KDfrdagYiUhf/xX/urVEwycdpf3q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6Wf3BAAAA3QAAAA8AAAAAAAAAAAAAAAAAmAIAAGRycy9kb3du&#10;cmV2LnhtbFBLBQYAAAAABAAEAPUAAACGAwAAAAA=&#10;" path="m,l10986,r,56528l,56528,,e" fillcolor="#fffefd" stroked="f" strokeweight="0">
                  <v:stroke miterlimit="83231f" joinstyle="miter"/>
                  <v:path arrowok="t" textboxrect="0,0,10986,56528"/>
                </v:shape>
                <v:shape id="Shape 46" o:spid="_x0000_s1055" style="position:absolute;left:64540;top:14546;width:102;height:565;visibility:visible;mso-wrap-style:square;v-text-anchor:top" coordsize="10249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afsAA&#10;AADbAAAADwAAAGRycy9kb3ducmV2LnhtbESPQYvCMBSE74L/ITxhb5oqYqUaRYSCFw/qitdH82yK&#10;zUttonb/vRGEPQ4z8w2zXHe2Fk9qfeVYwXiUgCAunK64VPB7yodzED4ga6wdk4I/8rBe9XtLzLR7&#10;8YGex1CKCGGfoQITQpNJ6QtDFv3INcTRu7rWYoiyLaVu8RXhtpaTJJlJixXHBYMNbQ0Vt+PDKkj3&#10;9wuNdZ7WuQ9pujudSzPJlfoZdJsFiEBd+A9/2zutYDqDz5f4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rafsAAAADbAAAADwAAAAAAAAAAAAAAAACYAgAAZHJzL2Rvd25y&#10;ZXYueG1sUEsFBgAAAAAEAAQA9QAAAIUDAAAAAA==&#10;" path="m610,r9639,l10249,56541r-10058,l,56067,,34496r1524,4175l1702,38671c1359,32715,610,22898,610,12497l610,xe" fillcolor="#fffefd" stroked="f" strokeweight="0">
                  <v:stroke miterlimit="83231f" joinstyle="miter"/>
                  <v:path arrowok="t" textboxrect="0,0,10249,56541"/>
                </v:shape>
                <v:shape id="Shape 47" o:spid="_x0000_s1056" style="position:absolute;left:64540;top:13621;width:173;height:529;visibility:visible;mso-wrap-style:square;v-text-anchor:top" coordsize="17323,5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aVsEA&#10;AADbAAAADwAAAGRycy9kb3ducmV2LnhtbESPQYvCMBSE74L/ITzBm6a6olKNsiwIq6eqy54fzTOt&#10;Ni+libX77zeC4HGYmW+Y9bazlWip8aVjBZNxAoI4d7pko+DnvBstQfiArLFyTAr+yMN20++tMdXu&#10;wUdqT8GICGGfooIihDqV0ucFWfRjVxNH7+IaiyHKxkjd4CPCbSWnSTKXFkuOCwXW9FVQfjvdrQKz&#10;94t7m314o7PjUl5/qyw5TJQaDrrPFYhAXXiHX+1vrWC2gOeX+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FGlbBAAAA2wAAAA8AAAAAAAAAAAAAAAAAmAIAAGRycy9kb3du&#10;cmV2LnhtbFBLBQYAAAAABAAEAPUAAACGAwAAAAA=&#10;" path="m,l9944,3189v4864,4368,7379,11836,7379,22821c17323,37415,14389,45556,9436,49912l,52902,,43776,2946,41841c4763,38590,5918,33389,5918,25592v,-5791,-756,-10446,-2340,-13653l,9509,,xe" fillcolor="#fffefd" stroked="f" strokeweight="0">
                  <v:stroke miterlimit="83231f" joinstyle="miter"/>
                  <v:path arrowok="t" textboxrect="0,0,17323,52902"/>
                </v:shape>
                <v:shape id="Shape 48" o:spid="_x0000_s1057" style="position:absolute;left:64916;top:13602;width:169;height:572;visibility:visible;mso-wrap-style:square;v-text-anchor:top" coordsize="16897,5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nbL4A&#10;AADbAAAADwAAAGRycy9kb3ducmV2LnhtbERPzYrCMBC+L/gOYQRvmiqyq7WpqFDQ2676AEMztqXN&#10;JDSxdt9+cxD2+PH9Z/vRdGKg3jeWFSwXCQji0uqGKwX3WzHfgPABWWNnmRT8kod9PvnIMNX2xT80&#10;XEMlYgj7FBXUIbhUSl/WZNAvrCOO3MP2BkOEfSV1j68Ybjq5SpJPabDh2FCjo1NNZXt9GgXSnbp2&#10;SAq6fOl2WxwH9z0Gp9RsOh52IAKN4V/8dp+1gnUcG7/EHyDz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hJ2y+AAAA2wAAAA8AAAAAAAAAAAAAAAAAmAIAAGRycy9kb3ducmV2&#10;LnhtbFBLBQYAAAAABAAEAPUAAACDAwAAAAA=&#10;" path="m11151,r5746,1843l16897,11349,13170,8814v-762,,-1511,,-2184,241l10986,48057v584,178,1346,178,1930,178l16897,45619r,9126l9144,57201c5614,57201,2172,56871,,56541l,1092c2769,419,6795,,11151,xe" fillcolor="#fffefd" stroked="f" strokeweight="0">
                  <v:stroke miterlimit="83231f" joinstyle="miter"/>
                  <v:path arrowok="t" textboxrect="0,0,16897,57201"/>
                </v:shape>
                <v:shape id="Shape 49" o:spid="_x0000_s1058" style="position:absolute;left:64540;top:12687;width:545;height:566;visibility:visible;mso-wrap-style:square;v-text-anchor:top" coordsize="54515,5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2fMMA&#10;AADbAAAADwAAAGRycy9kb3ducmV2LnhtbESPQWvCQBSE70L/w/KE3nSjFDHRVYrF0npzFUpvj+wz&#10;ic2+DdnVpP/eFQSPw8x8wyzXva3FlVpfOVYwGScgiHNnKi4UHA/b0RyED8gGa8ek4J88rFcvgyVm&#10;xnW8p6sOhYgQ9hkqKENoMil9XpJFP3YNcfROrrUYomwLaVrsItzWcpokM2mx4rhQYkObkvI/fbEK&#10;Tr+77+0PFmmiO/MxO3/qfsNaqddh/74AEagPz/Cj/WUUvKV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42fMMAAADbAAAADwAAAAAAAAAAAAAAAACYAgAAZHJzL2Rv&#10;d25yZXYueG1sUEsFBgAAAAAEAAQA9QAAAIgDAAAAAA==&#10;" path="m,l10579,25271v6046,13436,19342,19812,33566,19469l54515,40915r,13208l38589,56604c31785,56354,25007,54646,18758,50963,8992,44943,6719,42073,2401,36384l,31876,,xe" fillcolor="#fffefd" stroked="f" strokeweight="0">
                  <v:stroke miterlimit="83231f" joinstyle="miter"/>
                  <v:path arrowok="t" textboxrect="0,0,54515,56604"/>
                </v:shape>
                <v:shape id="Shape 50" o:spid="_x0000_s1059" style="position:absolute;left:64948;top:12353;width:137;height:482;visibility:visible;mso-wrap-style:square;v-text-anchor:top" coordsize="13620,48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wkr8A&#10;AADbAAAADwAAAGRycy9kb3ducmV2LnhtbERPzYrCMBC+C75DGGEvoqkLilajiLLiYRGsPsDYjE2x&#10;mdQm2u7bbw4Le/z4/lebzlbiTY0vHSuYjBMQxLnTJRcKrpev0RyED8gaK8ek4Ic8bNb93gpT7Vo+&#10;0zsLhYgh7FNUYEKoUyl9bsiiH7uaOHJ311gMETaF1A22MdxW8jNJZtJiybHBYE07Q/kje1kF9cGU&#10;34fKD/dsFmwtPW/tCZX6GHTbJYhAXfgX/7mPWsE0ro9f4g+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DCSvwAAANsAAAAPAAAAAAAAAAAAAAAAAJgCAABkcnMvZG93bnJl&#10;di54bWxQSwUGAAAAAAQABAD1AAAAhAMAAAAA&#10;" path="m13620,r,47880l,48159,13620,xe" fillcolor="#fffefd" stroked="f" strokeweight="0">
                  <v:stroke miterlimit="83231f" joinstyle="miter"/>
                  <v:path arrowok="t" textboxrect="0,0,13620,48159"/>
                </v:shape>
                <v:shape id="Shape 51" o:spid="_x0000_s1060" style="position:absolute;left:64540;top:9822;width:545;height:3035;visibility:visible;mso-wrap-style:square;v-text-anchor:top" coordsize="54515,30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GJMUA&#10;AADbAAAADwAAAGRycy9kb3ducmV2LnhtbESPT2vCQBTE74LfYXlCL6KbCC02dROkJSC9lBqpPT6y&#10;L38w+zZk15h++26h4HGYmd8wu2wynRhpcK1lBfE6AkFcWt1yreBU5KstCOeRNXaWScEPOcjS+WyH&#10;ibY3/qTx6GsRIOwSVNB43ydSurIhg25te+LgVXYw6IMcaqkHvAW46eQmip6kwZbDQoM9vTZUXo5X&#10;owC/4/d2eSisPFcf1dv4XH3luVTqYTHtX0B4mvw9/N8+aAWPM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cYkxQAAANsAAAAPAAAAAAAAAAAAAAAAAJgCAABkcnMv&#10;ZG93bnJldi54bWxQSwUGAAAAAAQABAD1AAAAigMAAAAA&#10;" path="m,l11049,23c25477,988,40894,5795,53461,13987r1054,958l54515,195936r-1924,6639l23152,303553,,238639,,174323r24067,84298c33579,214424,40234,176769,46977,131442v3417,-23037,4407,-47154,1283,-64109c40818,44156,29325,28433,419,24725r-419,l,xe" fillcolor="#fffefd" stroked="f" strokeweight="0">
                  <v:stroke miterlimit="83231f" joinstyle="miter"/>
                  <v:path arrowok="t" textboxrect="0,0,54515,303553"/>
                </v:shape>
                <v:shape id="Shape 8641" o:spid="_x0000_s1061" style="position:absolute;left:64540;top:9511;width:545;height:196;visibility:visible;mso-wrap-style:square;v-text-anchor:top" coordsize="54515,1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/QMQA&#10;AADdAAAADwAAAGRycy9kb3ducmV2LnhtbESPQYvCMBSE7wv+h/AEb9u0ixSpRhFB8CKLdRGPj+bZ&#10;VpuX2sRa//1mQdjjMDPfMIvVYBrRU+dqywqSKAZBXFhdc6ng57j9nIFwHlljY5kUvMjBajn6WGCm&#10;7ZMP1Oe+FAHCLkMFlfdtJqUrKjLoItsSB+9iO4M+yK6UusNngJtGfsVxKg3WHBYqbGlTUXHLH0ZB&#10;nj+G83fvXgml17K/H/YnvdkrNRkP6zkIT4P/D7/bO61glk4T+Hs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M/0DEAAAA3QAAAA8AAAAAAAAAAAAAAAAAmAIAAGRycy9k&#10;b3ducmV2LnhtbFBLBQYAAAAABAAEAPUAAACJAwAAAAA=&#10;" path="m,l54515,r,19672l,19672,,e" fillcolor="#fffefd" stroked="f" strokeweight="0">
                  <v:stroke miterlimit="83231f" joinstyle="miter"/>
                  <v:path arrowok="t" textboxrect="0,0,54515,19672"/>
                </v:shape>
                <v:shape id="Shape 53" o:spid="_x0000_s1062" style="position:absolute;left:65085;top:14987;width:125;height:129;visibility:visible;mso-wrap-style:square;v-text-anchor:top" coordsize="12580,1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74cYA&#10;AADbAAAADwAAAGRycy9kb3ducmV2LnhtbESPT2sCMRTE70K/Q3iFXkSzVlp1NUoRCiJU/HfQ2yN5&#10;bpZuXrabqNtv3xQKPQ4z8xtmtmhdJW7UhNKzgkE/A0GsvSm5UHA8vPfGIEJENlh5JgXfFGAxf+jM&#10;MDf+zju67WMhEoRDjgpsjHUuZdCWHIa+r4mTd/GNw5hkU0jT4D3BXSWfs+xVOiw5LVisaWlJf+6v&#10;TsHH5rj8Op/WwepJ6A7MaHvWo61ST4/t2xREpDb+h//aK6PgZQi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074cYAAADbAAAADwAAAAAAAAAAAAAAAACYAgAAZHJz&#10;L2Rvd25yZXYueG1sUEsFBgAAAAAEAAQA9QAAAIsDAAAAAA==&#10;" path="m,l6204,3187v1854,,3950,-418,5284,-838l12580,11570v-1588,762,-4699,1346,-8471,1346l,10898,,xe" fillcolor="#fffefd" stroked="f" strokeweight="0">
                  <v:stroke miterlimit="83231f" joinstyle="miter"/>
                  <v:path arrowok="t" textboxrect="0,0,12580,12916"/>
                </v:shape>
                <v:shape id="Shape 54" o:spid="_x0000_s1063" style="position:absolute;left:65248;top:14546;width:221;height:565;visibility:visible;mso-wrap-style:square;v-text-anchor:top" coordsize="22047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Sg8QA&#10;AADbAAAADwAAAGRycy9kb3ducmV2LnhtbESPzWrDMBCE74G8g9hCbonc5ofiRA5pSkmhp6R5gMXa&#10;2MbWyra2sfv2VaHQ4zAz3zC7/egadac+VJ4NPC4SUMS5txUXBq6fb/NnUEGQLTaeycA3Bdhn08kO&#10;U+sHPtP9IoWKEA4pGihF2lTrkJfkMCx8Sxy9m+8dSpR9oW2PQ4S7Rj8lyUY7rDgulNjSsaS8vnw5&#10;A7z8uB5X3anrBqlz/SLr5PTaGjN7GA9bUEKj/If/2u/WwHoFv1/iD9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koPEAAAA2wAAAA8AAAAAAAAAAAAAAAAAmAIAAGRycy9k&#10;b3ducmV2LnhtbFBLBQYAAAAABAAEAPUAAACJAwAAAAA=&#10;" path="m1689,l22047,r,26715l13170,46724r,254l22047,46978r,9563l,56541,,50076,17958,9817r,-254l1689,9563,1689,xe" fillcolor="#fffefd" stroked="f" strokeweight="0">
                  <v:stroke miterlimit="83231f" joinstyle="miter"/>
                  <v:path arrowok="t" textboxrect="0,0,22047,56541"/>
                </v:shape>
                <v:shape id="Shape 55" o:spid="_x0000_s1064" style="position:absolute;left:65085;top:14541;width:131;height:130;visibility:visible;mso-wrap-style:square;v-text-anchor:top" coordsize="13164,12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kzscA&#10;AADbAAAADwAAAGRycy9kb3ducmV2LnhtbESPW2vCQBSE3wX/w3KEvhTdtBAv0VWk9PYgiGkRHw/Z&#10;YxLMno3ZrSb99V2h4OMwM98wi1VrKnGhxpWWFTyNIhDEmdUl5wq+v96GUxDOI2usLJOCjhyslv3e&#10;AhNtr7yjS+pzESDsElRQeF8nUrqsIINuZGvi4B1tY9AH2eRSN3gNcFPJ5ygaS4Mlh4UCa3opKDul&#10;P0ZB9Lt5f9xX59l50ul4Vn90r4dtp9TDoF3PQXhq/T383/7UCuIYbl/CD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jZM7HAAAA2wAAAA8AAAAAAAAAAAAAAAAAmAIAAGRy&#10;cy9kb3ducmV2LnhtbFBLBQYAAAAABAAEAPUAAACMAwAAAAA=&#10;" path="m5531,v3861,,6554,762,7633,1511l11323,10744c10065,10160,8643,9652,6204,9652l,12995,,2429,5531,xe" fillcolor="#fffefd" stroked="f" strokeweight="0">
                  <v:stroke miterlimit="83231f" joinstyle="miter"/>
                  <v:path arrowok="t" textboxrect="0,0,13164,12995"/>
                </v:shape>
                <v:shape id="Shape 56" o:spid="_x0000_s1065" style="position:absolute;left:65085;top:13621;width:173;height:529;visibility:visible;mso-wrap-style:square;v-text-anchor:top" coordsize="17317,5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fzsIA&#10;AADbAAAADwAAAGRycy9kb3ducmV2LnhtbESPQWsCMRSE74L/ITzBm2ZbUWRrlFKoKD3tKnh9bF6z&#10;q5uXbRJ1/feNUOhxmJlvmNWmt624kQ+NYwUv0wwEceV0w0bB8fA5WYIIEVlj65gUPCjAZj0crDDX&#10;7s4F3cpoRIJwyFFBHWOXSxmqmiyGqeuIk/ftvMWYpDdSe7wnuG3la5YtpMWG00KNHX3UVF3Kq1VQ&#10;/JjH7KvvzvtjoQvc+tnVlCelxqP+/Q1EpD7+h//aO61gvoDn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1/OwgAAANsAAAAPAAAAAAAAAAAAAAAAAJgCAABkcnMvZG93&#10;bnJldi54bWxQSwUGAAAAAAQABAD1AAAAhwMAAAAA&#10;" path="m,l9938,3187v4864,4368,7379,11836,7379,22821c17317,37413,14384,45554,9443,49910l,52902,,43776,2947,41839c4759,38588,5912,33387,5912,25590v,-5791,-756,-10446,-2339,-13653l,9507,,xe" fillcolor="#fffefd" stroked="f" strokeweight="0">
                  <v:stroke miterlimit="83231f" joinstyle="miter"/>
                  <v:path arrowok="t" textboxrect="0,0,17317,52902"/>
                </v:shape>
                <v:shape id="Shape 57" o:spid="_x0000_s1066" style="position:absolute;left:65288;top:13600;width:181;height:577;visibility:visible;mso-wrap-style:square;v-text-anchor:top" coordsize="18073,5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lpG8YA&#10;AADbAAAADwAAAGRycy9kb3ducmV2LnhtbESPT2vCQBTE74V+h+UVvOlGUavRVUSQCh6K1r+3R/aZ&#10;BLNvQ3Zr0n56tyD0OMzMb5jpvDGFuFPlcssKup0IBHFidc6pgv3Xqj0C4TyyxsIyKfghB/PZ68sU&#10;Y21r3tJ951MRIOxiVJB5X8ZSuiQjg65jS+LgXW1l0AdZpVJXWAe4KWQviobSYM5hIcOSlhklt923&#10;UXD5vB71uH861JfB72FTrs6bj9NZqdZbs5iA8NT4//CzvdYKBu/w9yX8AD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lpG8YAAADbAAAADwAAAAAAAAAAAAAAAACYAgAAZHJz&#10;L2Rvd25yZXYueG1sUEsFBgAAAAAEAAQA9QAAAIsDAAAAAA==&#10;" path="m18073,r,9513l13168,14512v-1154,3324,-1763,8169,-1763,14252c11405,35178,12014,40019,13179,43258r4894,4668l18073,57587r-204,108c5029,57695,,44106,,28586,,17013,3443,6619,10475,2146l18073,xe" fillcolor="#fffefd" stroked="f" strokeweight="0">
                  <v:stroke miterlimit="83231f" joinstyle="miter"/>
                  <v:path arrowok="t" textboxrect="0,0,18073,57695"/>
                </v:shape>
                <v:shape id="Shape 58" o:spid="_x0000_s1067" style="position:absolute;left:65085;top:12532;width:384;height:696;visibility:visible;mso-wrap-style:square;v-text-anchor:top" coordsize="38387,69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TusAA&#10;AADbAAAADwAAAGRycy9kb3ducmV2LnhtbERP20oDMRB9F/yHMAXf7GylSlmblloQCkWklw8YNtPN&#10;4mYSk9hd/755EHw8nPtyPbpeXTmmzouG2bQCxdJ400mr4Xx6f1yASpnEUO+FNfxygvXq/m5JtfGD&#10;HPh6zK0qIZJq0mBzDjViaiw7SlMfWAp38dFRLjC2aCINJdz1+FRVL+iok9JgKfDWcvN1/HEa9sMb&#10;f4QhHsJl9r3bzhEtzj+1fpiMm1dQmcf8L/5z74yG5zK2fCk/AF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gTusAAAADbAAAADwAAAAAAAAAAAAAAAACYAgAAZHJzL2Rvd25y&#10;ZXYueG1sUEsFBgAAAAAEAAQA9QAAAIUDAAAAAA==&#10;" path="m38387,r,27936l25178,51467c17342,61754,13621,64129,4058,68967l,69599,,56391,5731,54277v4487,-3058,8093,-7084,10824,-11751l38387,xe" fillcolor="#fffefd" stroked="f" strokeweight="0">
                  <v:stroke miterlimit="83231f" joinstyle="miter"/>
                  <v:path arrowok="t" textboxrect="0,0,38387,69599"/>
                </v:shape>
                <v:shape id="Shape 59" o:spid="_x0000_s1068" style="position:absolute;left:65085;top:10996;width:384;height:1836;visibility:visible;mso-wrap-style:square;v-text-anchor:top" coordsize="38387,183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n6MUA&#10;AADbAAAADwAAAGRycy9kb3ducmV2LnhtbESPQWvCQBSE74L/YXkFb2ajoNg0qxQhpaBYTQrt8ZF9&#10;TUKzb2N21fjvu4VCj8PMfMOkm8G04kq9aywrmEUxCOLS6oYrBe9FNl2BcB5ZY2uZFNzJwWY9HqWY&#10;aHvjE11zX4kAYZeggtr7LpHSlTUZdJHtiIP3ZXuDPsi+krrHW4CbVs7jeCkNNhwWauxoW1P5nV+M&#10;gv3L6mAO2XDc0eJcfJze7Czzn0pNHobnJxCeBv8f/mu/agWLR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GfoxQAAANsAAAAPAAAAAAAAAAAAAAAAAJgCAABkcnMv&#10;ZG93bnJldi54bWxQSwUGAAAAAAQABAD1AAAAigMAAAAA&#10;" path="m38387,r,95880l5518,183498,,183611,,135732,38387,xe" fillcolor="#fffefd" stroked="f" strokeweight="0">
                  <v:stroke miterlimit="83231f" joinstyle="miter"/>
                  <v:path arrowok="t" textboxrect="0,0,38387,183611"/>
                </v:shape>
                <v:shape id="Shape 60" o:spid="_x0000_s1069" style="position:absolute;left:65085;top:9971;width:307;height:1810;visibility:visible;mso-wrap-style:square;v-text-anchor:top" coordsize="30703,18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posEA&#10;AADbAAAADwAAAGRycy9kb3ducmV2LnhtbERPPW/CMBDdkfofrKvUDZwyoJLGoLYClbUBpHa7xEcc&#10;NT5HsRMCvx4PSIxP7ztbj7YRA3W+dqzgdZaAIC6drrlScNhvp28gfEDW2DgmBRfysF49TTJMtTvz&#10;Dw15qEQMYZ+iAhNCm0rpS0MW/cy1xJE7uc5iiLCrpO7wHMNtI+dJspAWa44NBlv6MlT+571VUOXf&#10;/tMUzX6++fs9FdflpTfHXKmX5/HjHUSgMTzEd/dOK1jE9fFL/A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86aLBAAAA2wAAAA8AAAAAAAAAAAAAAAAAmAIAAGRycy9kb3du&#10;cmV2LnhtbFBLBQYAAAAABAAEAPUAAACGAwAAAAA=&#10;" path="m,l15178,13810v4377,5731,7562,12251,9073,19502c30703,61735,26384,81560,17812,119520l,180991,,xe" fillcolor="#fffefd" stroked="f" strokeweight="0">
                  <v:stroke miterlimit="83231f" joinstyle="miter"/>
                  <v:path arrowok="t" textboxrect="0,0,30703,180991"/>
                </v:shape>
                <v:shape id="Shape 8642" o:spid="_x0000_s1070" style="position:absolute;left:65085;top:9511;width:384;height:196;visibility:visible;mso-wrap-style:square;v-text-anchor:top" coordsize="38387,19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wRcUA&#10;AADdAAAADwAAAGRycy9kb3ducmV2LnhtbESP3YrCMBSE74V9h3AW9k5TZRHpGkWXFQRB/GPRu0Nz&#10;bIvNSWhirW9vBMHLYWa+YcbT1lSiodqXlhX0ewkI4szqknMFh/2iOwLhA7LGyjIpuJOH6eSjM8ZU&#10;2xtvqdmFXEQI+xQVFCG4VEqfFWTQ96wjjt7Z1gZDlHUudY23CDeVHCTJUBosOS4U6Oi3oOyyuxoF&#10;/27uTyver2Xj1qfN8q9dHftzpb4+29kPiEBteIdf7aVWMBp+D+D5Jj4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PBFxQAAAN0AAAAPAAAAAAAAAAAAAAAAAJgCAABkcnMv&#10;ZG93bnJldi54bWxQSwUGAAAAAAQABAD1AAAAigMAAAAA&#10;" path="m,l38387,r,19672l,19672,,e" fillcolor="#fffefd" stroked="f" strokeweight="0">
                  <v:stroke miterlimit="83231f" joinstyle="miter"/>
                  <v:path arrowok="t" textboxrect="0,0,38387,19672"/>
                </v:shape>
                <v:shape id="Shape 8643" o:spid="_x0000_s1071" style="position:absolute;left:65469;top:15015;width:91;height:96;visibility:visible;mso-wrap-style:square;v-text-anchor:top" coordsize="9144,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W5MQA&#10;AADdAAAADwAAAGRycy9kb3ducmV2LnhtbESP3UrDQBSE74W+w3IE7+xGW0Ibuy1VKYg30p8HOGRP&#10;ssHs2bB7bOLbu4Lg5TAz3zCb3eR7daWYusAGHuYFKOI62I5bA5fz4X4FKgmyxT4wGfimBLvt7GaD&#10;lQ0jH+l6klZlCKcKDTiRodI61Y48pnkYiLPXhOhRsoytthHHDPe9fiyKUnvsOC84HOjFUf15+vIG&#10;Fu/Na5PWh1bWSynr0enonz+Mubud9k+ghCb5D/+136yBVblcwO+b/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E1uTEAAAA3QAAAA8AAAAAAAAAAAAAAAAAmAIAAGRycy9k&#10;b3ducmV2LnhtbFBLBQYAAAAABAAEAPUAAACJAwAAAAA=&#10;" path="m,l9144,r,9563l,9563,,e" fillcolor="#fffefd" stroked="f" strokeweight="0">
                  <v:stroke miterlimit="83231f" joinstyle="miter"/>
                  <v:path arrowok="t" textboxrect="0,0,9144,9563"/>
                </v:shape>
                <v:shape id="Shape 8644" o:spid="_x0000_s1072" style="position:absolute;left:66042;top:14546;width:107;height:565;visibility:visible;mso-wrap-style:square;v-text-anchor:top" coordsize="10668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07MgA&#10;AADdAAAADwAAAGRycy9kb3ducmV2LnhtbESPQWvCQBSE70L/w/IKvenGEkSiq6ilrbQgGL14e2af&#10;STD7Ns2uJu2v7wqCx2FmvmGm885U4kqNKy0rGA4iEMSZ1SXnCva79/4YhPPIGivLpOCXHMxnT70p&#10;Jtq2vKVr6nMRIOwSVFB4XydSuqwgg25ga+LgnWxj0AfZ5FI32Aa4qeRrFI2kwZLDQoE1rQrKzunF&#10;KFgetz9f6fEt/ly33x9/q8Ol7DYbpV6eu8UEhKfOP8L39lorGI/iGG5vwhOQs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nTsyAAAAN0AAAAPAAAAAAAAAAAAAAAAAJgCAABk&#10;cnMvZG93bnJldi54bWxQSwUGAAAAAAQABAD1AAAAjQMAAAAA&#10;" path="m,l10668,r,56541l,56541,,e" fillcolor="#fffefd" stroked="f" strokeweight="0">
                  <v:stroke miterlimit="83231f" joinstyle="miter"/>
                  <v:path arrowok="t" textboxrect="0,0,10668,56541"/>
                </v:shape>
                <v:shape id="Shape 64" o:spid="_x0000_s1073" style="position:absolute;left:65614;top:14546;width:335;height:565;visibility:visible;mso-wrap-style:square;v-text-anchor:top" coordsize="33554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ydsMA&#10;AADbAAAADwAAAGRycy9kb3ducmV2LnhtbESPQWsCMRSE74L/ITyhN81ai5TVKCJUpLfaevD23Lzd&#10;LG5eliSuu/31TaHQ4zAz3zDrbW8b0ZEPtWMF81kGgrhwuuZKwdfn2/QVRIjIGhvHpGCgANvNeLTG&#10;XLsHf1B3ipVIEA45KjAxtrmUoTBkMcxcS5y80nmLMUlfSe3xkeC2kc9ZtpQWa04LBlvaGypup7tV&#10;cHgfmov5Pl/P3pfO7kI3LMpSqadJv1uBiNTH//Bf+6gVLF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ydsMAAADbAAAADwAAAAAAAAAAAAAAAACYAgAAZHJzL2Rv&#10;d25yZXYueG1sUEsFBgAAAAAEAAQA9QAAAIgDAAAAAA==&#10;" path="m,l10071,r8712,22149c20548,26505,23229,33807,24829,38671r165,c24664,32715,23902,22898,23902,12497l23902,r9652,l33554,56541r-10072,l14846,35065c12916,30276,10402,23063,9055,18034r-165,c9220,23737,9652,32462,9652,43866r,12675l,56541,,xe" fillcolor="#fffefd" stroked="f" strokeweight="0">
                  <v:stroke miterlimit="83231f" joinstyle="miter"/>
                  <v:path arrowok="t" textboxrect="0,0,33554,56541"/>
                </v:shape>
                <v:shape id="Shape 65" o:spid="_x0000_s1074" style="position:absolute;left:65469;top:14546;width:82;height:267;visibility:visible;mso-wrap-style:square;v-text-anchor:top" coordsize="8241,26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zecIA&#10;AADbAAAADwAAAGRycy9kb3ducmV2LnhtbESPzYrCMBSF98K8Q7iCO00VFOkYRWQUYRZSK8z20lyb&#10;YnNTmlirTz8RBmZ5OD8fZ7XpbS06an3lWMF0koAgLpyuuFRwyffjJQgfkDXWjknBkzxs1h+DFaba&#10;PTij7hxKEUfYp6jAhNCkUvrCkEU/cQ1x9K6utRiibEupW3zEcVvLWZIspMWKI8FgQztDxe18txGy&#10;rF3+/PoxMtt9H17ze3Y7dZlSo2G//QQRqA//4b/2UStYzOH9Jf4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rN5wgAAANsAAAAPAAAAAAAAAAAAAAAAAJgCAABkcnMvZG93&#10;bnJldi54bWxQSwUGAAAAAAQABAD1AAAAhwMAAAAA&#10;" path="m,l8241,r,8141l,26715,,xe" fillcolor="#fffefd" stroked="f" strokeweight="0">
                  <v:stroke miterlimit="83231f" joinstyle="miter"/>
                  <v:path arrowok="t" textboxrect="0,0,8241,26715"/>
                </v:shape>
                <v:shape id="Shape 66" o:spid="_x0000_s1075" style="position:absolute;left:65655;top:13605;width:303;height:565;visibility:visible;mso-wrap-style:square;v-text-anchor:top" coordsize="30277,5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/yPsMA&#10;AADbAAAADwAAAGRycy9kb3ducmV2LnhtbESPW4vCMBCF3xf8D2EEX0RThS1ajSKywrKg4oU+D83Y&#10;FptJabLa9dcbQdjHw7l8nPmyNZW4UeNKywpGwwgEcWZ1ybmC82kzmIBwHlljZZkU/JGD5aLzMcdE&#10;2zsf6Hb0uQgj7BJUUHhfJ1K6rCCDbmhr4uBdbGPQB9nkUjd4D+OmkuMoiqXBkgOhwJrWBWXX468J&#10;3J/0a5zG5nO6O+/75TZ6uEv6UKrXbVczEJ5a/x9+t7+1gjiG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/yPsMAAADbAAAADwAAAAAAAAAAAAAAAACYAgAAZHJzL2Rv&#10;d25yZXYueG1sUEsFBgAAAAAEAAQA9QAAAIgDAAAAAA==&#10;" path="m1677,l30277,r,8141l13170,46724r,241l30200,46965r,9563l,56528,,50076,17958,9817r,-254l1677,9563,1677,xe" fillcolor="#fffefd" stroked="f" strokeweight="0">
                  <v:stroke miterlimit="83231f" joinstyle="miter"/>
                  <v:path arrowok="t" textboxrect="0,0,30277,56528"/>
                </v:shape>
                <v:shape id="Shape 67" o:spid="_x0000_s1076" style="position:absolute;left:65968;top:13600;width:181;height:577;visibility:visible;mso-wrap-style:square;v-text-anchor:top" coordsize="18072,5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aFsQA&#10;AADbAAAADwAAAGRycy9kb3ducmV2LnhtbESPzW7CMBCE75V4B2uRuBWHHkIVMAgQFe2t5ee+xEsc&#10;iNdRbJKUp68rVepxNDPfaObL3laipcaXjhVMxgkI4tzpkgsFx8Pb8ysIH5A1Vo5JwTd5WC4GT3PM&#10;tOv4i9p9KESEsM9QgQmhzqT0uSGLfuxq4uhdXGMxRNkUUjfYRbit5EuSpNJiyXHBYE0bQ/ltf7cK&#10;tju//gj3w/Vxfphpm5xW6an7VGo07FczEIH68B/+a79rBekU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GhbEAAAA2wAAAA8AAAAAAAAAAAAAAAAAmAIAAGRycy9k&#10;b3ducmV2LnhtbFBLBQYAAAAABAAEAPUAAACJAwAAAAA=&#10;" path="m18072,r,9516l13164,14515v-1154,3324,-1760,8169,-1760,14252c11404,35181,12010,40023,13173,43261r4899,4679l18072,57583r-216,115c5029,57698,,44109,,28589,,17016,3443,6622,10469,2149l18072,xe" fillcolor="#fffefd" stroked="f" strokeweight="0">
                  <v:stroke miterlimit="83231f" joinstyle="miter"/>
                  <v:path arrowok="t" textboxrect="0,0,18072,57698"/>
                </v:shape>
                <v:shape id="Shape 68" o:spid="_x0000_s1077" style="position:absolute;left:65469;top:13598;width:180;height:578;visibility:visible;mso-wrap-style:square;v-text-anchor:top" coordsize="18072,57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3U7sA&#10;AADbAAAADwAAAGRycy9kb3ducmV2LnhtbERPuwrCMBTdBf8hXMHNJnYQqUYpgiCCg4/F7dJc29Lm&#10;pjRR69+bQXA8nPd6O9hWvKj3tWMN80SBIC6cqbnUcLvuZ0sQPiAbbB2Thg952G7GozVmxr35TK9L&#10;KEUMYZ+hhiqELpPSFxVZ9InriCP3cL3FEGFfStPjO4bbVqZKLaTFmmNDhR3tKiqay9NqOOZuODUq&#10;bTHNQ/N0hVf13Ws9nQz5CkSgIfzFP/fBaFjEsfFL/AF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8Tt1O7AAAA2wAAAA8AAAAAAAAAAAAAAAAAmAIAAGRycy9kb3ducmV2Lnht&#10;bFBLBQYAAAAABAAEAPUAAACAAwAAAAA=&#10;" path="m634,c14223,,18072,15011,18072,27927v,10655,-1886,18142,-5114,22965l,57766,,48105r215,205c4914,48310,6667,39929,6667,28435,6667,18542,5155,9563,126,9563l,9692,,179,634,xe" fillcolor="#fffefd" stroked="f" strokeweight="0">
                  <v:stroke miterlimit="83231f" joinstyle="miter"/>
                  <v:path arrowok="t" textboxrect="0,0,18072,57766"/>
                </v:shape>
                <v:shape id="Shape 69" o:spid="_x0000_s1078" style="position:absolute;left:65469;top:11207;width:680;height:1604;visibility:visible;mso-wrap-style:square;v-text-anchor:top" coordsize="68021,16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RI8IA&#10;AADbAAAADwAAAGRycy9kb3ducmV2LnhtbESPT4vCMBTE7wt+h/AEL4um60G0mhaRFcTL+hc8Pppn&#10;U2xeShO1++03C4LHYWZ+wyzyztbiQa2vHCv4GiUgiAunKy4VnI7r4RSED8gaa8ek4Jc85FnvY4Gp&#10;dk/e0+MQShEh7FNUYEJoUil9YciiH7mGOHpX11oMUbal1C0+I9zWcpwkE2mx4rhgsKGVoeJ2uFsF&#10;20/znRyXbHc/3fSuLzT2zdkqNeh3yzmIQF14h1/tjVYwmcH/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BEjwgAAANsAAAAPAAAAAAAAAAAAAAAAAJgCAABkcnMvZG93&#10;bnJldi54bWxQSwUGAAAAAAQABAD1AAAAhwMAAAAA&#10;" path="m68021,r,39253l,160432,,132496,68021,xe" fillcolor="#fffefd" stroked="f" strokeweight="0">
                  <v:stroke miterlimit="83231f" joinstyle="miter"/>
                  <v:path arrowok="t" textboxrect="0,0,68021,160432"/>
                </v:shape>
                <v:shape id="Shape 70" o:spid="_x0000_s1079" style="position:absolute;left:65469;top:9511;width:680;height:2444;visibility:visible;mso-wrap-style:square;v-text-anchor:top" coordsize="68021,24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d3cAA&#10;AADbAAAADwAAAGRycy9kb3ducmV2LnhtbERPy4rCMBTdC/5DuMLsNFUGqx2jDOOD2bhodfaX5vaB&#10;zU1pUq1/bxYDLg/nvdkNphF36lxtWcF8FoEgzq2uuVRwvRynKxDOI2tsLJOCJznYbcejDSbaPjil&#10;e+ZLEULYJaig8r5NpHR5RQbdzLbEgStsZ9AH2JVSd/gI4aaRiyhaSoM1h4YKW/qpKL9lvVGwOhyy&#10;pdkX/ee6SOPTX36Oe9ZKfUyG7y8Qngb/Fv+7f7WCOKwPX8IP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yd3cAAAADbAAAADwAAAAAAAAAAAAAAAACYAgAAZHJzL2Rvd25y&#10;ZXYueG1sUEsFBgAAAAAEAAQA9QAAAIUDAAAAAA==&#10;" path="m,l68021,r,63061l,244385,,148505,36436,19672,,19672,,xe" fillcolor="#fffefd" stroked="f" strokeweight="0">
                  <v:stroke miterlimit="83231f" joinstyle="miter"/>
                  <v:path arrowok="t" textboxrect="0,0,68021,244385"/>
                </v:shape>
                <v:shape id="Shape 8645" o:spid="_x0000_s1080" style="position:absolute;left:66527;top:1479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UFsYA&#10;AADdAAAADwAAAGRycy9kb3ducmV2LnhtbESPQWvCQBSE7wX/w/IEb3WTkFpJXUMQit6kacHrI/tM&#10;0mbfxuzWRH99t1DocZiZb5hNPplOXGlwrWUF8TICQVxZ3XKt4OP99XENwnlkjZ1lUnAjB/l29rDB&#10;TNuR3+ha+loECLsMFTTe95mUrmrIoFvanjh4ZzsY9EEOtdQDjgFuOplE0UoabDksNNjTrqHqq/w2&#10;Cp7P7r5Pi/gy3j+L8kCJPJ2mo1KL+VS8gPA0+f/wX/ugFaxX6R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/UFsYAAADdAAAADwAAAAAAAAAAAAAAAACYAgAAZHJz&#10;L2Rvd25yZXYueG1sUEsFBgAAAAAEAAQA9QAAAIsD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72" o:spid="_x0000_s1081" style="position:absolute;left:66336;top:14557;width:203;height:550;visibility:visible;mso-wrap-style:square;v-text-anchor:top" coordsize="20320,5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DqMUA&#10;AADbAAAADwAAAGRycy9kb3ducmV2LnhtbESPT2vCQBTE7wW/w/KE3pqNoWhIXUO1FMRLUQttb4/s&#10;a/40+zZkV02+fVcQPA4z8xtmmQ+mFWfqXW1ZwSyKQRAXVtdcKvg8vj+lIJxH1thaJgUjOchXk4cl&#10;ZtpeeE/ngy9FgLDLUEHlfZdJ6YqKDLrIdsTB+7W9QR9kX0rd4yXATSuTOJ5LgzWHhQo72lRU/B1O&#10;RkE51Ml6851+NbtmfBuT5yL9+UiVepwOry8gPA3+Hr61t1rBIoHrl/AD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sOoxQAAANsAAAAPAAAAAAAAAAAAAAAAAJgCAABkcnMv&#10;ZG93bnJldi54bWxQSwUGAAAAAAQABAD1AAAAigMAAAAA&#10;" path="m20320,r,10459l15492,12670v-2434,3113,-3923,8060,-3923,15395c11569,34859,12890,39494,14862,42431r5458,3166l20320,55056,7467,50302c2603,45603,,37208,165,27480,291,17206,3270,9928,7738,5220l20320,xe" fillcolor="#fffefd" stroked="f" strokeweight="0">
                  <v:stroke miterlimit="83231f" joinstyle="miter"/>
                  <v:path arrowok="t" textboxrect="0,0,20320,55056"/>
                </v:shape>
                <v:shape id="Shape 73" o:spid="_x0000_s1082" style="position:absolute;left:66149;top:14546;width:148;height:565;visibility:visible;mso-wrap-style:square;v-text-anchor:top" coordsize="14821,56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RDcUA&#10;AADbAAAADwAAAGRycy9kb3ducmV2LnhtbESPQWsCMRSE7wX/Q3hCL6VmrVp1NYoUhCIe1Pbi7bF5&#10;7i5uXtYkddd/3wiCx2FmvmHmy9ZU4krOl5YV9HsJCOLM6pJzBb8/6/cJCB+QNVaWScGNPCwXnZc5&#10;pto2vKfrIeQiQtinqKAIoU6l9FlBBn3P1sTRO1lnMETpcqkdNhFuKvmRJJ/SYMlxocCavgrKzoc/&#10;o+C8u23GI6Tp226434bGHd3kclTqtduuZiACteEZfrS/tYLxAO5f4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xENxQAAANsAAAAPAAAAAAAAAAAAAAAAAJgCAABkcnMv&#10;ZG93bnJldi54bWxQSwUGAAAAAAQABAD1AAAAigMAAAAA&#10;" path="m,l13906,r,9563l318,9563r,13005l13144,22568r,9144l318,31712r,15266l14821,46978r,9563l,56541,,xe" fillcolor="#fffefd" stroked="f" strokeweight="0">
                  <v:stroke miterlimit="83231f" joinstyle="miter"/>
                  <v:path arrowok="t" textboxrect="0,0,14821,56541"/>
                </v:shape>
                <v:shape id="Shape 74" o:spid="_x0000_s1083" style="position:absolute;left:66382;top:13602;width:157;height:568;visibility:visible;mso-wrap-style:square;v-text-anchor:top" coordsize="1572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VQsQA&#10;AADbAAAADwAAAGRycy9kb3ducmV2LnhtbESPQUvDQBSE70L/w/IK3uxGkSppt0VaK14sGL309sg+&#10;s7F5b0N2myb/3i0UPA4z8w2zXA/cqJ66UHsxcD/LQJGU3tZSGfj+2t09gwoRxWLjhQyMFGC9mtws&#10;Mbf+LJ/UF7FSCSIhRwMuxjbXOpSOGMPMtyTJ+/EdY0yyq7Tt8Jzg3OiHLJtrxlrSgsOWNo7KY3Fi&#10;A/14fG3DwXGxDXP+/djzvhzfjLmdDi8LUJGG+B++tt+tgadHuHxJP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lULEAAAA2wAAAA8AAAAAAAAAAAAAAAAAmAIAAGRycy9k&#10;b3ducmV2LnhtbFBLBQYAAAAABAAEAPUAAACJAwAAAAA=&#10;" path="m11988,r3734,1036l15722,9517,13665,8560v-1004,,-2096,76,-2680,330l10985,25756r2006,l15722,24497r,11107l12661,34227r-1676,l10985,56782,,56782,,1092c3442,419,7797,,11988,xe" fillcolor="#fffefd" stroked="f" strokeweight="0">
                  <v:stroke miterlimit="83231f" joinstyle="miter"/>
                  <v:path arrowok="t" textboxrect="0,0,15722,56782"/>
                </v:shape>
                <v:shape id="Shape 75" o:spid="_x0000_s1084" style="position:absolute;left:66149;top:13598;width:180;height:578;visibility:visible;mso-wrap-style:square;v-text-anchor:top" coordsize="18072,5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iCcQA&#10;AADbAAAADwAAAGRycy9kb3ducmV2LnhtbESPQWvCQBSE70L/w/KE3sxGS22N2UgRCrae1ILXR/aZ&#10;hOy+Ddk1pv76bqHQ4zAz3zD5ZrRGDNT7xrGCeZKCIC6dbrhS8HV6n72C8AFZo3FMCr7Jw6Z4mOSY&#10;aXfjAw3HUIkIYZ+hgjqELpPSlzVZ9InriKN3cb3FEGVfSd3jLcKtkYs0XUqLDceFGjva1lS2x6tV&#10;MLRmcbLp02513ofPj07ftTnclXqcjm9rEIHG8B/+a++0gpdn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IgnEAAAA2wAAAA8AAAAAAAAAAAAAAAAAmAIAAGRycy9k&#10;b3ducmV2LnhtbFBLBQYAAAAABAAEAPUAAACJAwAAAAA=&#10;" path="m622,c14212,,18072,15011,18072,27927v,10655,-1886,18142,-5115,22965l,57759,,48116r203,194c4902,48310,6668,39929,6668,28435,6668,18542,5156,9563,127,9563l,9692,,176,622,xe" fillcolor="#fffefd" stroked="f" strokeweight="0">
                  <v:stroke miterlimit="83231f" joinstyle="miter"/>
                  <v:path arrowok="t" textboxrect="0,0,18072,57759"/>
                </v:shape>
                <v:shape id="Shape 76" o:spid="_x0000_s1085" style="position:absolute;left:66149;top:10447;width:390;height:1152;visibility:visible;mso-wrap-style:square;v-text-anchor:top" coordsize="39027,11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zd8MA&#10;AADbAAAADwAAAGRycy9kb3ducmV2LnhtbESPQYvCMBSE7wv+h/AEb2uqoCvVKCKIXjzo7ur10Tzb&#10;YvNSkthWf/1mQfA4zMw3zGLVmUo05HxpWcFomIAgzqwuOVfw8739nIHwAVljZZkUPMjDatn7WGCq&#10;bctHak4hFxHCPkUFRQh1KqXPCjLoh7Ymjt7VOoMhSpdL7bCNcFPJcZJMpcGS40KBNW0Kym6nu1Ew&#10;a59ls3dyMrqcj004ZOPd89coNeh36zmIQF14h1/tvVbwNYX/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tzd8MAAADbAAAADwAAAAAAAAAAAAAAAACYAgAAZHJzL2Rv&#10;d25yZXYueG1sUEsFBgAAAAAEAAQA9QAAAIgDAAAAAA==&#10;" path="m39027,r,45746l,115273,,76020,39027,xe" fillcolor="#fffefd" stroked="f" strokeweight="0">
                  <v:stroke miterlimit="83231f" joinstyle="miter"/>
                  <v:path arrowok="t" textboxrect="0,0,39027,115273"/>
                </v:shape>
                <v:shape id="Shape 77" o:spid="_x0000_s1086" style="position:absolute;left:66149;top:9511;width:390;height:630;visibility:visible;mso-wrap-style:square;v-text-anchor:top" coordsize="39027,6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ZxMQA&#10;AADbAAAADwAAAGRycy9kb3ducmV2LnhtbESP3WoCMRSE74W+QziF3kjNWkFlNYoooli8cO0DHJKz&#10;P7g5WTZZXd/eFAq9HGbmG2a57m0t7tT6yrGC8SgBQaydqbhQ8HPdf85B+IBssHZMCp7kYb16Gywx&#10;Ne7BF7pnoRARwj5FBWUITSql1yVZ9CPXEEcvd63FEGVbSNPiI8JtLb+SZCotVhwXSmxoW5K+ZZ1V&#10;cDgNJ9lu2Oz00elz57v8NP/Olfp47zcLEIH68B/+ax+NgtkMfr/EH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2cTEAAAA2wAAAA8AAAAAAAAAAAAAAAAAmAIAAGRycy9k&#10;b3ducmV2LnhtbFBLBQYAAAAABAAEAPUAAACJAwAAAAA=&#10;" path="m,l39027,r,19862l16205,19862,,63061,,xe" fillcolor="#fffefd" stroked="f" strokeweight="0">
                  <v:stroke miterlimit="83231f" joinstyle="miter"/>
                  <v:path arrowok="t" textboxrect="0,0,39027,63061"/>
                </v:shape>
                <v:shape id="Shape 78" o:spid="_x0000_s1087" style="position:absolute;left:66539;top:14794;width:140;height:322;visibility:visible;mso-wrap-style:square;v-text-anchor:top" coordsize="13983,32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zYMEA&#10;AADbAAAADwAAAGRycy9kb3ducmV2LnhtbERPTYvCMBC9L/gfwgh7EU1dQaUaRVwqCoug1vvQjG1p&#10;MylNVqu/3hwW9vh438t1Z2pxp9aVlhWMRxEI4szqknMF6SUZzkE4j6yxtkwKnuRgvep9LDHW9sEn&#10;up99LkIIuxgVFN43sZQuK8igG9mGOHA32xr0Aba51C0+Qrip5VcUTaXBkkNDgQ1tC8qq869RkKTp&#10;7jbYvI7PyTWrDkk1776vP0p99rvNAoSnzv+L/9x7rWAWxoYv4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Ss2DBAAAA2wAAAA8AAAAAAAAAAAAAAAAAmAIAAGRycy9kb3du&#10;cmV2LnhtbFBLBQYAAAAABAAEAPUAAACGAwAAAAA=&#10;" path="m,l13983,r,30200c11557,31204,6439,32207,2324,32207l,31348,,21888r1740,1010c2743,22898,3505,22809,3925,22644r,-13665l,8979,,xe" fillcolor="#fffefd" stroked="f" strokeweight="0">
                  <v:stroke miterlimit="83231f" joinstyle="miter"/>
                  <v:path arrowok="t" textboxrect="0,0,13983,32207"/>
                </v:shape>
                <v:shape id="Shape 79" o:spid="_x0000_s1088" style="position:absolute;left:66736;top:14541;width:180;height:577;visibility:visible;mso-wrap-style:square;v-text-anchor:top" coordsize="18073,57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em8MA&#10;AADbAAAADwAAAGRycy9kb3ducmV2LnhtbESPQWvCQBSE74X+h+UVvNWNFbWmbkJpaRFPxlS8PrKv&#10;2WD2bciuGv+9KxR6HOabGWaVD7YVZ+p941jBZJyAIK6cbrhW8FN+Pb+C8AFZY+uYFFzJQ549Pqww&#10;1e7CBZ13oRaxhH2KCkwIXSqlrwxZ9GPXEUfv1/UWQ5R9LXWPl1huW/mSJHNpseG4YLCjD0PVcXey&#10;CsrCTYvN/nN2mB7WZltHdCi/lRo9De9vIAIN4R/+S6+1gsUS7l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lem8MAAADbAAAADwAAAAAAAAAAAAAAAACYAgAAZHJzL2Rv&#10;d25yZXYueG1sUEsFBgAAAAAEAAQA9QAAAIgDAAAAAA==&#10;" path="m18073,r,9516l13164,14515v-1153,3324,-1759,8169,-1759,14252c11405,35181,12011,40023,13173,43261r4900,4680l18073,57584r-217,114c5029,57698,,44109,,28602,,17020,3443,6623,10469,2149l18073,xe" fillcolor="#fffefd" stroked="f" strokeweight="0">
                  <v:stroke miterlimit="83231f" joinstyle="miter"/>
                  <v:path arrowok="t" textboxrect="0,0,18073,57698"/>
                </v:shape>
                <v:shape id="Shape 80" o:spid="_x0000_s1089" style="position:absolute;left:66539;top:14541;width:131;height:120;visibility:visible;mso-wrap-style:square;v-text-anchor:top" coordsize="13068,12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Z58MA&#10;AADbAAAADwAAAGRycy9kb3ducmV2LnhtbERPTWvCQBC9F/wPywi9lLoxgqRpNsEIgVLoQVt6HrLT&#10;JDU7G7Orxv767kHw+HjfWTGZXpxpdJ1lBctFBIK4trrjRsHXZ/WcgHAeWWNvmRRcyUGRzx4yTLW9&#10;8I7Oe9+IEMIuRQWt90MqpatbMugWdiAO3I8dDfoAx0bqES8h3PQyjqK1NNhxaGhxoG1L9WF/Mgri&#10;1cf308tUln+77em6ev/lKjmyUo/zafMKwtPk7+Kb+00rSML68CX8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1Z58MAAADbAAAADwAAAAAAAAAAAAAAAACYAgAAZHJzL2Rv&#10;d25yZXYueG1sUEsFBgAAAAAEAAQA9QAAAIgDAAAAAA==&#10;" path="m3925,v4267,,7378,850,9143,1689l11214,11163c9537,10325,7442,9906,4763,9906l,12087,,1628,3925,xe" fillcolor="#fffefd" stroked="f" strokeweight="0">
                  <v:stroke miterlimit="83231f" joinstyle="miter"/>
                  <v:path arrowok="t" textboxrect="0,0,13068,12087"/>
                </v:shape>
                <v:shape id="Shape 81" o:spid="_x0000_s1090" style="position:absolute;left:66539;top:13613;width:177;height:557;visibility:visible;mso-wrap-style:square;v-text-anchor:top" coordsize="17653,5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1cK8QA&#10;AADbAAAADwAAAGRycy9kb3ducmV2LnhtbESPT4vCMBTE78J+h/AW9lI0dRGVapRlwWW9CP67P5pn&#10;U7Z5qU2qXT+9EQSPw8z8hpkvO1uJCzW+dKxgOEhBEOdOl1woOOxX/SkIH5A1Vo5JwT95WC7eenPM&#10;tLvyli67UIgIYZ+hAhNCnUnpc0MW/cDVxNE7ucZiiLIppG7wGuG2kp9pOpYWS44LBmv6NpT/7Vqr&#10;4Hxrf87rCa9XB5Okx1HZJuNNotTHe/c1AxGoC6/ws/2rFUyH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9XCvEAAAA2wAAAA8AAAAAAAAAAAAAAAAAmAIAAGRycy9k&#10;b3ducmV2LnhtbFBLBQYAAAAABAAEAPUAAACJAwAAAAA=&#10;" path="m,l11367,3155v3441,3111,4534,6883,4534,11747c15901,20948,12878,26396,7176,28987r,177c11037,30752,12967,34282,14046,40404v1093,6286,2603,13246,3607,15341l6172,55745c5411,54158,4153,48456,3315,42156,2813,38677,2121,36435,1103,35064l,34567,,23460,2798,22170c4067,20586,4737,18382,4737,15906v,-2432,-483,-4486,-1573,-5953l,8481,,xe" fillcolor="#fffefd" stroked="f" strokeweight="0">
                  <v:stroke miterlimit="83231f" joinstyle="miter"/>
                  <v:path arrowok="t" textboxrect="0,0,17653,55745"/>
                </v:shape>
                <v:shape id="Shape 82" o:spid="_x0000_s1091" style="position:absolute;left:66750;top:13605;width:166;height:572;visibility:visible;mso-wrap-style:square;v-text-anchor:top" coordsize="16625,5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B08MA&#10;AADbAAAADwAAAGRycy9kb3ducmV2LnhtbESPQWvCQBSE7wX/w/IEb3VjwFRSV5FgoTmaCnp8zb5m&#10;Q7NvQ3bVtL++WxA8DjPzDbPejrYTVxp861jBYp6AIK6dbrlRcPx4e16B8AFZY+eYFPyQh+1m8rTG&#10;XLsbH+hahUZECPscFZgQ+lxKXxuy6OeuJ47elxsshiiHRuoBbxFuO5kmSSYtthwXDPZUGKq/q4tV&#10;8JJRaUt9PsnELKvfw2frin2l1Gw67l5BBBrDI3xvv2sFqxT+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xB08MAAADbAAAADwAAAAAAAAAAAAAAAACYAgAAZHJzL2Rv&#10;d25yZXYueG1sUEsFBgAAAAAEAAQA9QAAAIgDAAAAAA==&#10;" path="m,l10998,r,36741c10998,45047,13423,47561,16357,47561r268,-150l16625,57117r-179,84c4622,57201,,49073,,34887l,xe" fillcolor="#fffefd" stroked="f" strokeweight="0">
                  <v:stroke miterlimit="83231f" joinstyle="miter"/>
                  <v:path arrowok="t" textboxrect="0,0,16625,57201"/>
                </v:shape>
                <v:shape id="Shape 83" o:spid="_x0000_s1092" style="position:absolute;left:66539;top:10147;width:377;height:757;visibility:visible;mso-wrap-style:square;v-text-anchor:top" coordsize="37745,75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BjcUA&#10;AADbAAAADwAAAGRycy9kb3ducmV2LnhtbESPQWvCQBSE7wX/w/KE3uomWkRS1yCCRRAK1bba2zP7&#10;3ASzb9PsVuO/7wpCj8PMfMNM887W4kytrxwrSAcJCOLC6YqNgo/t8mkCwgdkjbVjUnAlD/ms9zDF&#10;TLsLv9N5E4yIEPYZKihDaDIpfVGSRT9wDXH0jq61GKJsjdQtXiLc1nKYJGNpseK4UGJDi5KK0+bX&#10;Kvhe+8Phrdm9GkqvP9vPbr/+Ms9KPfa7+QuIQF34D9/bK61gMoLb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UGNxQAAANsAAAAPAAAAAAAAAAAAAAAAAJgCAABkcnMv&#10;ZG93bnJldi54bWxQSwUGAAAAAAQABAD1AAAAigMAAAAA&#10;" path="m15380,l37745,r,8461l,75704,,29958,15380,xe" fillcolor="#fffefd" stroked="f" strokeweight="0">
                  <v:stroke miterlimit="83231f" joinstyle="miter"/>
                  <v:path arrowok="t" textboxrect="0,0,37745,75704"/>
                </v:shape>
                <v:shape id="Shape 84" o:spid="_x0000_s1093" style="position:absolute;left:66539;top:9511;width:365;height:198;visibility:visible;mso-wrap-style:square;v-text-anchor:top" coordsize="36513,1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W7cUA&#10;AADbAAAADwAAAGRycy9kb3ducmV2LnhtbESPQWvCQBSE7wX/w/IEb3VjkSKpm1BES71IoqVeH9ln&#10;kpp9m2ZXjf56tyD0OMzMN8w87U0jztS52rKCyTgCQVxYXXOp4Gu3ep6BcB5ZY2OZFFzJQZoMnuYY&#10;a3vhnM5bX4oAYRejgsr7NpbSFRUZdGPbEgfvYDuDPsiulLrDS4CbRr5E0as0WHNYqLClRUXFcXsy&#10;CqZ0k5vv9cdyf/vJsizfud984ZQaDfv3NxCeev8ffrQ/tYLZFP6+hB8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dbtxQAAANsAAAAPAAAAAAAAAAAAAAAAAJgCAABkcnMv&#10;ZG93bnJldi54bWxQSwUGAAAAAAQABAD1AAAAigMAAAAA&#10;" path="m,l36513,,26746,19862,,19862,,xe" fillcolor="#fffefd" stroked="f" strokeweight="0">
                  <v:stroke miterlimit="83231f" joinstyle="miter"/>
                  <v:path arrowok="t" textboxrect="0,0,36513,19862"/>
                </v:shape>
                <v:shape id="Shape 85" o:spid="_x0000_s1094" style="position:absolute;left:66916;top:14539;width:181;height:578;visibility:visible;mso-wrap-style:square;v-text-anchor:top" coordsize="18070,57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ha8IA&#10;AADbAAAADwAAAGRycy9kb3ducmV2LnhtbESPQYvCMBSE7wv7H8Jb8Lamu6BINYorq3jwovbi7dE8&#10;m2ryUpqo9d8bQfA4zMw3zGTWOSuu1Ibas4KffgaCuPS65kpBsV9+j0CEiKzReiYFdwowm35+TDDX&#10;/sZbuu5iJRKEQ44KTIxNLmUoDTkMfd8QJ+/oW4cxybaSusVbgjsrf7NsKB3WnBYMNrQwVJ53F6cg&#10;2OGf/zeHleHqZOvF8ry6bAqlel/dfAwiUhff4Vd7rRWMBvD8kn6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6FrwgAAANsAAAAPAAAAAAAAAAAAAAAAAJgCAABkcnMvZG93&#10;bnJldi54bWxQSwUGAAAAAAQABAD1AAAAhwMAAAAA&#10;" path="m622,c7417,,11779,3752,14443,9122r3627,18810l18070,27947,12957,50894,,57759,,48117r202,193c4901,48310,6667,39929,6667,28435,6667,18542,5155,9563,126,9563l,9692,,176,622,xe" fillcolor="#fffefd" stroked="f" strokeweight="0">
                  <v:stroke miterlimit="83231f" joinstyle="miter"/>
                  <v:path arrowok="t" textboxrect="0,0,18070,57759"/>
                </v:shape>
                <v:shape id="Shape 86" o:spid="_x0000_s1095" style="position:absolute;left:66916;top:13605;width:162;height:571;visibility:visible;mso-wrap-style:square;v-text-anchor:top" coordsize="16179,57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FTcAA&#10;AADbAAAADwAAAGRycy9kb3ducmV2LnhtbESPQYvCMBSE74L/ITzBm6auUEo1iiiysjer3h/Ns602&#10;L6VJa/33G2Fhj8PMfMOst4OpRU+tqywrWMwjEMS51RUXCq6X4ywB4TyyxtoyKXiTg+1mPFpjqu2L&#10;z9RnvhABwi5FBaX3TSqly0sy6Oa2IQ7e3bYGfZBtIXWLrwA3tfyKolgarDgslNjQvqT8mXVGwX3Z&#10;fVP8uHW7S5H99JFODpXJlZpOht0KhKfB/4f/2ietIInh8yX8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MFTcAAAADbAAAADwAAAAAAAAAAAAAAAACYAgAAZHJzL2Rvd25y&#10;ZXYueG1sUEsFBgAAAAAEAAQA9QAAAIUDAAAAAA==&#10;" path="m5193,l16179,r,34811c16179,42063,14794,47660,12058,51445l,57117,,47411,3659,45356v966,-1636,1534,-4341,1534,-8615l5193,xe" fillcolor="#fffefd" stroked="f" strokeweight="0">
                  <v:stroke miterlimit="83231f" joinstyle="miter"/>
                  <v:path arrowok="t" textboxrect="0,0,16179,57117"/>
                </v:shape>
                <v:shape id="Shape 87" o:spid="_x0000_s1096" style="position:absolute;left:66916;top:10147;width:48;height:85;visibility:visible;mso-wrap-style:square;v-text-anchor:top" coordsize="4749,8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n2MEA&#10;AADbAAAADwAAAGRycy9kb3ducmV2LnhtbESPQYvCMBSE7wv+h/AEL4umiqtSjSKK4h6ten80z7bY&#10;vNQm2vrvjbCwx2FmvmEWq9aU4km1KywrGA4iEMSp1QVnCs6nXX8GwnlkjaVlUvAiB6tl52uBsbYN&#10;H+mZ+EwECLsYFeTeV7GULs3JoBvYijh4V1sb9EHWmdQ1NgFuSjmKook0WHBYyLGiTU7pLXkYBc1j&#10;/H3fX36rKybpHn9ertxap1Sv267nIDy1/j/81z5oBbMpfL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ZJ9jBAAAA2wAAAA8AAAAAAAAAAAAAAAAAmAIAAGRycy9kb3du&#10;cmV2LnhtbFBLBQYAAAAABAAEAPUAAACGAwAAAAA=&#10;" path="m,l4749,,,8461,,xe" fillcolor="#fffefd" stroked="f" strokeweight="0">
                  <v:stroke miterlimit="83231f" joinstyle="miter"/>
                  <v:path arrowok="t" textboxrect="0,0,4749,8461"/>
                </v:shape>
                <w10:wrap type="topAndBottom" anchorx="page" anchory="page"/>
              </v:group>
            </w:pict>
          </mc:Fallback>
        </mc:AlternateContent>
      </w:r>
      <w:r w:rsidR="008D3689" w:rsidRPr="008D3689">
        <w:rPr>
          <w:noProof/>
        </w:rPr>
        <w:drawing>
          <wp:inline distT="0" distB="0" distL="0" distR="0">
            <wp:extent cx="7553325" cy="4998971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Spotkania seminaria szkolenia oddział\2019\Seminarium spawalnicze 25_26.04.2019\10098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52" cy="503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1C" w:rsidRDefault="00F6479F">
      <w:pPr>
        <w:spacing w:after="124" w:line="259" w:lineRule="auto"/>
        <w:ind w:left="0" w:firstLine="0"/>
        <w:jc w:val="left"/>
      </w:pPr>
      <w:r>
        <w:rPr>
          <w:b/>
          <w:color w:val="009541"/>
          <w:sz w:val="67"/>
        </w:rPr>
        <w:t xml:space="preserve">KONFERENCJA SPAWALNICZA </w:t>
      </w:r>
      <w:r w:rsidR="00EE75B4">
        <w:rPr>
          <w:b/>
          <w:color w:val="009541"/>
          <w:sz w:val="67"/>
        </w:rPr>
        <w:t>UDT</w:t>
      </w:r>
    </w:p>
    <w:p w:rsidR="0075612B" w:rsidRDefault="0075612B" w:rsidP="00EE75B4">
      <w:pPr>
        <w:rPr>
          <w:sz w:val="40"/>
          <w:szCs w:val="40"/>
        </w:rPr>
      </w:pPr>
    </w:p>
    <w:p w:rsidR="0076174C" w:rsidRDefault="009B5904" w:rsidP="00EE75B4">
      <w:pPr>
        <w:rPr>
          <w:sz w:val="40"/>
          <w:szCs w:val="40"/>
        </w:rPr>
      </w:pPr>
      <w:r w:rsidRPr="00EE75B4">
        <w:rPr>
          <w:sz w:val="40"/>
          <w:szCs w:val="40"/>
        </w:rPr>
        <w:t>ZAPEWNIENIE JAKO</w:t>
      </w:r>
      <w:r>
        <w:rPr>
          <w:sz w:val="40"/>
          <w:szCs w:val="40"/>
        </w:rPr>
        <w:t>ŚCI W PROCESACH SPAWALNICZYCH</w:t>
      </w:r>
    </w:p>
    <w:p w:rsidR="0075612B" w:rsidRPr="00EE75B4" w:rsidRDefault="0075612B" w:rsidP="00EE75B4">
      <w:pPr>
        <w:rPr>
          <w:sz w:val="40"/>
          <w:szCs w:val="40"/>
        </w:rPr>
      </w:pPr>
    </w:p>
    <w:p w:rsidR="002F131C" w:rsidRPr="00563B9C" w:rsidRDefault="00880877" w:rsidP="00654BBA">
      <w:pPr>
        <w:spacing w:after="0" w:line="265" w:lineRule="auto"/>
        <w:ind w:left="0" w:firstLine="0"/>
        <w:jc w:val="left"/>
      </w:pPr>
      <w:r>
        <w:rPr>
          <w:color w:val="737473"/>
          <w:sz w:val="26"/>
        </w:rPr>
        <w:t>25</w:t>
      </w:r>
      <w:r w:rsidR="00654BBA" w:rsidRPr="00563B9C">
        <w:rPr>
          <w:color w:val="737473"/>
          <w:sz w:val="26"/>
        </w:rPr>
        <w:t xml:space="preserve"> -</w:t>
      </w:r>
      <w:r w:rsidR="00FE7745" w:rsidRPr="00563B9C">
        <w:rPr>
          <w:color w:val="737473"/>
          <w:sz w:val="26"/>
        </w:rPr>
        <w:t xml:space="preserve"> </w:t>
      </w:r>
      <w:r>
        <w:rPr>
          <w:color w:val="737473"/>
          <w:sz w:val="26"/>
        </w:rPr>
        <w:t>26</w:t>
      </w:r>
      <w:r w:rsidR="002D7D98" w:rsidRPr="00563B9C">
        <w:rPr>
          <w:color w:val="737473"/>
          <w:sz w:val="26"/>
        </w:rPr>
        <w:t xml:space="preserve"> </w:t>
      </w:r>
      <w:r>
        <w:rPr>
          <w:color w:val="737473"/>
          <w:sz w:val="26"/>
        </w:rPr>
        <w:t>kwietnia</w:t>
      </w:r>
      <w:r w:rsidR="002D7D98" w:rsidRPr="00563B9C">
        <w:rPr>
          <w:color w:val="737473"/>
          <w:sz w:val="26"/>
        </w:rPr>
        <w:t xml:space="preserve"> 201</w:t>
      </w:r>
      <w:r>
        <w:rPr>
          <w:color w:val="737473"/>
          <w:sz w:val="26"/>
        </w:rPr>
        <w:t>9</w:t>
      </w:r>
      <w:r w:rsidR="002D7D98" w:rsidRPr="00563B9C">
        <w:rPr>
          <w:color w:val="737473"/>
          <w:sz w:val="26"/>
        </w:rPr>
        <w:t xml:space="preserve"> r.</w:t>
      </w:r>
    </w:p>
    <w:p w:rsidR="002B5316" w:rsidRPr="00862582" w:rsidRDefault="00563B9C" w:rsidP="00862582">
      <w:pPr>
        <w:spacing w:after="0" w:line="265" w:lineRule="auto"/>
        <w:ind w:left="0" w:firstLine="0"/>
        <w:jc w:val="left"/>
        <w:rPr>
          <w:color w:val="737473"/>
          <w:sz w:val="26"/>
        </w:rPr>
      </w:pPr>
      <w:r w:rsidRPr="00862582">
        <w:rPr>
          <w:color w:val="737473"/>
          <w:sz w:val="26"/>
        </w:rPr>
        <w:t xml:space="preserve">Hotel </w:t>
      </w:r>
      <w:r w:rsidR="00746F3E" w:rsidRPr="00862582">
        <w:rPr>
          <w:color w:val="737473"/>
          <w:sz w:val="26"/>
        </w:rPr>
        <w:t>Wodnik</w:t>
      </w:r>
      <w:r w:rsidR="00305B75" w:rsidRPr="00862582">
        <w:rPr>
          <w:color w:val="737473"/>
          <w:sz w:val="26"/>
        </w:rPr>
        <w:t>***</w:t>
      </w:r>
    </w:p>
    <w:p w:rsidR="002B5316" w:rsidRPr="00862582" w:rsidRDefault="00F6479F" w:rsidP="00862582">
      <w:pPr>
        <w:spacing w:after="0" w:line="265" w:lineRule="auto"/>
        <w:ind w:left="0" w:firstLine="0"/>
        <w:jc w:val="left"/>
        <w:rPr>
          <w:color w:val="737473"/>
          <w:sz w:val="26"/>
        </w:rPr>
      </w:pPr>
      <w:proofErr w:type="spellStart"/>
      <w:r>
        <w:rPr>
          <w:color w:val="737473"/>
          <w:sz w:val="26"/>
        </w:rPr>
        <w:t>Słok</w:t>
      </w:r>
      <w:proofErr w:type="spellEnd"/>
      <w:r>
        <w:rPr>
          <w:color w:val="737473"/>
          <w:sz w:val="26"/>
        </w:rPr>
        <w:t xml:space="preserve"> </w:t>
      </w:r>
      <w:r w:rsidR="00985551" w:rsidRPr="00862582">
        <w:rPr>
          <w:color w:val="737473"/>
          <w:sz w:val="26"/>
        </w:rPr>
        <w:t>k/</w:t>
      </w:r>
      <w:r w:rsidR="00746F3E" w:rsidRPr="00862582">
        <w:rPr>
          <w:color w:val="737473"/>
          <w:sz w:val="26"/>
        </w:rPr>
        <w:t>Bełchatowa</w:t>
      </w:r>
    </w:p>
    <w:p w:rsidR="002F131C" w:rsidRPr="00862582" w:rsidRDefault="00746F3E" w:rsidP="00862582">
      <w:pPr>
        <w:spacing w:after="0" w:line="265" w:lineRule="auto"/>
        <w:ind w:left="0" w:firstLine="0"/>
        <w:jc w:val="left"/>
        <w:rPr>
          <w:color w:val="737473"/>
          <w:sz w:val="26"/>
        </w:rPr>
      </w:pPr>
      <w:r w:rsidRPr="00862582">
        <w:rPr>
          <w:color w:val="737473"/>
          <w:sz w:val="26"/>
        </w:rPr>
        <w:t>97</w:t>
      </w:r>
      <w:r w:rsidR="00563B9C" w:rsidRPr="00862582">
        <w:rPr>
          <w:color w:val="737473"/>
          <w:sz w:val="26"/>
        </w:rPr>
        <w:t>-</w:t>
      </w:r>
      <w:r w:rsidRPr="00862582">
        <w:rPr>
          <w:color w:val="737473"/>
          <w:sz w:val="26"/>
        </w:rPr>
        <w:t>400 Bełchatów</w:t>
      </w:r>
    </w:p>
    <w:p w:rsidR="00563B9C" w:rsidRDefault="00563B9C" w:rsidP="00633035">
      <w:pPr>
        <w:spacing w:after="7" w:line="250" w:lineRule="auto"/>
        <w:ind w:left="0" w:right="5056" w:firstLine="0"/>
        <w:jc w:val="left"/>
        <w:rPr>
          <w:color w:val="110F0D"/>
          <w:sz w:val="20"/>
          <w:szCs w:val="20"/>
        </w:rPr>
      </w:pPr>
    </w:p>
    <w:p w:rsidR="009B5904" w:rsidRPr="009B5904" w:rsidRDefault="009B5904" w:rsidP="009B5904">
      <w:pPr>
        <w:spacing w:after="7" w:line="250" w:lineRule="auto"/>
        <w:ind w:left="0" w:right="5056" w:firstLine="0"/>
        <w:jc w:val="left"/>
        <w:rPr>
          <w:b/>
          <w:color w:val="110F0D"/>
          <w:sz w:val="20"/>
          <w:szCs w:val="20"/>
        </w:rPr>
      </w:pPr>
      <w:r w:rsidRPr="009B5904">
        <w:rPr>
          <w:b/>
          <w:color w:val="110F0D"/>
          <w:sz w:val="20"/>
          <w:szCs w:val="20"/>
        </w:rPr>
        <w:t>ORGANIZATOR:</w:t>
      </w:r>
    </w:p>
    <w:p w:rsidR="009B5904" w:rsidRPr="009B5904" w:rsidRDefault="009B5904" w:rsidP="009B5904">
      <w:pPr>
        <w:spacing w:after="7" w:line="250" w:lineRule="auto"/>
        <w:ind w:left="0" w:right="5056" w:firstLine="0"/>
        <w:jc w:val="left"/>
        <w:rPr>
          <w:color w:val="110F0D"/>
          <w:sz w:val="20"/>
          <w:szCs w:val="20"/>
        </w:rPr>
      </w:pPr>
      <w:r w:rsidRPr="009B5904">
        <w:rPr>
          <w:b/>
          <w:color w:val="110F0D"/>
          <w:sz w:val="20"/>
          <w:szCs w:val="20"/>
        </w:rPr>
        <w:t>Oddział Terenowy UDT w Łodzi</w:t>
      </w:r>
      <w:r w:rsidRPr="009B5904">
        <w:rPr>
          <w:color w:val="110F0D"/>
          <w:sz w:val="20"/>
          <w:szCs w:val="20"/>
        </w:rPr>
        <w:t xml:space="preserve"> </w:t>
      </w:r>
      <w:r>
        <w:rPr>
          <w:color w:val="110F0D"/>
          <w:sz w:val="20"/>
          <w:szCs w:val="20"/>
        </w:rPr>
        <w:br/>
      </w:r>
      <w:r w:rsidRPr="009B5904">
        <w:rPr>
          <w:color w:val="110F0D"/>
          <w:sz w:val="20"/>
          <w:szCs w:val="20"/>
        </w:rPr>
        <w:t>Biuro w Piotrkowie Trybunalskim</w:t>
      </w:r>
    </w:p>
    <w:p w:rsidR="009B5904" w:rsidRPr="00563B9C" w:rsidRDefault="009B5904" w:rsidP="009B5904">
      <w:pPr>
        <w:spacing w:after="7" w:line="250" w:lineRule="auto"/>
        <w:ind w:left="0" w:right="5056" w:firstLine="0"/>
        <w:jc w:val="left"/>
        <w:rPr>
          <w:color w:val="110F0D"/>
          <w:sz w:val="20"/>
          <w:szCs w:val="20"/>
        </w:rPr>
        <w:sectPr w:rsidR="009B5904" w:rsidRPr="00563B9C" w:rsidSect="006330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566" w:bottom="709" w:left="1134" w:header="708" w:footer="708" w:gutter="0"/>
          <w:cols w:space="708"/>
          <w:titlePg/>
        </w:sectPr>
      </w:pPr>
      <w:r>
        <w:rPr>
          <w:color w:val="110F0D"/>
          <w:sz w:val="20"/>
          <w:szCs w:val="20"/>
        </w:rPr>
        <w:t>ul. Wiosenna 3</w:t>
      </w:r>
      <w:r>
        <w:rPr>
          <w:color w:val="110F0D"/>
          <w:sz w:val="20"/>
          <w:szCs w:val="20"/>
        </w:rPr>
        <w:br/>
      </w:r>
      <w:r w:rsidRPr="009B5904">
        <w:rPr>
          <w:color w:val="110F0D"/>
          <w:sz w:val="20"/>
          <w:szCs w:val="20"/>
        </w:rPr>
        <w:t>97-300 Piotrków Trybunalski</w:t>
      </w:r>
    </w:p>
    <w:p w:rsidR="002F131C" w:rsidRDefault="00E409F4" w:rsidP="00F67B95">
      <w:pPr>
        <w:pStyle w:val="Nagwek1"/>
        <w:numPr>
          <w:ilvl w:val="0"/>
          <w:numId w:val="0"/>
        </w:numPr>
        <w:spacing w:before="480" w:after="124" w:line="259" w:lineRule="auto"/>
        <w:ind w:left="-6"/>
      </w:pPr>
      <w:r w:rsidRPr="003C3ACD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200775" cy="1685925"/>
            <wp:effectExtent l="0" t="0" r="9525" b="9525"/>
            <wp:wrapThrough wrapText="bothSides">
              <wp:wrapPolygon edited="0">
                <wp:start x="0" y="0"/>
                <wp:lineTo x="0" y="21478"/>
                <wp:lineTo x="21567" y="21478"/>
                <wp:lineTo x="21567" y="0"/>
                <wp:lineTo x="0" y="0"/>
              </wp:wrapPolygon>
            </wp:wrapThrough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potkania seminaria szkolenia oddział\2019\Seminarium spawalnicze 25_26.04.2019\badania złączy spawanych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D98">
        <w:rPr>
          <w:b w:val="0"/>
          <w:color w:val="009541"/>
          <w:sz w:val="26"/>
        </w:rPr>
        <w:t>Termin i miejsce</w:t>
      </w:r>
    </w:p>
    <w:p w:rsidR="002F131C" w:rsidRPr="00696657" w:rsidRDefault="000D3039" w:rsidP="00643771">
      <w:pPr>
        <w:spacing w:after="5" w:line="295" w:lineRule="auto"/>
        <w:ind w:left="-5" w:right="659"/>
        <w:jc w:val="left"/>
        <w:rPr>
          <w:szCs w:val="18"/>
        </w:rPr>
      </w:pPr>
      <w:r w:rsidRPr="00696657">
        <w:rPr>
          <w:color w:val="737473"/>
          <w:szCs w:val="18"/>
        </w:rPr>
        <w:t>25</w:t>
      </w:r>
      <w:r w:rsidR="002D7D98" w:rsidRPr="00696657">
        <w:rPr>
          <w:color w:val="737473"/>
          <w:szCs w:val="18"/>
        </w:rPr>
        <w:t xml:space="preserve"> - </w:t>
      </w:r>
      <w:r w:rsidRPr="00696657">
        <w:rPr>
          <w:color w:val="737473"/>
          <w:szCs w:val="18"/>
        </w:rPr>
        <w:t>26</w:t>
      </w:r>
      <w:r w:rsidR="002D7D98" w:rsidRPr="00696657">
        <w:rPr>
          <w:color w:val="737473"/>
          <w:szCs w:val="18"/>
        </w:rPr>
        <w:t xml:space="preserve"> </w:t>
      </w:r>
      <w:r w:rsidRPr="00696657">
        <w:rPr>
          <w:color w:val="737473"/>
          <w:szCs w:val="18"/>
        </w:rPr>
        <w:t>kwietnia</w:t>
      </w:r>
      <w:r w:rsidR="002D7D98" w:rsidRPr="00696657">
        <w:rPr>
          <w:color w:val="737473"/>
          <w:szCs w:val="18"/>
        </w:rPr>
        <w:t xml:space="preserve"> 201</w:t>
      </w:r>
      <w:r w:rsidRPr="00696657">
        <w:rPr>
          <w:color w:val="737473"/>
          <w:szCs w:val="18"/>
        </w:rPr>
        <w:t>9</w:t>
      </w:r>
      <w:r w:rsidR="00643771">
        <w:rPr>
          <w:color w:val="737473"/>
          <w:szCs w:val="18"/>
        </w:rPr>
        <w:t xml:space="preserve"> </w:t>
      </w:r>
      <w:r w:rsidR="002D7D98" w:rsidRPr="00696657">
        <w:rPr>
          <w:color w:val="737473"/>
          <w:szCs w:val="18"/>
        </w:rPr>
        <w:t>r.</w:t>
      </w:r>
    </w:p>
    <w:p w:rsidR="00877A2D" w:rsidRPr="00696657" w:rsidRDefault="00260048" w:rsidP="002D279C">
      <w:pPr>
        <w:spacing w:after="5" w:line="295" w:lineRule="auto"/>
        <w:ind w:left="-5" w:right="823"/>
        <w:jc w:val="left"/>
        <w:rPr>
          <w:color w:val="737473"/>
          <w:szCs w:val="18"/>
        </w:rPr>
      </w:pPr>
      <w:r w:rsidRPr="00696657">
        <w:rPr>
          <w:color w:val="737473"/>
          <w:szCs w:val="18"/>
        </w:rPr>
        <w:t xml:space="preserve">Hotel </w:t>
      </w:r>
      <w:r w:rsidR="00746F3E" w:rsidRPr="00696657">
        <w:rPr>
          <w:color w:val="737473"/>
          <w:szCs w:val="18"/>
        </w:rPr>
        <w:t xml:space="preserve">Wodnik </w:t>
      </w:r>
      <w:r w:rsidR="0076174C" w:rsidRPr="00696657">
        <w:rPr>
          <w:color w:val="737473"/>
          <w:szCs w:val="18"/>
        </w:rPr>
        <w:t>***</w:t>
      </w:r>
      <w:r w:rsidR="00F85C5E" w:rsidRPr="00696657">
        <w:rPr>
          <w:color w:val="737473"/>
          <w:szCs w:val="18"/>
        </w:rPr>
        <w:br/>
      </w:r>
      <w:proofErr w:type="spellStart"/>
      <w:r w:rsidR="00F6479F">
        <w:rPr>
          <w:color w:val="737473"/>
          <w:szCs w:val="18"/>
        </w:rPr>
        <w:t>Słok</w:t>
      </w:r>
      <w:proofErr w:type="spellEnd"/>
      <w:r w:rsidR="00985551" w:rsidRPr="00696657">
        <w:rPr>
          <w:color w:val="737473"/>
          <w:szCs w:val="18"/>
        </w:rPr>
        <w:t xml:space="preserve"> k/</w:t>
      </w:r>
      <w:r w:rsidR="00877A2D" w:rsidRPr="00696657">
        <w:rPr>
          <w:color w:val="737473"/>
          <w:szCs w:val="18"/>
        </w:rPr>
        <w:t>Bełchatowa</w:t>
      </w:r>
    </w:p>
    <w:p w:rsidR="002F131C" w:rsidRPr="00696657" w:rsidRDefault="000D3039" w:rsidP="00F6479F">
      <w:pPr>
        <w:spacing w:after="242" w:line="295" w:lineRule="auto"/>
        <w:ind w:left="-5" w:right="823"/>
        <w:jc w:val="left"/>
        <w:rPr>
          <w:color w:val="737473"/>
          <w:szCs w:val="18"/>
        </w:rPr>
      </w:pPr>
      <w:r w:rsidRPr="00696657">
        <w:rPr>
          <w:color w:val="737473"/>
          <w:szCs w:val="18"/>
        </w:rPr>
        <w:t>97</w:t>
      </w:r>
      <w:r w:rsidR="00260048" w:rsidRPr="00696657">
        <w:rPr>
          <w:color w:val="737473"/>
          <w:szCs w:val="18"/>
        </w:rPr>
        <w:t>-</w:t>
      </w:r>
      <w:r w:rsidR="00877A2D" w:rsidRPr="00696657">
        <w:rPr>
          <w:color w:val="737473"/>
          <w:szCs w:val="18"/>
        </w:rPr>
        <w:t>400</w:t>
      </w:r>
      <w:r w:rsidR="00260048" w:rsidRPr="00696657">
        <w:rPr>
          <w:color w:val="737473"/>
          <w:szCs w:val="18"/>
        </w:rPr>
        <w:t xml:space="preserve"> </w:t>
      </w:r>
      <w:r w:rsidR="00877A2D" w:rsidRPr="00696657">
        <w:rPr>
          <w:color w:val="737473"/>
          <w:szCs w:val="18"/>
        </w:rPr>
        <w:t>Be</w:t>
      </w:r>
      <w:r w:rsidR="00D757DD" w:rsidRPr="00696657">
        <w:rPr>
          <w:color w:val="737473"/>
          <w:szCs w:val="18"/>
        </w:rPr>
        <w:t>ł</w:t>
      </w:r>
      <w:r w:rsidR="00985551" w:rsidRPr="00696657">
        <w:rPr>
          <w:color w:val="737473"/>
          <w:szCs w:val="18"/>
        </w:rPr>
        <w:t>chatów</w:t>
      </w:r>
    </w:p>
    <w:p w:rsidR="002F131C" w:rsidRDefault="002D7D98">
      <w:pPr>
        <w:pStyle w:val="Nagwek1"/>
        <w:numPr>
          <w:ilvl w:val="0"/>
          <w:numId w:val="0"/>
        </w:numPr>
        <w:spacing w:after="124" w:line="259" w:lineRule="auto"/>
        <w:ind w:left="-5"/>
      </w:pPr>
      <w:r>
        <w:rPr>
          <w:b w:val="0"/>
          <w:color w:val="009541"/>
          <w:sz w:val="26"/>
        </w:rPr>
        <w:t xml:space="preserve">Czas trwania </w:t>
      </w:r>
    </w:p>
    <w:p w:rsidR="002F131C" w:rsidRPr="00696657" w:rsidRDefault="00F85C5E" w:rsidP="00643771">
      <w:pPr>
        <w:spacing w:after="241" w:line="295" w:lineRule="auto"/>
        <w:ind w:left="-5" w:right="92"/>
        <w:jc w:val="left"/>
        <w:rPr>
          <w:color w:val="737473"/>
          <w:szCs w:val="18"/>
        </w:rPr>
      </w:pPr>
      <w:r w:rsidRPr="00696657">
        <w:rPr>
          <w:color w:val="737473"/>
          <w:szCs w:val="18"/>
        </w:rPr>
        <w:t>2</w:t>
      </w:r>
      <w:r w:rsidR="002D7D98" w:rsidRPr="00696657">
        <w:rPr>
          <w:color w:val="737473"/>
          <w:szCs w:val="18"/>
        </w:rPr>
        <w:t xml:space="preserve"> dni </w:t>
      </w:r>
      <w:r w:rsidR="00643771">
        <w:rPr>
          <w:color w:val="737473"/>
          <w:szCs w:val="18"/>
        </w:rPr>
        <w:br/>
      </w:r>
      <w:r w:rsidR="0049167B">
        <w:rPr>
          <w:color w:val="737473"/>
          <w:szCs w:val="18"/>
        </w:rPr>
        <w:t>11</w:t>
      </w:r>
      <w:r w:rsidR="002D7D98" w:rsidRPr="00696657">
        <w:rPr>
          <w:color w:val="737473"/>
          <w:szCs w:val="18"/>
        </w:rPr>
        <w:t xml:space="preserve"> godzin szkoleniowych</w:t>
      </w:r>
    </w:p>
    <w:p w:rsidR="002F131C" w:rsidRDefault="002D7D98">
      <w:pPr>
        <w:pStyle w:val="Nagwek1"/>
        <w:numPr>
          <w:ilvl w:val="0"/>
          <w:numId w:val="0"/>
        </w:numPr>
        <w:spacing w:after="124" w:line="259" w:lineRule="auto"/>
        <w:ind w:left="-5"/>
      </w:pPr>
      <w:r>
        <w:rPr>
          <w:b w:val="0"/>
          <w:color w:val="009541"/>
          <w:sz w:val="26"/>
        </w:rPr>
        <w:t xml:space="preserve">Cena udziału </w:t>
      </w:r>
    </w:p>
    <w:p w:rsidR="002F131C" w:rsidRPr="00643771" w:rsidRDefault="00D26DFB" w:rsidP="0098097F">
      <w:pPr>
        <w:spacing w:after="113" w:line="295" w:lineRule="auto"/>
        <w:ind w:left="-5" w:right="234"/>
        <w:jc w:val="left"/>
        <w:rPr>
          <w:color w:val="737473"/>
          <w:szCs w:val="18"/>
        </w:rPr>
      </w:pPr>
      <w:r w:rsidRPr="00643771">
        <w:rPr>
          <w:color w:val="737473"/>
          <w:szCs w:val="18"/>
        </w:rPr>
        <w:t xml:space="preserve">1 090 </w:t>
      </w:r>
      <w:r w:rsidR="00B21492" w:rsidRPr="00643771">
        <w:rPr>
          <w:color w:val="737473"/>
          <w:szCs w:val="18"/>
        </w:rPr>
        <w:t>zł + 23</w:t>
      </w:r>
      <w:r w:rsidR="002D7D98" w:rsidRPr="00643771">
        <w:rPr>
          <w:color w:val="737473"/>
          <w:szCs w:val="18"/>
        </w:rPr>
        <w:t xml:space="preserve">% VAT </w:t>
      </w:r>
      <w:r w:rsidR="00FE7745" w:rsidRPr="00643771">
        <w:rPr>
          <w:color w:val="737473"/>
          <w:szCs w:val="18"/>
        </w:rPr>
        <w:br/>
        <w:t>pierwszy uczestnik</w:t>
      </w:r>
    </w:p>
    <w:p w:rsidR="00FE7745" w:rsidRPr="00643771" w:rsidRDefault="00D26DFB" w:rsidP="0098097F">
      <w:pPr>
        <w:spacing w:after="113" w:line="295" w:lineRule="auto"/>
        <w:ind w:left="-5" w:right="234"/>
        <w:jc w:val="left"/>
        <w:rPr>
          <w:color w:val="737473"/>
          <w:szCs w:val="18"/>
        </w:rPr>
      </w:pPr>
      <w:r w:rsidRPr="00643771">
        <w:rPr>
          <w:color w:val="737473"/>
          <w:szCs w:val="18"/>
        </w:rPr>
        <w:t>990</w:t>
      </w:r>
      <w:r w:rsidR="00FE7745" w:rsidRPr="00643771">
        <w:rPr>
          <w:color w:val="737473"/>
          <w:szCs w:val="18"/>
        </w:rPr>
        <w:t xml:space="preserve"> zł + 23% VAT</w:t>
      </w:r>
      <w:r w:rsidR="00FE7745" w:rsidRPr="00643771">
        <w:rPr>
          <w:color w:val="737473"/>
          <w:szCs w:val="18"/>
        </w:rPr>
        <w:br/>
        <w:t xml:space="preserve">każdy następny uczestnik </w:t>
      </w:r>
      <w:r w:rsidR="00FE7745" w:rsidRPr="00643771">
        <w:rPr>
          <w:color w:val="737473"/>
          <w:szCs w:val="18"/>
        </w:rPr>
        <w:br/>
        <w:t>z tej samej firmy</w:t>
      </w:r>
    </w:p>
    <w:p w:rsidR="0098097F" w:rsidRDefault="0098097F">
      <w:pPr>
        <w:spacing w:after="29" w:line="259" w:lineRule="auto"/>
        <w:ind w:left="-5"/>
        <w:jc w:val="left"/>
        <w:rPr>
          <w:color w:val="C7332C"/>
          <w:sz w:val="16"/>
        </w:rPr>
      </w:pPr>
    </w:p>
    <w:p w:rsidR="0098097F" w:rsidRDefault="0098097F">
      <w:pPr>
        <w:spacing w:after="29" w:line="259" w:lineRule="auto"/>
        <w:ind w:left="-5"/>
        <w:jc w:val="left"/>
        <w:rPr>
          <w:color w:val="C7332C"/>
          <w:sz w:val="16"/>
        </w:rPr>
      </w:pPr>
    </w:p>
    <w:p w:rsidR="002F131C" w:rsidRPr="00643771" w:rsidRDefault="002D7D98">
      <w:pPr>
        <w:spacing w:after="29" w:line="259" w:lineRule="auto"/>
        <w:ind w:left="-5"/>
        <w:jc w:val="left"/>
        <w:rPr>
          <w:szCs w:val="18"/>
        </w:rPr>
      </w:pPr>
      <w:r w:rsidRPr="00643771">
        <w:rPr>
          <w:color w:val="C7332C"/>
          <w:szCs w:val="18"/>
        </w:rPr>
        <w:t xml:space="preserve">Liczba miejsc ograniczona. </w:t>
      </w:r>
    </w:p>
    <w:p w:rsidR="002F131C" w:rsidRPr="00643771" w:rsidRDefault="002D7D98" w:rsidP="00FE7745">
      <w:pPr>
        <w:spacing w:after="700" w:line="259" w:lineRule="auto"/>
        <w:ind w:left="-6" w:hanging="11"/>
        <w:jc w:val="left"/>
        <w:rPr>
          <w:szCs w:val="18"/>
        </w:rPr>
      </w:pPr>
      <w:r w:rsidRPr="00643771">
        <w:rPr>
          <w:color w:val="C7332C"/>
          <w:szCs w:val="18"/>
        </w:rPr>
        <w:t>Decyduje kolejność zgłoszeń.</w:t>
      </w:r>
    </w:p>
    <w:p w:rsidR="00CC5684" w:rsidRDefault="00CC5684" w:rsidP="00CC5684">
      <w:pPr>
        <w:pStyle w:val="Nagwek1"/>
        <w:numPr>
          <w:ilvl w:val="0"/>
          <w:numId w:val="0"/>
        </w:numPr>
        <w:spacing w:after="100" w:line="259" w:lineRule="auto"/>
        <w:ind w:left="-5"/>
        <w:rPr>
          <w:b w:val="0"/>
          <w:color w:val="009541"/>
          <w:sz w:val="26"/>
        </w:rPr>
      </w:pPr>
    </w:p>
    <w:p w:rsidR="0008720B" w:rsidRDefault="0008720B" w:rsidP="0008720B"/>
    <w:p w:rsidR="0008720B" w:rsidRDefault="0008720B" w:rsidP="0008720B"/>
    <w:p w:rsidR="0008720B" w:rsidRDefault="0008720B" w:rsidP="0008720B"/>
    <w:p w:rsidR="0008720B" w:rsidRDefault="0008720B" w:rsidP="0008720B"/>
    <w:p w:rsidR="0008720B" w:rsidRDefault="0008720B" w:rsidP="0008720B"/>
    <w:p w:rsidR="0008720B" w:rsidRDefault="0008720B" w:rsidP="0008720B"/>
    <w:p w:rsidR="00784150" w:rsidRDefault="00784150" w:rsidP="00CC5684">
      <w:pPr>
        <w:pStyle w:val="Nagwek1"/>
        <w:numPr>
          <w:ilvl w:val="0"/>
          <w:numId w:val="0"/>
        </w:numPr>
        <w:spacing w:after="100" w:line="259" w:lineRule="auto"/>
        <w:ind w:left="-5"/>
        <w:rPr>
          <w:b w:val="0"/>
          <w:color w:val="009541"/>
          <w:sz w:val="26"/>
        </w:rPr>
      </w:pPr>
    </w:p>
    <w:p w:rsidR="00CC5684" w:rsidRPr="00623563" w:rsidRDefault="00CC5684" w:rsidP="00CC5684">
      <w:pPr>
        <w:pStyle w:val="Nagwek1"/>
        <w:numPr>
          <w:ilvl w:val="0"/>
          <w:numId w:val="0"/>
        </w:numPr>
        <w:spacing w:after="100" w:line="259" w:lineRule="auto"/>
        <w:ind w:left="-5"/>
        <w:rPr>
          <w:b w:val="0"/>
          <w:color w:val="009541"/>
          <w:sz w:val="26"/>
        </w:rPr>
      </w:pPr>
      <w:r>
        <w:rPr>
          <w:b w:val="0"/>
          <w:color w:val="009541"/>
          <w:sz w:val="26"/>
        </w:rPr>
        <w:t>Zapraszamy</w:t>
      </w:r>
    </w:p>
    <w:p w:rsidR="00CC5684" w:rsidRDefault="0008720B" w:rsidP="004B11EA">
      <w:pPr>
        <w:pStyle w:val="Akapitzlist"/>
        <w:numPr>
          <w:ilvl w:val="0"/>
          <w:numId w:val="8"/>
        </w:numPr>
        <w:ind w:left="426"/>
        <w:jc w:val="left"/>
      </w:pPr>
      <w:r>
        <w:t>Przedstawicieli firm wykorzystujących procesy spawalnicze w produkcji</w:t>
      </w:r>
    </w:p>
    <w:p w:rsidR="0008720B" w:rsidRDefault="0008720B" w:rsidP="004B11EA">
      <w:pPr>
        <w:pStyle w:val="Akapitzlist"/>
        <w:numPr>
          <w:ilvl w:val="0"/>
          <w:numId w:val="8"/>
        </w:numPr>
        <w:spacing w:line="247" w:lineRule="auto"/>
        <w:ind w:left="426"/>
      </w:pPr>
      <w:r>
        <w:t>Producentów elementów i konstrukcji stalowych</w:t>
      </w:r>
    </w:p>
    <w:p w:rsidR="0008720B" w:rsidRDefault="0008720B" w:rsidP="004B11EA">
      <w:pPr>
        <w:pStyle w:val="Akapitzlist"/>
        <w:numPr>
          <w:ilvl w:val="0"/>
          <w:numId w:val="8"/>
        </w:numPr>
        <w:ind w:left="426"/>
        <w:jc w:val="left"/>
      </w:pPr>
      <w:r>
        <w:t>Osoby odpowiedzialne za realizację i nadzór nad pracami spawalniczymi</w:t>
      </w:r>
    </w:p>
    <w:p w:rsidR="0008720B" w:rsidRDefault="0008720B" w:rsidP="004B11EA">
      <w:pPr>
        <w:pStyle w:val="Akapitzlist"/>
        <w:numPr>
          <w:ilvl w:val="0"/>
          <w:numId w:val="8"/>
        </w:numPr>
        <w:spacing w:line="247" w:lineRule="auto"/>
        <w:ind w:left="426"/>
      </w:pPr>
      <w:r>
        <w:t>Przedstawicieli działów technicznych, napraw i remontów oraz utrzymania ruchu</w:t>
      </w:r>
    </w:p>
    <w:p w:rsidR="00CC5684" w:rsidRDefault="0008720B" w:rsidP="004B11EA">
      <w:pPr>
        <w:pStyle w:val="Akapitzlist"/>
        <w:numPr>
          <w:ilvl w:val="0"/>
          <w:numId w:val="8"/>
        </w:numPr>
        <w:spacing w:after="100" w:afterAutospacing="1" w:line="247" w:lineRule="auto"/>
        <w:ind w:left="426"/>
      </w:pPr>
      <w:r>
        <w:t>Osoby odpowiedzialne za zapewnienie i kontrolę jakości</w:t>
      </w:r>
    </w:p>
    <w:p w:rsidR="00BE7B06" w:rsidRPr="00623563" w:rsidRDefault="002D7D98" w:rsidP="00623563">
      <w:pPr>
        <w:pStyle w:val="Nagwek1"/>
        <w:numPr>
          <w:ilvl w:val="0"/>
          <w:numId w:val="0"/>
        </w:numPr>
        <w:spacing w:after="100" w:line="259" w:lineRule="auto"/>
        <w:ind w:left="-5"/>
        <w:rPr>
          <w:b w:val="0"/>
          <w:color w:val="009541"/>
          <w:sz w:val="26"/>
        </w:rPr>
      </w:pPr>
      <w:r w:rsidRPr="00633035">
        <w:rPr>
          <w:b w:val="0"/>
          <w:color w:val="009541"/>
          <w:sz w:val="26"/>
        </w:rPr>
        <w:t xml:space="preserve">Program ramowy </w:t>
      </w:r>
    </w:p>
    <w:p w:rsidR="00007C57" w:rsidRPr="0046389D" w:rsidRDefault="00F6479F" w:rsidP="004B11EA">
      <w:pPr>
        <w:pStyle w:val="Akapitzlist"/>
        <w:numPr>
          <w:ilvl w:val="0"/>
          <w:numId w:val="7"/>
        </w:numPr>
        <w:ind w:left="426"/>
        <w:jc w:val="left"/>
      </w:pPr>
      <w:r>
        <w:t>Działalność UDT -</w:t>
      </w:r>
      <w:r w:rsidR="0046389D" w:rsidRPr="0046389D">
        <w:t xml:space="preserve"> aktualne przepisy prawne, wymagania techniczne </w:t>
      </w:r>
      <w:r w:rsidR="004B11EA">
        <w:br/>
      </w:r>
      <w:r w:rsidR="0046389D" w:rsidRPr="0046389D">
        <w:t>i organizacyjne</w:t>
      </w:r>
    </w:p>
    <w:p w:rsidR="00007C57" w:rsidRPr="0046389D" w:rsidRDefault="00007C57" w:rsidP="004B11EA">
      <w:pPr>
        <w:pStyle w:val="Akapitzlist"/>
        <w:numPr>
          <w:ilvl w:val="0"/>
          <w:numId w:val="7"/>
        </w:numPr>
        <w:ind w:left="426"/>
        <w:jc w:val="left"/>
      </w:pPr>
      <w:r w:rsidRPr="0046389D">
        <w:t xml:space="preserve">Kwalifikowanie technologii spawania </w:t>
      </w:r>
      <w:r w:rsidR="00460199" w:rsidRPr="0046389D">
        <w:t xml:space="preserve">i przeróbki plastycznej </w:t>
      </w:r>
      <w:r w:rsidR="0046389D">
        <w:t xml:space="preserve">w praktyce przemysłowej </w:t>
      </w:r>
      <w:r w:rsidR="004B11EA">
        <w:t xml:space="preserve">- </w:t>
      </w:r>
      <w:r w:rsidRPr="0046389D">
        <w:t>s</w:t>
      </w:r>
      <w:r w:rsidR="0046389D" w:rsidRPr="0046389D">
        <w:t>pecyficzne problemy i przypadki</w:t>
      </w:r>
    </w:p>
    <w:p w:rsidR="008D256A" w:rsidRPr="0046389D" w:rsidRDefault="008D256A" w:rsidP="004B11EA">
      <w:pPr>
        <w:pStyle w:val="Akapitzlist"/>
        <w:numPr>
          <w:ilvl w:val="0"/>
          <w:numId w:val="7"/>
        </w:numPr>
        <w:ind w:left="426"/>
        <w:jc w:val="left"/>
      </w:pPr>
      <w:r w:rsidRPr="0046389D">
        <w:t>Certyfikacja</w:t>
      </w:r>
      <w:r w:rsidR="00784150" w:rsidRPr="0046389D">
        <w:t xml:space="preserve"> osób</w:t>
      </w:r>
      <w:r w:rsidR="0046389D" w:rsidRPr="0046389D">
        <w:t>, wyrobów</w:t>
      </w:r>
      <w:r w:rsidR="00784150" w:rsidRPr="0046389D">
        <w:t>,</w:t>
      </w:r>
      <w:r w:rsidR="0046389D" w:rsidRPr="0046389D">
        <w:t xml:space="preserve"> systemów jakości i </w:t>
      </w:r>
      <w:r w:rsidRPr="0046389D">
        <w:t>systemów zarządzania</w:t>
      </w:r>
      <w:r w:rsidR="00E90539" w:rsidRPr="0046389D">
        <w:t xml:space="preserve"> </w:t>
      </w:r>
      <w:r w:rsidR="00E90539" w:rsidRPr="0046389D">
        <w:br/>
      </w:r>
      <w:r w:rsidRPr="0046389D">
        <w:t>w spaw</w:t>
      </w:r>
      <w:r w:rsidR="0046389D" w:rsidRPr="0046389D">
        <w:t>alnictwie</w:t>
      </w:r>
    </w:p>
    <w:p w:rsidR="00007C57" w:rsidRPr="0046389D" w:rsidRDefault="00007C57" w:rsidP="004B11EA">
      <w:pPr>
        <w:pStyle w:val="Akapitzlist"/>
        <w:numPr>
          <w:ilvl w:val="0"/>
          <w:numId w:val="7"/>
        </w:numPr>
        <w:ind w:left="426"/>
        <w:jc w:val="left"/>
      </w:pPr>
      <w:r w:rsidRPr="0046389D">
        <w:t>Aspekty strukturaln</w:t>
      </w:r>
      <w:r w:rsidR="0046389D" w:rsidRPr="0046389D">
        <w:t>e różnorodnych złączy spawanych</w:t>
      </w:r>
    </w:p>
    <w:p w:rsidR="001D79B9" w:rsidRPr="0046389D" w:rsidRDefault="00460199" w:rsidP="004B11EA">
      <w:pPr>
        <w:pStyle w:val="Akapitzlist"/>
        <w:numPr>
          <w:ilvl w:val="0"/>
          <w:numId w:val="7"/>
        </w:numPr>
        <w:ind w:left="426"/>
        <w:jc w:val="left"/>
      </w:pPr>
      <w:r w:rsidRPr="0046389D">
        <w:t>BHP w spawalnictwie</w:t>
      </w:r>
    </w:p>
    <w:p w:rsidR="001D79B9" w:rsidRPr="0046389D" w:rsidRDefault="001D79B9" w:rsidP="004B11EA">
      <w:pPr>
        <w:pStyle w:val="Akapitzlist"/>
        <w:numPr>
          <w:ilvl w:val="0"/>
          <w:numId w:val="7"/>
        </w:numPr>
        <w:ind w:left="426"/>
        <w:jc w:val="left"/>
      </w:pPr>
      <w:r w:rsidRPr="0046389D">
        <w:t>Nowoczesne zaa</w:t>
      </w:r>
      <w:r w:rsidR="0046389D" w:rsidRPr="0046389D">
        <w:t>wansowane metody NDT w praktyce</w:t>
      </w:r>
    </w:p>
    <w:p w:rsidR="001D79B9" w:rsidRPr="0046389D" w:rsidRDefault="00460199" w:rsidP="004B11EA">
      <w:pPr>
        <w:pStyle w:val="Akapitzlist"/>
        <w:numPr>
          <w:ilvl w:val="0"/>
          <w:numId w:val="7"/>
        </w:numPr>
        <w:ind w:left="426"/>
        <w:jc w:val="left"/>
      </w:pPr>
      <w:r w:rsidRPr="0046389D">
        <w:t>Efektywnoś</w:t>
      </w:r>
      <w:r w:rsidR="0046389D" w:rsidRPr="0046389D">
        <w:t>ć realizacji prac spawalniczych</w:t>
      </w:r>
    </w:p>
    <w:p w:rsidR="001D79B9" w:rsidRPr="001D79B9" w:rsidRDefault="001D79B9" w:rsidP="001D79B9">
      <w:pPr>
        <w:spacing w:after="0" w:line="259" w:lineRule="auto"/>
        <w:ind w:left="0" w:firstLine="0"/>
        <w:jc w:val="left"/>
        <w:rPr>
          <w:rFonts w:asciiTheme="minorHAnsi" w:hAnsiTheme="minorHAnsi"/>
          <w:b/>
          <w:szCs w:val="18"/>
        </w:rPr>
      </w:pPr>
    </w:p>
    <w:p w:rsidR="002F131C" w:rsidRPr="00B966D0" w:rsidRDefault="002D7D98" w:rsidP="00E670E7">
      <w:pPr>
        <w:ind w:left="142" w:hanging="157"/>
        <w:rPr>
          <w:b/>
          <w:color w:val="009541"/>
          <w:sz w:val="26"/>
        </w:rPr>
      </w:pPr>
      <w:r w:rsidRPr="00B966D0">
        <w:rPr>
          <w:color w:val="009541"/>
          <w:sz w:val="26"/>
        </w:rPr>
        <w:t xml:space="preserve">Cena obejmuje </w:t>
      </w:r>
    </w:p>
    <w:p w:rsidR="002F131C" w:rsidRDefault="00B21492" w:rsidP="004B11EA">
      <w:pPr>
        <w:pStyle w:val="Akapitzlist"/>
        <w:numPr>
          <w:ilvl w:val="0"/>
          <w:numId w:val="9"/>
        </w:numPr>
        <w:ind w:left="426"/>
        <w:jc w:val="left"/>
      </w:pPr>
      <w:r>
        <w:t>Materiały szkoleniowe</w:t>
      </w:r>
      <w:r w:rsidR="002D7D98">
        <w:t xml:space="preserve">, </w:t>
      </w:r>
      <w:r w:rsidR="00696657">
        <w:t xml:space="preserve">wyżywienie, </w:t>
      </w:r>
      <w:r>
        <w:t>zaświadczenie uczestnictwa</w:t>
      </w:r>
      <w:r w:rsidR="00C506E6">
        <w:t xml:space="preserve"> </w:t>
      </w:r>
      <w:r>
        <w:t xml:space="preserve">w </w:t>
      </w:r>
      <w:r w:rsidR="0046389D">
        <w:t>konferencji</w:t>
      </w:r>
    </w:p>
    <w:p w:rsidR="00B21492" w:rsidRDefault="002D7D98" w:rsidP="004B11EA">
      <w:pPr>
        <w:pStyle w:val="Akapitzlist"/>
        <w:numPr>
          <w:ilvl w:val="0"/>
          <w:numId w:val="9"/>
        </w:numPr>
        <w:spacing w:line="247" w:lineRule="auto"/>
        <w:ind w:left="426"/>
      </w:pPr>
      <w:r>
        <w:t xml:space="preserve">Zakwaterowanie w </w:t>
      </w:r>
      <w:r w:rsidR="00696657">
        <w:t>pokojach 1-osobowych</w:t>
      </w:r>
      <w:r w:rsidR="00022233">
        <w:t xml:space="preserve"> lub </w:t>
      </w:r>
      <w:r w:rsidR="00696657">
        <w:t>2-osobowych</w:t>
      </w:r>
    </w:p>
    <w:p w:rsidR="00B21492" w:rsidRDefault="00B21492" w:rsidP="004B11EA">
      <w:pPr>
        <w:pStyle w:val="Akapitzlist"/>
        <w:numPr>
          <w:ilvl w:val="0"/>
          <w:numId w:val="9"/>
        </w:numPr>
        <w:spacing w:after="314" w:line="247" w:lineRule="auto"/>
        <w:ind w:left="426"/>
      </w:pPr>
      <w:r>
        <w:t>Możliwość korzystania z zaplecza rekreacyjnego hotelu</w:t>
      </w:r>
    </w:p>
    <w:p w:rsidR="002F131C" w:rsidRDefault="002D7D98">
      <w:pPr>
        <w:pStyle w:val="Nagwek2"/>
        <w:ind w:left="-5"/>
      </w:pPr>
      <w:r>
        <w:t xml:space="preserve">Informacje i zgłoszenia </w:t>
      </w:r>
    </w:p>
    <w:p w:rsidR="002F131C" w:rsidRDefault="002D7D98">
      <w:pPr>
        <w:spacing w:after="101"/>
        <w:ind w:left="-5"/>
      </w:pPr>
      <w:r>
        <w:t xml:space="preserve">Zgłoszenia prosimy przesyłać do </w:t>
      </w:r>
      <w:r w:rsidR="00C506E6">
        <w:rPr>
          <w:b/>
        </w:rPr>
        <w:t>1</w:t>
      </w:r>
      <w:r w:rsidR="0046389D">
        <w:rPr>
          <w:b/>
        </w:rPr>
        <w:t>5</w:t>
      </w:r>
      <w:r w:rsidR="00BB59F9">
        <w:rPr>
          <w:b/>
        </w:rPr>
        <w:t xml:space="preserve"> </w:t>
      </w:r>
      <w:r w:rsidR="002604C4">
        <w:rPr>
          <w:b/>
        </w:rPr>
        <w:t xml:space="preserve">kwietnia </w:t>
      </w:r>
      <w:r w:rsidR="00BB59F9">
        <w:rPr>
          <w:b/>
        </w:rPr>
        <w:t>201</w:t>
      </w:r>
      <w:r w:rsidR="00E74142">
        <w:rPr>
          <w:b/>
        </w:rPr>
        <w:t>9</w:t>
      </w:r>
      <w:r w:rsidR="00B21492">
        <w:rPr>
          <w:b/>
        </w:rPr>
        <w:t xml:space="preserve"> r.</w:t>
      </w:r>
      <w:r w:rsidR="00C506E6" w:rsidRPr="00C506E6">
        <w:t xml:space="preserve"> na adres:</w:t>
      </w:r>
      <w:r w:rsidRPr="00C506E6">
        <w:t xml:space="preserve"> </w:t>
      </w:r>
    </w:p>
    <w:p w:rsidR="00FE7745" w:rsidRPr="004B11EA" w:rsidRDefault="00FE7745" w:rsidP="004B11EA">
      <w:pPr>
        <w:pStyle w:val="Akapitzlist"/>
        <w:numPr>
          <w:ilvl w:val="0"/>
          <w:numId w:val="10"/>
        </w:numPr>
        <w:spacing w:after="101"/>
        <w:ind w:left="426"/>
        <w:rPr>
          <w:lang w:val="en-US"/>
        </w:rPr>
      </w:pPr>
      <w:r w:rsidRPr="004B11EA">
        <w:rPr>
          <w:lang w:val="en-US"/>
        </w:rPr>
        <w:t xml:space="preserve">e-mail: </w:t>
      </w:r>
      <w:r w:rsidR="00E74142" w:rsidRPr="004B11EA">
        <w:rPr>
          <w:lang w:val="en-US"/>
        </w:rPr>
        <w:t>marek.jurczynski</w:t>
      </w:r>
      <w:r w:rsidR="00260048" w:rsidRPr="004B11EA">
        <w:rPr>
          <w:lang w:val="en-US"/>
        </w:rPr>
        <w:t>@udt.gov.pl</w:t>
      </w:r>
      <w:r w:rsidR="004065D7" w:rsidRPr="004B11EA">
        <w:rPr>
          <w:lang w:val="en-US"/>
        </w:rPr>
        <w:t>,</w:t>
      </w:r>
    </w:p>
    <w:p w:rsidR="00FE7745" w:rsidRPr="004B11EA" w:rsidRDefault="00FE7745" w:rsidP="00FE7745">
      <w:pPr>
        <w:spacing w:after="101"/>
        <w:ind w:left="-5"/>
        <w:rPr>
          <w:lang w:val="en-US"/>
        </w:rPr>
      </w:pPr>
    </w:p>
    <w:p w:rsidR="002F131C" w:rsidRDefault="002D7D98">
      <w:pPr>
        <w:spacing w:after="101"/>
        <w:ind w:left="-5"/>
      </w:pPr>
      <w:r>
        <w:t>Informacje o konferencji</w:t>
      </w:r>
      <w:r w:rsidR="00C506E6">
        <w:t>:</w:t>
      </w:r>
    </w:p>
    <w:p w:rsidR="002F131C" w:rsidRDefault="00E74142">
      <w:pPr>
        <w:ind w:left="-5"/>
      </w:pPr>
      <w:r>
        <w:t>Marek Jurczyński</w:t>
      </w:r>
      <w:r w:rsidR="002D7D98">
        <w:t xml:space="preserve">, </w:t>
      </w:r>
      <w:r w:rsidRPr="00C62F21">
        <w:rPr>
          <w:color w:val="110F0D"/>
          <w:szCs w:val="18"/>
        </w:rPr>
        <w:t xml:space="preserve">tel. </w:t>
      </w:r>
      <w:r>
        <w:rPr>
          <w:color w:val="110F0D"/>
          <w:szCs w:val="18"/>
        </w:rPr>
        <w:t>44 64 88 453, kom. 694 454 700</w:t>
      </w:r>
    </w:p>
    <w:p w:rsidR="002F131C" w:rsidRDefault="002F131C" w:rsidP="0008720B">
      <w:pPr>
        <w:spacing w:after="160" w:line="259" w:lineRule="auto"/>
        <w:ind w:left="0" w:firstLine="0"/>
        <w:jc w:val="left"/>
        <w:sectPr w:rsidR="002F131C" w:rsidSect="000B4759">
          <w:type w:val="continuous"/>
          <w:pgSz w:w="11906" w:h="16838"/>
          <w:pgMar w:top="1440" w:right="1134" w:bottom="1440" w:left="1134" w:header="284" w:footer="708" w:gutter="0"/>
          <w:cols w:num="2" w:space="142" w:equalWidth="0">
            <w:col w:w="2502" w:space="792"/>
            <w:col w:w="6344"/>
          </w:cols>
        </w:sectPr>
      </w:pPr>
    </w:p>
    <w:p w:rsidR="00945CA5" w:rsidRDefault="00945CA5" w:rsidP="009F3B1B">
      <w:pPr>
        <w:spacing w:after="120" w:line="259" w:lineRule="auto"/>
        <w:ind w:left="0" w:right="-164" w:firstLine="0"/>
        <w:jc w:val="left"/>
      </w:pPr>
    </w:p>
    <w:p w:rsidR="00E42C7B" w:rsidRDefault="00E42C7B" w:rsidP="009F3B1B">
      <w:pPr>
        <w:spacing w:after="120" w:line="259" w:lineRule="auto"/>
        <w:ind w:left="0" w:right="-164" w:firstLine="0"/>
        <w:jc w:val="left"/>
      </w:pPr>
    </w:p>
    <w:p w:rsidR="0008720B" w:rsidRDefault="0008720B" w:rsidP="009F3B1B">
      <w:pPr>
        <w:spacing w:after="120" w:line="259" w:lineRule="auto"/>
        <w:ind w:left="0" w:right="-164" w:firstLine="0"/>
        <w:jc w:val="left"/>
      </w:pPr>
    </w:p>
    <w:p w:rsidR="008D256A" w:rsidRDefault="008D256A" w:rsidP="009F3B1B">
      <w:pPr>
        <w:spacing w:after="120" w:line="259" w:lineRule="auto"/>
        <w:ind w:left="0" w:right="-164" w:firstLine="0"/>
        <w:jc w:val="left"/>
      </w:pPr>
    </w:p>
    <w:p w:rsidR="008D256A" w:rsidRDefault="008D256A" w:rsidP="009F3B1B">
      <w:pPr>
        <w:spacing w:after="120" w:line="259" w:lineRule="auto"/>
        <w:ind w:left="0" w:right="-164" w:firstLine="0"/>
        <w:jc w:val="left"/>
      </w:pPr>
    </w:p>
    <w:p w:rsidR="008D256A" w:rsidRDefault="008D256A" w:rsidP="009F3B1B">
      <w:pPr>
        <w:spacing w:after="120" w:line="259" w:lineRule="auto"/>
        <w:ind w:left="0" w:right="-164" w:firstLine="0"/>
        <w:jc w:val="left"/>
      </w:pPr>
    </w:p>
    <w:p w:rsidR="008D256A" w:rsidRDefault="008D256A" w:rsidP="009F3B1B">
      <w:pPr>
        <w:spacing w:after="120" w:line="259" w:lineRule="auto"/>
        <w:ind w:left="0" w:right="-164" w:firstLine="0"/>
        <w:jc w:val="left"/>
      </w:pPr>
    </w:p>
    <w:p w:rsidR="0008720B" w:rsidRDefault="0008720B" w:rsidP="009F3B1B">
      <w:pPr>
        <w:spacing w:after="120" w:line="259" w:lineRule="auto"/>
        <w:ind w:left="0" w:right="-164" w:firstLine="0"/>
        <w:jc w:val="left"/>
      </w:pPr>
    </w:p>
    <w:p w:rsidR="002F131C" w:rsidRDefault="003F2BA7" w:rsidP="003F2BA7">
      <w:pPr>
        <w:pStyle w:val="Nagwek1"/>
        <w:numPr>
          <w:ilvl w:val="0"/>
          <w:numId w:val="4"/>
        </w:numPr>
        <w:tabs>
          <w:tab w:val="left" w:pos="426"/>
        </w:tabs>
      </w:pPr>
      <w:r>
        <w:t>kwietnia</w:t>
      </w:r>
      <w:r w:rsidR="00BB59F9">
        <w:t xml:space="preserve"> 201</w:t>
      </w:r>
      <w:r>
        <w:t>9</w:t>
      </w:r>
      <w:r w:rsidR="00BB59F9">
        <w:t xml:space="preserve"> r.</w:t>
      </w:r>
    </w:p>
    <w:tbl>
      <w:tblPr>
        <w:tblStyle w:val="TableGrid"/>
        <w:tblW w:w="9531" w:type="dxa"/>
        <w:tblInd w:w="0" w:type="dxa"/>
        <w:tblCellMar>
          <w:top w:w="77" w:type="dxa"/>
          <w:right w:w="115" w:type="dxa"/>
        </w:tblCellMar>
        <w:tblLook w:val="04A0" w:firstRow="1" w:lastRow="0" w:firstColumn="1" w:lastColumn="0" w:noHBand="0" w:noVBand="1"/>
      </w:tblPr>
      <w:tblGrid>
        <w:gridCol w:w="1625"/>
        <w:gridCol w:w="7906"/>
      </w:tblGrid>
      <w:tr w:rsidR="002F131C" w:rsidTr="00BB59F9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F131C" w:rsidRDefault="002C46DB" w:rsidP="002C46DB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08</w:t>
            </w:r>
            <w:r w:rsidR="009F3B1B">
              <w:rPr>
                <w:color w:val="737473"/>
              </w:rPr>
              <w:t>:</w:t>
            </w:r>
            <w:r>
              <w:rPr>
                <w:color w:val="737473"/>
              </w:rPr>
              <w:t>3</w:t>
            </w:r>
            <w:r w:rsidR="000B5766">
              <w:rPr>
                <w:color w:val="737473"/>
              </w:rPr>
              <w:t>0</w:t>
            </w:r>
            <w:r w:rsidR="009F3B1B">
              <w:rPr>
                <w:color w:val="737473"/>
              </w:rPr>
              <w:t xml:space="preserve"> - </w:t>
            </w:r>
            <w:r w:rsidR="003F2BA7">
              <w:rPr>
                <w:color w:val="737473"/>
              </w:rPr>
              <w:t>10</w:t>
            </w:r>
            <w:r w:rsidR="009F3B1B">
              <w:rPr>
                <w:color w:val="737473"/>
              </w:rPr>
              <w:t>:</w:t>
            </w:r>
            <w:r>
              <w:rPr>
                <w:color w:val="737473"/>
              </w:rPr>
              <w:t>0</w:t>
            </w:r>
            <w:r w:rsidR="00E74142">
              <w:rPr>
                <w:color w:val="737473"/>
              </w:rPr>
              <w:t>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F131C" w:rsidRPr="004F014C" w:rsidRDefault="002C46DB" w:rsidP="000B5766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Rejestracja uczestników</w:t>
            </w:r>
          </w:p>
          <w:p w:rsidR="003C393C" w:rsidRDefault="003C393C" w:rsidP="00C8289C">
            <w:pPr>
              <w:spacing w:after="0" w:line="259" w:lineRule="auto"/>
              <w:ind w:left="0" w:firstLine="0"/>
              <w:jc w:val="left"/>
            </w:pPr>
          </w:p>
        </w:tc>
      </w:tr>
      <w:tr w:rsidR="002C46DB" w:rsidTr="00BB59F9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C46DB" w:rsidRDefault="002C46DB" w:rsidP="000B5766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10:00 - 10:30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C46DB" w:rsidRPr="004F014C" w:rsidRDefault="002C46DB" w:rsidP="002C46DB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4F014C">
              <w:rPr>
                <w:b/>
              </w:rPr>
              <w:t>Otwarcie konferencji</w:t>
            </w:r>
          </w:p>
          <w:p w:rsidR="002C46DB" w:rsidRPr="004F014C" w:rsidRDefault="002C46DB" w:rsidP="002C46DB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color w:val="808080" w:themeColor="background1" w:themeShade="80"/>
              </w:rPr>
              <w:t>Jerzy Sokołowski</w:t>
            </w:r>
            <w:r w:rsidRPr="0010115E">
              <w:rPr>
                <w:color w:val="808080" w:themeColor="background1" w:themeShade="80"/>
              </w:rPr>
              <w:t xml:space="preserve"> </w:t>
            </w:r>
            <w:r>
              <w:rPr>
                <w:color w:val="808080" w:themeColor="background1" w:themeShade="80"/>
              </w:rPr>
              <w:t>–</w:t>
            </w:r>
            <w:r w:rsidRPr="0010115E">
              <w:rPr>
                <w:color w:val="808080" w:themeColor="background1" w:themeShade="80"/>
              </w:rPr>
              <w:t xml:space="preserve"> </w:t>
            </w:r>
            <w:r>
              <w:rPr>
                <w:color w:val="808080" w:themeColor="background1" w:themeShade="80"/>
              </w:rPr>
              <w:t>Dyrektor Oddziału UDT w Łodzi</w:t>
            </w:r>
          </w:p>
        </w:tc>
      </w:tr>
      <w:tr w:rsidR="003F2BA7" w:rsidTr="00BB59F9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3F2BA7" w:rsidP="00E53557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10:</w:t>
            </w:r>
            <w:r w:rsidR="00E74142">
              <w:rPr>
                <w:color w:val="737473"/>
              </w:rPr>
              <w:t>30</w:t>
            </w:r>
            <w:r>
              <w:rPr>
                <w:color w:val="737473"/>
              </w:rPr>
              <w:t xml:space="preserve"> - 11:</w:t>
            </w:r>
            <w:r w:rsidR="00E53557">
              <w:rPr>
                <w:color w:val="737473"/>
              </w:rPr>
              <w:t>00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</w:tcPr>
          <w:p w:rsidR="00C87238" w:rsidRPr="00C87238" w:rsidRDefault="0010115E" w:rsidP="00BB59F9">
            <w:pPr>
              <w:spacing w:after="0" w:line="259" w:lineRule="auto"/>
              <w:ind w:left="0" w:firstLine="0"/>
              <w:jc w:val="left"/>
              <w:rPr>
                <w:color w:val="737473"/>
                <w:szCs w:val="18"/>
              </w:rPr>
            </w:pPr>
            <w:r>
              <w:rPr>
                <w:rFonts w:asciiTheme="minorHAnsi" w:hAnsiTheme="minorHAnsi" w:cs="TimesNewRoman"/>
                <w:b/>
                <w:szCs w:val="18"/>
              </w:rPr>
              <w:t>Działalność UDT -</w:t>
            </w:r>
            <w:r w:rsidR="00E90539">
              <w:rPr>
                <w:rFonts w:asciiTheme="minorHAnsi" w:hAnsiTheme="minorHAnsi" w:cs="TimesNewRoman"/>
                <w:b/>
                <w:szCs w:val="18"/>
              </w:rPr>
              <w:t xml:space="preserve"> aktualne przepisy prawne, wymag</w:t>
            </w:r>
            <w:r w:rsidR="004B11EA">
              <w:rPr>
                <w:rFonts w:asciiTheme="minorHAnsi" w:hAnsiTheme="minorHAnsi" w:cs="TimesNewRoman"/>
                <w:b/>
                <w:szCs w:val="18"/>
              </w:rPr>
              <w:t>ania techniczne i organizacyjne</w:t>
            </w:r>
          </w:p>
          <w:p w:rsidR="003F2BA7" w:rsidRPr="00BB59F9" w:rsidRDefault="00C45981" w:rsidP="00C45981">
            <w:pPr>
              <w:spacing w:after="0" w:line="259" w:lineRule="auto"/>
              <w:ind w:left="0" w:firstLine="0"/>
              <w:jc w:val="left"/>
              <w:rPr>
                <w:color w:val="737473"/>
              </w:rPr>
            </w:pPr>
            <w:r w:rsidRPr="0010115E">
              <w:rPr>
                <w:color w:val="808080" w:themeColor="background1" w:themeShade="80"/>
              </w:rPr>
              <w:t>Maciej Balcerzak</w:t>
            </w:r>
            <w:r w:rsidR="00C87238" w:rsidRPr="0010115E">
              <w:rPr>
                <w:color w:val="808080" w:themeColor="background1" w:themeShade="80"/>
              </w:rPr>
              <w:t xml:space="preserve"> </w:t>
            </w:r>
            <w:r w:rsidR="003F2BA7" w:rsidRPr="0010115E">
              <w:rPr>
                <w:color w:val="808080" w:themeColor="background1" w:themeShade="80"/>
              </w:rPr>
              <w:t>-</w:t>
            </w:r>
            <w:r w:rsidR="00D05BC8" w:rsidRPr="0010115E">
              <w:rPr>
                <w:color w:val="808080" w:themeColor="background1" w:themeShade="80"/>
              </w:rPr>
              <w:t xml:space="preserve"> Starszy</w:t>
            </w:r>
            <w:r w:rsidR="003F2BA7" w:rsidRPr="0010115E">
              <w:rPr>
                <w:color w:val="808080" w:themeColor="background1" w:themeShade="80"/>
              </w:rPr>
              <w:t xml:space="preserve"> </w:t>
            </w:r>
            <w:r w:rsidR="00D05BC8" w:rsidRPr="0010115E">
              <w:rPr>
                <w:color w:val="808080" w:themeColor="background1" w:themeShade="80"/>
              </w:rPr>
              <w:t>Specjalista Urządzeń Ciśnieniowych, UDT O/Łódź</w:t>
            </w:r>
          </w:p>
        </w:tc>
      </w:tr>
      <w:tr w:rsidR="003F2BA7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E53557" w:rsidP="00DA2118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11:00</w:t>
            </w:r>
            <w:r w:rsidR="003F2BA7">
              <w:rPr>
                <w:color w:val="737473"/>
              </w:rPr>
              <w:t xml:space="preserve"> - 1</w:t>
            </w:r>
            <w:r w:rsidR="00DA2118">
              <w:rPr>
                <w:color w:val="737473"/>
              </w:rPr>
              <w:t>1</w:t>
            </w:r>
            <w:r w:rsidR="003F2BA7">
              <w:rPr>
                <w:color w:val="737473"/>
              </w:rPr>
              <w:t>:</w:t>
            </w:r>
            <w:r w:rsidR="0046389D">
              <w:rPr>
                <w:color w:val="737473"/>
              </w:rPr>
              <w:t>3</w:t>
            </w:r>
            <w:r w:rsidR="00DA2118">
              <w:rPr>
                <w:color w:val="737473"/>
              </w:rPr>
              <w:t>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</w:tcPr>
          <w:p w:rsidR="0046389D" w:rsidRPr="00C770CE" w:rsidRDefault="0046389D" w:rsidP="0046389D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 w:rsidRPr="00C770CE">
              <w:rPr>
                <w:rFonts w:asciiTheme="minorHAnsi" w:hAnsiTheme="minorHAnsi" w:cs="TimesNewRoman"/>
                <w:b/>
                <w:szCs w:val="18"/>
              </w:rPr>
              <w:t>Organizacja CLDT po zmianach</w:t>
            </w:r>
            <w:r w:rsidR="004B11EA">
              <w:rPr>
                <w:rFonts w:asciiTheme="minorHAnsi" w:hAnsiTheme="minorHAnsi" w:cs="TimesNewRoman"/>
                <w:b/>
                <w:szCs w:val="18"/>
              </w:rPr>
              <w:t>. Nowe usługi UDT-CERT</w:t>
            </w:r>
          </w:p>
          <w:p w:rsidR="00E53557" w:rsidRDefault="0010115E" w:rsidP="0010115E">
            <w:pPr>
              <w:spacing w:after="0" w:line="259" w:lineRule="auto"/>
              <w:ind w:left="0" w:firstLine="0"/>
              <w:jc w:val="left"/>
            </w:pPr>
            <w:r w:rsidRPr="0010115E">
              <w:rPr>
                <w:color w:val="808080" w:themeColor="background1" w:themeShade="80"/>
              </w:rPr>
              <w:t>d</w:t>
            </w:r>
            <w:r w:rsidR="00824E2A" w:rsidRPr="0010115E">
              <w:rPr>
                <w:color w:val="808080" w:themeColor="background1" w:themeShade="80"/>
              </w:rPr>
              <w:t xml:space="preserve">r inż. </w:t>
            </w:r>
            <w:r w:rsidR="00E53557" w:rsidRPr="0010115E">
              <w:rPr>
                <w:color w:val="808080" w:themeColor="background1" w:themeShade="80"/>
              </w:rPr>
              <w:t xml:space="preserve">Wojciech </w:t>
            </w:r>
            <w:proofErr w:type="spellStart"/>
            <w:r w:rsidR="00E53557" w:rsidRPr="0010115E">
              <w:rPr>
                <w:color w:val="808080" w:themeColor="background1" w:themeShade="80"/>
              </w:rPr>
              <w:t>Manaj</w:t>
            </w:r>
            <w:proofErr w:type="spellEnd"/>
            <w:r w:rsidR="00E53557" w:rsidRPr="0010115E">
              <w:rPr>
                <w:color w:val="808080" w:themeColor="background1" w:themeShade="80"/>
              </w:rPr>
              <w:t xml:space="preserve"> </w:t>
            </w:r>
            <w:r w:rsidRPr="0010115E">
              <w:rPr>
                <w:color w:val="808080" w:themeColor="background1" w:themeShade="80"/>
              </w:rPr>
              <w:t>-</w:t>
            </w:r>
            <w:r w:rsidR="00E53557" w:rsidRPr="0010115E">
              <w:rPr>
                <w:color w:val="808080" w:themeColor="background1" w:themeShade="80"/>
              </w:rPr>
              <w:t xml:space="preserve"> </w:t>
            </w:r>
            <w:r w:rsidR="00D05BC8" w:rsidRPr="0010115E">
              <w:rPr>
                <w:color w:val="808080" w:themeColor="background1" w:themeShade="80"/>
              </w:rPr>
              <w:t>Dyrektor Centralnego Laboratorium Dozoru Technicznego, UDT Warszawa</w:t>
            </w:r>
          </w:p>
        </w:tc>
      </w:tr>
      <w:tr w:rsidR="003F2BA7" w:rsidTr="00BB59F9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3F2BA7" w:rsidP="00DA2118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</w:t>
            </w:r>
            <w:r w:rsidR="00DA2118">
              <w:rPr>
                <w:color w:val="737473"/>
              </w:rPr>
              <w:t>1</w:t>
            </w:r>
            <w:r>
              <w:rPr>
                <w:color w:val="737473"/>
              </w:rPr>
              <w:t>:</w:t>
            </w:r>
            <w:r w:rsidR="0046389D">
              <w:rPr>
                <w:color w:val="737473"/>
              </w:rPr>
              <w:t>3</w:t>
            </w:r>
            <w:r w:rsidR="00DA2118">
              <w:rPr>
                <w:color w:val="737473"/>
              </w:rPr>
              <w:t>0</w:t>
            </w:r>
            <w:r>
              <w:rPr>
                <w:color w:val="737473"/>
              </w:rPr>
              <w:t xml:space="preserve"> </w:t>
            </w:r>
            <w:r w:rsidR="00DA2118">
              <w:rPr>
                <w:color w:val="737473"/>
              </w:rPr>
              <w:t>- 12:00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3F2BA7">
            <w:pPr>
              <w:spacing w:after="0" w:line="259" w:lineRule="auto"/>
              <w:ind w:left="0" w:firstLine="0"/>
              <w:jc w:val="left"/>
            </w:pPr>
            <w:r>
              <w:t>Przerwa kawowa</w:t>
            </w:r>
          </w:p>
        </w:tc>
      </w:tr>
      <w:tr w:rsidR="003F2BA7" w:rsidTr="00BB59F9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DA2118" w:rsidP="00DA2118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12:00</w:t>
            </w:r>
            <w:r w:rsidR="003F2BA7">
              <w:rPr>
                <w:color w:val="737473"/>
              </w:rPr>
              <w:t xml:space="preserve"> - 1</w:t>
            </w:r>
            <w:r>
              <w:rPr>
                <w:color w:val="737473"/>
              </w:rPr>
              <w:t>2</w:t>
            </w:r>
            <w:r w:rsidR="003F2BA7">
              <w:rPr>
                <w:color w:val="737473"/>
              </w:rPr>
              <w:t>:</w:t>
            </w:r>
            <w:r>
              <w:rPr>
                <w:color w:val="737473"/>
              </w:rPr>
              <w:t>45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</w:tcPr>
          <w:p w:rsidR="000B5766" w:rsidRPr="00081C67" w:rsidRDefault="000B5766" w:rsidP="000B5766">
            <w:pPr>
              <w:spacing w:after="0" w:line="259" w:lineRule="auto"/>
              <w:ind w:left="0" w:firstLine="0"/>
              <w:jc w:val="left"/>
              <w:rPr>
                <w:b/>
                <w:bCs/>
                <w:szCs w:val="18"/>
              </w:rPr>
            </w:pPr>
            <w:r w:rsidRPr="00081C67">
              <w:rPr>
                <w:b/>
                <w:bCs/>
                <w:szCs w:val="18"/>
              </w:rPr>
              <w:t>Kwalifikowanie technologii sp</w:t>
            </w:r>
            <w:r w:rsidR="0010115E">
              <w:rPr>
                <w:b/>
                <w:bCs/>
                <w:szCs w:val="18"/>
              </w:rPr>
              <w:t>awania w praktyce przemysłowej -</w:t>
            </w:r>
            <w:r w:rsidRPr="00081C67">
              <w:rPr>
                <w:b/>
                <w:bCs/>
                <w:szCs w:val="18"/>
              </w:rPr>
              <w:t xml:space="preserve"> specyficzne problemy i przypadki</w:t>
            </w:r>
          </w:p>
          <w:p w:rsidR="000B5766" w:rsidRDefault="000B5766" w:rsidP="00D05BC8">
            <w:pPr>
              <w:spacing w:after="0" w:line="259" w:lineRule="auto"/>
              <w:ind w:left="0" w:right="300" w:firstLine="0"/>
              <w:jc w:val="left"/>
            </w:pPr>
            <w:r w:rsidRPr="0010115E">
              <w:rPr>
                <w:color w:val="808080" w:themeColor="background1" w:themeShade="80"/>
              </w:rPr>
              <w:t xml:space="preserve">Arkadiusz Makówka </w:t>
            </w:r>
            <w:r w:rsidR="0010115E" w:rsidRPr="0010115E">
              <w:rPr>
                <w:color w:val="808080" w:themeColor="background1" w:themeShade="80"/>
              </w:rPr>
              <w:t>-</w:t>
            </w:r>
            <w:r w:rsidRPr="0010115E">
              <w:rPr>
                <w:color w:val="808080" w:themeColor="background1" w:themeShade="80"/>
              </w:rPr>
              <w:t xml:space="preserve"> </w:t>
            </w:r>
            <w:r w:rsidR="00D05BC8" w:rsidRPr="0010115E">
              <w:rPr>
                <w:color w:val="808080" w:themeColor="background1" w:themeShade="80"/>
              </w:rPr>
              <w:t xml:space="preserve">Ekspert ds. Rozwoju Technologii Spawania, Departament Techniki, </w:t>
            </w:r>
            <w:r w:rsidR="00D05BC8" w:rsidRPr="0010115E">
              <w:rPr>
                <w:color w:val="808080" w:themeColor="background1" w:themeShade="80"/>
              </w:rPr>
              <w:br/>
              <w:t>UDT Warszawa</w:t>
            </w:r>
          </w:p>
        </w:tc>
      </w:tr>
      <w:tr w:rsidR="00561590" w:rsidTr="00BB59F9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561590" w:rsidRDefault="00DA2118" w:rsidP="0046389D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12:45</w:t>
            </w:r>
            <w:r w:rsidR="00E40E2E">
              <w:rPr>
                <w:color w:val="737473"/>
              </w:rPr>
              <w:t xml:space="preserve"> </w:t>
            </w:r>
            <w:r>
              <w:rPr>
                <w:color w:val="737473"/>
              </w:rPr>
              <w:t>-</w:t>
            </w:r>
            <w:r w:rsidR="00E40E2E">
              <w:rPr>
                <w:color w:val="737473"/>
              </w:rPr>
              <w:t xml:space="preserve"> </w:t>
            </w:r>
            <w:r>
              <w:rPr>
                <w:color w:val="737473"/>
              </w:rPr>
              <w:t>13:</w:t>
            </w:r>
            <w:r w:rsidR="0046389D">
              <w:rPr>
                <w:color w:val="737473"/>
              </w:rPr>
              <w:t>15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</w:tcPr>
          <w:p w:rsidR="0046389D" w:rsidRPr="008F1416" w:rsidRDefault="0046389D" w:rsidP="0046389D">
            <w:pPr>
              <w:spacing w:after="0" w:line="259" w:lineRule="auto"/>
              <w:jc w:val="left"/>
              <w:rPr>
                <w:rFonts w:asciiTheme="minorHAnsi" w:hAnsiTheme="minorHAnsi"/>
                <w:b/>
                <w:szCs w:val="18"/>
              </w:rPr>
            </w:pPr>
            <w:r w:rsidRPr="008F1416">
              <w:rPr>
                <w:rFonts w:asciiTheme="minorHAnsi" w:hAnsiTheme="minorHAnsi" w:cs="TimesNewRoman"/>
                <w:b/>
                <w:szCs w:val="18"/>
              </w:rPr>
              <w:t>Nowoczesne zaawansowane metody NDT w praktyce</w:t>
            </w:r>
          </w:p>
          <w:p w:rsidR="00561590" w:rsidRPr="00561590" w:rsidRDefault="0010115E" w:rsidP="0010115E">
            <w:pPr>
              <w:spacing w:after="0" w:line="259" w:lineRule="auto"/>
              <w:ind w:left="0" w:right="60" w:firstLine="0"/>
              <w:jc w:val="left"/>
              <w:rPr>
                <w:color w:val="737473"/>
              </w:rPr>
            </w:pPr>
            <w:r w:rsidRPr="0010115E">
              <w:rPr>
                <w:color w:val="808080" w:themeColor="background1" w:themeShade="80"/>
              </w:rPr>
              <w:t>d</w:t>
            </w:r>
            <w:r w:rsidR="00824E2A" w:rsidRPr="0010115E">
              <w:rPr>
                <w:color w:val="808080" w:themeColor="background1" w:themeShade="80"/>
              </w:rPr>
              <w:t xml:space="preserve">r inż. </w:t>
            </w:r>
            <w:r w:rsidRPr="0010115E">
              <w:rPr>
                <w:color w:val="808080" w:themeColor="background1" w:themeShade="80"/>
              </w:rPr>
              <w:t xml:space="preserve">Wojciech </w:t>
            </w:r>
            <w:proofErr w:type="spellStart"/>
            <w:r w:rsidRPr="0010115E">
              <w:rPr>
                <w:color w:val="808080" w:themeColor="background1" w:themeShade="80"/>
              </w:rPr>
              <w:t>Manaj</w:t>
            </w:r>
            <w:proofErr w:type="spellEnd"/>
            <w:r w:rsidRPr="0010115E">
              <w:rPr>
                <w:color w:val="808080" w:themeColor="background1" w:themeShade="80"/>
              </w:rPr>
              <w:t xml:space="preserve"> -</w:t>
            </w:r>
            <w:r w:rsidR="00D05BC8" w:rsidRPr="0010115E">
              <w:rPr>
                <w:color w:val="808080" w:themeColor="background1" w:themeShade="80"/>
              </w:rPr>
              <w:t xml:space="preserve"> Dyrektor Centralnego Laboratorium Dozoru Technicznego, UDT Warszawa</w:t>
            </w:r>
          </w:p>
        </w:tc>
      </w:tr>
      <w:tr w:rsidR="003F2BA7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B30EC7" w:rsidP="0046389D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13:</w:t>
            </w:r>
            <w:r w:rsidR="0046389D">
              <w:rPr>
                <w:color w:val="737473"/>
              </w:rPr>
              <w:t>15</w:t>
            </w:r>
            <w:r>
              <w:rPr>
                <w:color w:val="737473"/>
              </w:rPr>
              <w:t xml:space="preserve"> - 14:3</w:t>
            </w:r>
            <w:r w:rsidR="003F2BA7">
              <w:rPr>
                <w:color w:val="737473"/>
              </w:rPr>
              <w:t>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3F2BA7" w:rsidP="00E118C0">
            <w:pPr>
              <w:spacing w:after="0" w:line="259" w:lineRule="auto"/>
              <w:ind w:left="0" w:right="598" w:firstLine="0"/>
              <w:jc w:val="left"/>
            </w:pPr>
            <w:r>
              <w:t>Obiad</w:t>
            </w:r>
          </w:p>
        </w:tc>
      </w:tr>
      <w:tr w:rsidR="003F2BA7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B30EC7" w:rsidP="00E53557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14:30 - 15</w:t>
            </w:r>
            <w:r w:rsidR="00E74142">
              <w:rPr>
                <w:color w:val="737473"/>
              </w:rPr>
              <w:t>:</w:t>
            </w:r>
            <w:r>
              <w:rPr>
                <w:color w:val="737473"/>
              </w:rPr>
              <w:t>1</w:t>
            </w:r>
            <w:r w:rsidR="00E53557">
              <w:rPr>
                <w:color w:val="737473"/>
              </w:rPr>
              <w:t>5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</w:tcPr>
          <w:p w:rsidR="00E53557" w:rsidRPr="00EF3E84" w:rsidRDefault="00E53557" w:rsidP="0010115E">
            <w:pPr>
              <w:spacing w:after="0" w:line="259" w:lineRule="auto"/>
              <w:ind w:left="0" w:right="60" w:firstLine="0"/>
              <w:jc w:val="left"/>
            </w:pPr>
            <w:r>
              <w:rPr>
                <w:b/>
                <w:bCs/>
                <w:iCs/>
              </w:rPr>
              <w:t>Aspekty strukturalne różnorodnych złączy spawanych wykonanych pomiędzy stalami martenzytycznymi i austeni</w:t>
            </w:r>
            <w:r w:rsidR="00E54223">
              <w:rPr>
                <w:b/>
                <w:bCs/>
                <w:iCs/>
              </w:rPr>
              <w:t>ty</w:t>
            </w:r>
            <w:r>
              <w:rPr>
                <w:b/>
                <w:bCs/>
                <w:iCs/>
              </w:rPr>
              <w:t>cznymi na przykład</w:t>
            </w:r>
            <w:r w:rsidR="0010115E">
              <w:rPr>
                <w:b/>
                <w:bCs/>
                <w:iCs/>
              </w:rPr>
              <w:t xml:space="preserve">zie złącza spawanego wykonanego </w:t>
            </w:r>
            <w:r>
              <w:rPr>
                <w:b/>
                <w:bCs/>
                <w:iCs/>
              </w:rPr>
              <w:t xml:space="preserve">pomiędzy stalami </w:t>
            </w:r>
            <w:r>
              <w:rPr>
                <w:b/>
                <w:bCs/>
                <w:iCs/>
                <w:color w:val="000000" w:themeColor="text1"/>
                <w:sz w:val="16"/>
                <w:szCs w:val="16"/>
              </w:rPr>
              <w:t>SUPER 304H i</w:t>
            </w:r>
            <w:r w:rsidRPr="00081C67">
              <w:rPr>
                <w:b/>
                <w:bCs/>
                <w:iCs/>
                <w:color w:val="000000" w:themeColor="text1"/>
                <w:sz w:val="16"/>
                <w:szCs w:val="16"/>
              </w:rPr>
              <w:t xml:space="preserve"> T91</w:t>
            </w:r>
          </w:p>
          <w:p w:rsidR="003F2BA7" w:rsidRDefault="0010115E" w:rsidP="00E53557">
            <w:pPr>
              <w:spacing w:after="0" w:line="259" w:lineRule="auto"/>
              <w:jc w:val="left"/>
            </w:pPr>
            <w:r w:rsidRPr="0010115E">
              <w:rPr>
                <w:color w:val="808080" w:themeColor="background1" w:themeShade="80"/>
              </w:rPr>
              <w:t>d</w:t>
            </w:r>
            <w:r w:rsidR="00824E2A" w:rsidRPr="0010115E">
              <w:rPr>
                <w:color w:val="808080" w:themeColor="background1" w:themeShade="80"/>
              </w:rPr>
              <w:t xml:space="preserve">r inż. </w:t>
            </w:r>
            <w:r w:rsidR="00E53557" w:rsidRPr="0010115E">
              <w:rPr>
                <w:color w:val="808080" w:themeColor="background1" w:themeShade="80"/>
              </w:rPr>
              <w:t xml:space="preserve">Paweł Urbańczyk - </w:t>
            </w:r>
            <w:bookmarkStart w:id="0" w:name="_GoBack"/>
            <w:bookmarkEnd w:id="0"/>
            <w:r w:rsidR="00D05BC8" w:rsidRPr="0010115E">
              <w:rPr>
                <w:color w:val="808080" w:themeColor="background1" w:themeShade="80"/>
              </w:rPr>
              <w:t xml:space="preserve">Kierownik Działu Urządzeń Ciśnieniowych, </w:t>
            </w:r>
            <w:r w:rsidR="00E53557" w:rsidRPr="0010115E">
              <w:rPr>
                <w:color w:val="808080" w:themeColor="background1" w:themeShade="80"/>
              </w:rPr>
              <w:t xml:space="preserve">UDT O/Katowice, </w:t>
            </w:r>
            <w:r w:rsidR="00D05BC8" w:rsidRPr="0010115E">
              <w:rPr>
                <w:color w:val="808080" w:themeColor="background1" w:themeShade="80"/>
              </w:rPr>
              <w:br/>
            </w:r>
            <w:r w:rsidR="00E53557" w:rsidRPr="0010115E">
              <w:rPr>
                <w:color w:val="808080" w:themeColor="background1" w:themeShade="80"/>
              </w:rPr>
              <w:t>Biuro w Dąbrowie Górniczej</w:t>
            </w:r>
          </w:p>
        </w:tc>
      </w:tr>
      <w:tr w:rsidR="003F2BA7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3F2BA7" w:rsidRDefault="00B30EC7" w:rsidP="00711E6E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15</w:t>
            </w:r>
            <w:r w:rsidR="003F2BA7">
              <w:rPr>
                <w:color w:val="737473"/>
              </w:rPr>
              <w:t>:</w:t>
            </w:r>
            <w:r>
              <w:rPr>
                <w:color w:val="737473"/>
              </w:rPr>
              <w:t>1</w:t>
            </w:r>
            <w:r w:rsidR="00E53557">
              <w:rPr>
                <w:color w:val="737473"/>
              </w:rPr>
              <w:t>5</w:t>
            </w:r>
            <w:r>
              <w:rPr>
                <w:color w:val="737473"/>
              </w:rPr>
              <w:t xml:space="preserve"> </w:t>
            </w:r>
            <w:r w:rsidR="00711E6E">
              <w:rPr>
                <w:color w:val="737473"/>
              </w:rPr>
              <w:t>–</w:t>
            </w:r>
            <w:r>
              <w:rPr>
                <w:color w:val="737473"/>
              </w:rPr>
              <w:t xml:space="preserve"> 1</w:t>
            </w:r>
            <w:r w:rsidR="00711E6E">
              <w:rPr>
                <w:color w:val="737473"/>
              </w:rPr>
              <w:t>6</w:t>
            </w:r>
            <w:r w:rsidR="003F2BA7">
              <w:rPr>
                <w:color w:val="737473"/>
              </w:rPr>
              <w:t>:</w:t>
            </w:r>
            <w:r w:rsidR="00711E6E">
              <w:rPr>
                <w:color w:val="737473"/>
              </w:rPr>
              <w:t>00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F4169F" w:rsidRPr="00F4169F" w:rsidRDefault="00F4169F" w:rsidP="00711E6E">
            <w:pPr>
              <w:spacing w:after="0" w:line="259" w:lineRule="auto"/>
              <w:ind w:left="0" w:right="853" w:firstLine="0"/>
              <w:jc w:val="left"/>
              <w:rPr>
                <w:b/>
              </w:rPr>
            </w:pPr>
            <w:r w:rsidRPr="00F4169F">
              <w:rPr>
                <w:b/>
              </w:rPr>
              <w:t>Walidacja detektora cyfrowego o rozdzielczości 100 µm w badaniach ra</w:t>
            </w:r>
            <w:r w:rsidR="00787A7C">
              <w:rPr>
                <w:b/>
              </w:rPr>
              <w:t>diograficznych złączy spawanych</w:t>
            </w:r>
          </w:p>
          <w:p w:rsidR="003F2BA7" w:rsidRPr="00E53557" w:rsidRDefault="0010115E" w:rsidP="00711E6E">
            <w:pPr>
              <w:spacing w:after="0" w:line="259" w:lineRule="auto"/>
              <w:ind w:left="0" w:right="853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 w:rsidRPr="0010115E">
              <w:rPr>
                <w:color w:val="808080" w:themeColor="background1" w:themeShade="80"/>
              </w:rPr>
              <w:t>d</w:t>
            </w:r>
            <w:r w:rsidR="00E53557" w:rsidRPr="0010115E">
              <w:rPr>
                <w:color w:val="808080" w:themeColor="background1" w:themeShade="80"/>
              </w:rPr>
              <w:t xml:space="preserve">r inż. </w:t>
            </w:r>
            <w:r w:rsidR="00711E6E">
              <w:rPr>
                <w:color w:val="808080" w:themeColor="background1" w:themeShade="80"/>
              </w:rPr>
              <w:t>Paweł Irek</w:t>
            </w:r>
            <w:r w:rsidR="00E53557" w:rsidRPr="0010115E">
              <w:rPr>
                <w:color w:val="808080" w:themeColor="background1" w:themeShade="80"/>
              </w:rPr>
              <w:t xml:space="preserve"> </w:t>
            </w:r>
            <w:r w:rsidR="00711E6E">
              <w:rPr>
                <w:color w:val="808080" w:themeColor="background1" w:themeShade="80"/>
              </w:rPr>
              <w:t>–</w:t>
            </w:r>
            <w:r w:rsidR="00E53557" w:rsidRPr="0010115E">
              <w:rPr>
                <w:color w:val="808080" w:themeColor="background1" w:themeShade="80"/>
              </w:rPr>
              <w:t xml:space="preserve"> </w:t>
            </w:r>
            <w:r w:rsidR="00711E6E">
              <w:rPr>
                <w:color w:val="808080" w:themeColor="background1" w:themeShade="80"/>
              </w:rPr>
              <w:t>Instytut Spawalnictwa</w:t>
            </w:r>
            <w:r w:rsidR="00747124">
              <w:rPr>
                <w:color w:val="808080" w:themeColor="background1" w:themeShade="80"/>
              </w:rPr>
              <w:t xml:space="preserve"> w Gliwicach</w:t>
            </w:r>
          </w:p>
        </w:tc>
      </w:tr>
      <w:tr w:rsidR="00862582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862582" w:rsidRDefault="00711E6E" w:rsidP="00711E6E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16:00 - 16:45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862582" w:rsidRPr="004B11EA" w:rsidRDefault="00862582" w:rsidP="00862582">
            <w:pPr>
              <w:spacing w:after="0" w:line="259" w:lineRule="auto"/>
              <w:ind w:left="0" w:right="2073" w:firstLine="0"/>
              <w:jc w:val="left"/>
              <w:rPr>
                <w:b/>
                <w:color w:val="auto"/>
              </w:rPr>
            </w:pPr>
            <w:r w:rsidRPr="004B11EA">
              <w:rPr>
                <w:b/>
                <w:color w:val="auto"/>
              </w:rPr>
              <w:t>Gięcie indukcyjne w oparciu o normę PN-EN 14870</w:t>
            </w:r>
          </w:p>
          <w:p w:rsidR="00862582" w:rsidRPr="005C6BB1" w:rsidRDefault="00306652" w:rsidP="00862582">
            <w:pPr>
              <w:spacing w:after="0" w:line="259" w:lineRule="auto"/>
              <w:ind w:left="0" w:right="2073" w:firstLine="0"/>
              <w:jc w:val="left"/>
              <w:rPr>
                <w:b/>
                <w:color w:val="auto"/>
              </w:rPr>
            </w:pPr>
            <w:r w:rsidRPr="0010115E">
              <w:rPr>
                <w:color w:val="808080" w:themeColor="background1" w:themeShade="80"/>
              </w:rPr>
              <w:t xml:space="preserve">Przedstawiciel firmy </w:t>
            </w:r>
            <w:proofErr w:type="spellStart"/>
            <w:r w:rsidR="00862582" w:rsidRPr="0010115E">
              <w:rPr>
                <w:color w:val="808080" w:themeColor="background1" w:themeShade="80"/>
              </w:rPr>
              <w:t>Kersten</w:t>
            </w:r>
            <w:proofErr w:type="spellEnd"/>
            <w:r w:rsidR="00862582" w:rsidRPr="0010115E">
              <w:rPr>
                <w:color w:val="808080" w:themeColor="background1" w:themeShade="80"/>
              </w:rPr>
              <w:t xml:space="preserve"> Europe Sp. z o.o.</w:t>
            </w:r>
          </w:p>
        </w:tc>
      </w:tr>
      <w:tr w:rsidR="00CB1B52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CB1B52" w:rsidRDefault="00B30EC7" w:rsidP="00B30EC7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16</w:t>
            </w:r>
            <w:r w:rsidR="00A434CD">
              <w:rPr>
                <w:color w:val="737473"/>
              </w:rPr>
              <w:t>:</w:t>
            </w:r>
            <w:r w:rsidR="00862582">
              <w:rPr>
                <w:color w:val="737473"/>
              </w:rPr>
              <w:t>45</w:t>
            </w:r>
            <w:r w:rsidR="004B11EA">
              <w:rPr>
                <w:color w:val="737473"/>
              </w:rPr>
              <w:t xml:space="preserve"> </w:t>
            </w:r>
            <w:r w:rsidR="00862582">
              <w:rPr>
                <w:color w:val="737473"/>
              </w:rPr>
              <w:t>-</w:t>
            </w:r>
            <w:r w:rsidR="004B11EA">
              <w:rPr>
                <w:color w:val="737473"/>
              </w:rPr>
              <w:t xml:space="preserve"> </w:t>
            </w:r>
            <w:r w:rsidR="00862582">
              <w:rPr>
                <w:color w:val="737473"/>
              </w:rPr>
              <w:t>17</w:t>
            </w:r>
            <w:r w:rsidR="00A434CD">
              <w:rPr>
                <w:color w:val="737473"/>
              </w:rPr>
              <w:t>:</w:t>
            </w:r>
            <w:r w:rsidR="00862582">
              <w:rPr>
                <w:color w:val="737473"/>
              </w:rPr>
              <w:t>00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CB1B52" w:rsidRPr="005C6BB1" w:rsidRDefault="00A434CD" w:rsidP="00E53557">
            <w:pPr>
              <w:spacing w:after="0" w:line="259" w:lineRule="auto"/>
              <w:ind w:left="0" w:right="2073" w:firstLine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Podsumowanie</w:t>
            </w:r>
          </w:p>
        </w:tc>
      </w:tr>
      <w:tr w:rsidR="00E53557" w:rsidTr="00877A2D">
        <w:trPr>
          <w:trHeight w:val="567"/>
        </w:trPr>
        <w:tc>
          <w:tcPr>
            <w:tcW w:w="1625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B30EC7" w:rsidP="00E53557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20</w:t>
            </w:r>
            <w:r w:rsidR="00E53557">
              <w:rPr>
                <w:color w:val="737473"/>
              </w:rPr>
              <w:t>:00</w:t>
            </w:r>
          </w:p>
        </w:tc>
        <w:tc>
          <w:tcPr>
            <w:tcW w:w="7906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Pr="00C91E8B" w:rsidRDefault="002C46DB" w:rsidP="00E53557">
            <w:pPr>
              <w:tabs>
                <w:tab w:val="left" w:pos="5605"/>
              </w:tabs>
              <w:spacing w:after="0" w:line="259" w:lineRule="auto"/>
              <w:ind w:left="0" w:right="2163" w:firstLine="0"/>
              <w:jc w:val="left"/>
              <w:rPr>
                <w:b/>
              </w:rPr>
            </w:pPr>
            <w:r w:rsidRPr="00C91E8B">
              <w:rPr>
                <w:b/>
                <w:color w:val="000000" w:themeColor="text1"/>
              </w:rPr>
              <w:t xml:space="preserve">Uroczysta </w:t>
            </w:r>
            <w:r w:rsidR="00507CAA" w:rsidRPr="00C91E8B">
              <w:rPr>
                <w:b/>
                <w:color w:val="000000" w:themeColor="text1"/>
              </w:rPr>
              <w:t>k</w:t>
            </w:r>
            <w:r w:rsidR="00E53557" w:rsidRPr="00C91E8B">
              <w:rPr>
                <w:b/>
                <w:color w:val="000000" w:themeColor="text1"/>
              </w:rPr>
              <w:t>olacja</w:t>
            </w:r>
          </w:p>
        </w:tc>
      </w:tr>
    </w:tbl>
    <w:p w:rsidR="006140F0" w:rsidRDefault="006140F0" w:rsidP="006140F0">
      <w:pPr>
        <w:pStyle w:val="Nagwek1"/>
        <w:numPr>
          <w:ilvl w:val="0"/>
          <w:numId w:val="0"/>
        </w:numPr>
        <w:ind w:left="10"/>
      </w:pPr>
    </w:p>
    <w:p w:rsidR="001E1021" w:rsidRDefault="001E1021" w:rsidP="001E1021"/>
    <w:p w:rsidR="00BB59F9" w:rsidRDefault="00BB59F9" w:rsidP="001E1021"/>
    <w:p w:rsidR="00BB59F9" w:rsidRDefault="00BB59F9" w:rsidP="001E1021"/>
    <w:p w:rsidR="00F85C5E" w:rsidRDefault="00F85C5E" w:rsidP="001E1021"/>
    <w:p w:rsidR="00F85C5E" w:rsidRDefault="00F85C5E" w:rsidP="001E1021"/>
    <w:p w:rsidR="00F85C5E" w:rsidRDefault="00F85C5E" w:rsidP="001E1021"/>
    <w:p w:rsidR="00F85C5E" w:rsidRDefault="00F85C5E" w:rsidP="001E1021"/>
    <w:p w:rsidR="00F85C5E" w:rsidRDefault="00F85C5E" w:rsidP="001E1021"/>
    <w:p w:rsidR="00F85C5E" w:rsidRDefault="00F85C5E" w:rsidP="001E1021"/>
    <w:p w:rsidR="00810434" w:rsidRDefault="00810434" w:rsidP="001E1021"/>
    <w:p w:rsidR="00810434" w:rsidRDefault="00810434" w:rsidP="001E1021"/>
    <w:p w:rsidR="00810434" w:rsidRDefault="00810434" w:rsidP="001E1021"/>
    <w:p w:rsidR="00810434" w:rsidRDefault="00810434" w:rsidP="001E1021"/>
    <w:p w:rsidR="00F85C5E" w:rsidRDefault="00F85C5E" w:rsidP="001E1021"/>
    <w:p w:rsidR="0008720B" w:rsidRDefault="0008720B" w:rsidP="00810434">
      <w:pPr>
        <w:pStyle w:val="Nagwek1"/>
        <w:numPr>
          <w:ilvl w:val="0"/>
          <w:numId w:val="0"/>
        </w:numPr>
        <w:spacing w:before="240" w:line="264" w:lineRule="auto"/>
        <w:ind w:left="360"/>
      </w:pPr>
    </w:p>
    <w:p w:rsidR="002F131C" w:rsidRDefault="00810434" w:rsidP="00810434">
      <w:pPr>
        <w:pStyle w:val="Nagwek1"/>
        <w:numPr>
          <w:ilvl w:val="0"/>
          <w:numId w:val="0"/>
        </w:numPr>
        <w:spacing w:before="240" w:line="264" w:lineRule="auto"/>
        <w:ind w:left="360"/>
      </w:pPr>
      <w:r>
        <w:t xml:space="preserve">26  </w:t>
      </w:r>
      <w:r w:rsidR="003F2BA7">
        <w:t>kwietnia</w:t>
      </w:r>
      <w:r w:rsidR="00BB59F9">
        <w:t xml:space="preserve"> 201</w:t>
      </w:r>
      <w:r w:rsidR="003F2BA7">
        <w:t>9</w:t>
      </w:r>
      <w:r w:rsidR="00BB59F9">
        <w:t xml:space="preserve"> r.</w:t>
      </w:r>
    </w:p>
    <w:tbl>
      <w:tblPr>
        <w:tblStyle w:val="TableGrid"/>
        <w:tblW w:w="9638" w:type="dxa"/>
        <w:tblInd w:w="0" w:type="dxa"/>
        <w:tblCellMar>
          <w:top w:w="77" w:type="dxa"/>
          <w:right w:w="115" w:type="dxa"/>
        </w:tblCellMar>
        <w:tblLook w:val="04A0" w:firstRow="1" w:lastRow="0" w:firstColumn="1" w:lastColumn="0" w:noHBand="0" w:noVBand="1"/>
      </w:tblPr>
      <w:tblGrid>
        <w:gridCol w:w="1644"/>
        <w:gridCol w:w="7994"/>
      </w:tblGrid>
      <w:tr w:rsidR="002F131C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F131C" w:rsidRDefault="002D7D98" w:rsidP="00FA4DB5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0</w:t>
            </w:r>
            <w:r w:rsidR="0037208A">
              <w:rPr>
                <w:color w:val="737473"/>
              </w:rPr>
              <w:t>7:00 - 09</w:t>
            </w:r>
            <w:r w:rsidR="002C46DB">
              <w:rPr>
                <w:color w:val="737473"/>
              </w:rPr>
              <w:t>:00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F131C" w:rsidRDefault="002D7D98">
            <w:pPr>
              <w:spacing w:after="0" w:line="259" w:lineRule="auto"/>
              <w:ind w:left="0" w:firstLine="0"/>
              <w:jc w:val="left"/>
            </w:pPr>
            <w:r>
              <w:t>Śniadanie</w:t>
            </w:r>
          </w:p>
        </w:tc>
      </w:tr>
      <w:tr w:rsidR="002F131C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2F131C" w:rsidRDefault="0037208A" w:rsidP="00FA4DB5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09</w:t>
            </w:r>
            <w:r w:rsidR="00451A86">
              <w:rPr>
                <w:color w:val="737473"/>
              </w:rPr>
              <w:t>:</w:t>
            </w:r>
            <w:r w:rsidR="00FA4DB5">
              <w:rPr>
                <w:color w:val="737473"/>
              </w:rPr>
              <w:t>15</w:t>
            </w:r>
            <w:r>
              <w:rPr>
                <w:color w:val="737473"/>
              </w:rPr>
              <w:t xml:space="preserve"> - </w:t>
            </w:r>
            <w:r w:rsidR="00FA4DB5">
              <w:rPr>
                <w:color w:val="737473"/>
              </w:rPr>
              <w:t>09</w:t>
            </w:r>
            <w:r w:rsidR="00E92E72"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Pr="0079010E" w:rsidRDefault="00E53557" w:rsidP="0079010E">
            <w:pPr>
              <w:spacing w:after="0" w:line="259" w:lineRule="auto"/>
              <w:ind w:left="0" w:right="853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 w:rsidRPr="0079010E">
              <w:rPr>
                <w:rFonts w:asciiTheme="minorHAnsi" w:hAnsiTheme="minorHAnsi" w:cs="TimesNewRoman"/>
                <w:b/>
                <w:szCs w:val="18"/>
              </w:rPr>
              <w:t xml:space="preserve">Certyfikacja zakładów realizujących prace spawalnicze. Wymagania normy </w:t>
            </w:r>
            <w:hyperlink r:id="rId15" w:history="1">
              <w:r w:rsidRPr="0079010E">
                <w:rPr>
                  <w:rFonts w:asciiTheme="minorHAnsi" w:hAnsiTheme="minorHAnsi" w:cs="TimesNewRoman"/>
                  <w:b/>
                  <w:szCs w:val="18"/>
                </w:rPr>
                <w:t xml:space="preserve">PN-EN ISO </w:t>
              </w:r>
              <w:r w:rsidR="00E06471">
                <w:rPr>
                  <w:rFonts w:asciiTheme="minorHAnsi" w:hAnsiTheme="minorHAnsi" w:cs="TimesNewRoman"/>
                  <w:b/>
                  <w:szCs w:val="18"/>
                </w:rPr>
                <w:t>3</w:t>
              </w:r>
              <w:r w:rsidR="00E90539">
                <w:rPr>
                  <w:rFonts w:asciiTheme="minorHAnsi" w:hAnsiTheme="minorHAnsi" w:cs="TimesNewRoman"/>
                  <w:b/>
                  <w:szCs w:val="18"/>
                </w:rPr>
                <w:t>834</w:t>
              </w:r>
              <w:r w:rsidRPr="0079010E">
                <w:rPr>
                  <w:rFonts w:asciiTheme="minorHAnsi" w:hAnsiTheme="minorHAnsi" w:cs="TimesNewRoman"/>
                  <w:b/>
                  <w:szCs w:val="18"/>
                </w:rPr>
                <w:t xml:space="preserve"> </w:t>
              </w:r>
            </w:hyperlink>
          </w:p>
          <w:p w:rsidR="002F131C" w:rsidRPr="00D05BC8" w:rsidRDefault="00DE2DA9" w:rsidP="00D05BC8">
            <w:pPr>
              <w:spacing w:after="0" w:line="259" w:lineRule="auto"/>
              <w:ind w:left="0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 xml:space="preserve">Andrzej Stawski - </w:t>
            </w:r>
            <w:r w:rsidR="00D05BC8" w:rsidRPr="00D05BC8">
              <w:rPr>
                <w:color w:val="737473"/>
              </w:rPr>
              <w:t>Kierownik Działu Urządzeń Ciśnieniowych, UDT O/Łódź</w:t>
            </w:r>
            <w:r w:rsidR="00D05BC8">
              <w:rPr>
                <w:szCs w:val="18"/>
              </w:rPr>
              <w:t xml:space="preserve"> </w:t>
            </w:r>
          </w:p>
        </w:tc>
      </w:tr>
      <w:tr w:rsidR="00705845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705845" w:rsidRDefault="00FA4DB5" w:rsidP="00FA4DB5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09</w:t>
            </w:r>
            <w:r w:rsidR="00862582">
              <w:rPr>
                <w:color w:val="737473"/>
              </w:rPr>
              <w:t>:</w:t>
            </w:r>
            <w:r>
              <w:rPr>
                <w:color w:val="737473"/>
              </w:rPr>
              <w:t>45</w:t>
            </w:r>
            <w:r w:rsidR="00862582">
              <w:rPr>
                <w:color w:val="737473"/>
              </w:rPr>
              <w:t xml:space="preserve"> - </w:t>
            </w:r>
            <w:r w:rsidR="00705845">
              <w:rPr>
                <w:color w:val="737473"/>
              </w:rPr>
              <w:t>10:</w:t>
            </w:r>
            <w:r>
              <w:rPr>
                <w:color w:val="737473"/>
              </w:rPr>
              <w:t>15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705845" w:rsidRPr="0079010E" w:rsidRDefault="00705845" w:rsidP="00705845">
            <w:pPr>
              <w:spacing w:after="0" w:line="259" w:lineRule="auto"/>
              <w:ind w:left="0" w:right="853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 w:rsidRPr="0079010E">
              <w:rPr>
                <w:rFonts w:asciiTheme="minorHAnsi" w:hAnsiTheme="minorHAnsi" w:cs="TimesNewRoman"/>
                <w:b/>
                <w:szCs w:val="18"/>
              </w:rPr>
              <w:t>Wymagania normy PN-EN 1090 w zakresie wytwarzania konstrukcji stalowych</w:t>
            </w:r>
          </w:p>
          <w:p w:rsidR="00705845" w:rsidRPr="0079010E" w:rsidRDefault="00D05BC8" w:rsidP="00705845">
            <w:pPr>
              <w:spacing w:after="0" w:line="259" w:lineRule="auto"/>
              <w:ind w:left="0" w:right="853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>
              <w:rPr>
                <w:color w:val="737473"/>
              </w:rPr>
              <w:t xml:space="preserve">Andrzej Stawski - </w:t>
            </w:r>
            <w:r w:rsidRPr="00D05BC8">
              <w:rPr>
                <w:color w:val="737473"/>
              </w:rPr>
              <w:t>Kierownik Działu Urządzeń Ciśnieniowych, UDT O/Łódź</w:t>
            </w:r>
          </w:p>
        </w:tc>
      </w:tr>
      <w:tr w:rsidR="00E53557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E53557" w:rsidP="00FA4DB5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10:</w:t>
            </w:r>
            <w:r w:rsidR="00FA4DB5">
              <w:rPr>
                <w:color w:val="737473"/>
              </w:rPr>
              <w:t>15</w:t>
            </w:r>
            <w:r>
              <w:rPr>
                <w:color w:val="737473"/>
              </w:rPr>
              <w:t xml:space="preserve"> - 1</w:t>
            </w:r>
            <w:r w:rsidR="00FA4DB5">
              <w:rPr>
                <w:color w:val="737473"/>
              </w:rPr>
              <w:t>0</w:t>
            </w:r>
            <w:r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E53557" w:rsidP="00E53557">
            <w:pPr>
              <w:spacing w:after="0" w:line="259" w:lineRule="auto"/>
              <w:ind w:left="0" w:firstLine="0"/>
              <w:jc w:val="left"/>
            </w:pPr>
            <w:r>
              <w:t>Przerwa kawowa</w:t>
            </w:r>
          </w:p>
        </w:tc>
      </w:tr>
      <w:tr w:rsidR="00E53557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79010E" w:rsidP="00FA4DB5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</w:t>
            </w:r>
            <w:r w:rsidR="00FA4DB5">
              <w:rPr>
                <w:color w:val="737473"/>
              </w:rPr>
              <w:t>0</w:t>
            </w:r>
            <w:r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  <w:r>
              <w:rPr>
                <w:color w:val="737473"/>
              </w:rPr>
              <w:t xml:space="preserve"> - 11:</w:t>
            </w:r>
            <w:r w:rsidR="00FA4DB5">
              <w:rPr>
                <w:color w:val="737473"/>
              </w:rPr>
              <w:t>15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79010E" w:rsidRDefault="0079010E" w:rsidP="0079010E">
            <w:pPr>
              <w:spacing w:after="0" w:line="259" w:lineRule="auto"/>
              <w:ind w:left="0" w:firstLine="0"/>
              <w:jc w:val="left"/>
              <w:rPr>
                <w:color w:val="737473"/>
              </w:rPr>
            </w:pPr>
            <w:r>
              <w:rPr>
                <w:rFonts w:asciiTheme="minorHAnsi" w:hAnsiTheme="minorHAnsi" w:cs="TimesNewRoman"/>
                <w:b/>
                <w:szCs w:val="18"/>
              </w:rPr>
              <w:t>BHP w spawalnictw</w:t>
            </w:r>
            <w:r w:rsidR="004B11EA">
              <w:rPr>
                <w:rFonts w:asciiTheme="minorHAnsi" w:hAnsiTheme="minorHAnsi" w:cs="TimesNewRoman"/>
                <w:b/>
                <w:szCs w:val="18"/>
              </w:rPr>
              <w:t>ie</w:t>
            </w:r>
            <w:r w:rsidR="00A52EC2">
              <w:rPr>
                <w:rFonts w:asciiTheme="minorHAnsi" w:hAnsiTheme="minorHAnsi" w:cs="TimesNewRoman"/>
                <w:b/>
                <w:szCs w:val="18"/>
              </w:rPr>
              <w:t xml:space="preserve"> – wybrane aspekty dotyczące organizacji i prowadzenia prac spawalniczych, wypadki przy pracy i środki zapobiegawcze</w:t>
            </w:r>
          </w:p>
          <w:p w:rsidR="00E53557" w:rsidRDefault="00A52EC2" w:rsidP="00A52EC2">
            <w:pPr>
              <w:spacing w:after="0" w:line="259" w:lineRule="auto"/>
              <w:ind w:left="0" w:firstLine="0"/>
              <w:jc w:val="left"/>
            </w:pPr>
            <w:r>
              <w:rPr>
                <w:color w:val="737473"/>
              </w:rPr>
              <w:t xml:space="preserve">Tomasz Przybył – Starszy Inspektor Pracy, Specjalista z </w:t>
            </w:r>
            <w:r w:rsidR="0079010E">
              <w:rPr>
                <w:color w:val="737473"/>
              </w:rPr>
              <w:t>Okręgowego Inspektoratu</w:t>
            </w:r>
            <w:r w:rsidR="00E90539">
              <w:rPr>
                <w:color w:val="737473"/>
              </w:rPr>
              <w:t xml:space="preserve"> Pracy</w:t>
            </w:r>
            <w:r>
              <w:rPr>
                <w:color w:val="737473"/>
              </w:rPr>
              <w:t xml:space="preserve"> w Łodzi</w:t>
            </w:r>
          </w:p>
        </w:tc>
      </w:tr>
      <w:tr w:rsidR="00E53557" w:rsidTr="005C6BB1">
        <w:trPr>
          <w:trHeight w:val="755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79010E" w:rsidP="00FA4DB5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11:</w:t>
            </w:r>
            <w:r w:rsidR="00FA4DB5">
              <w:rPr>
                <w:color w:val="737473"/>
              </w:rPr>
              <w:t>15</w:t>
            </w:r>
            <w:r w:rsidR="00862582">
              <w:rPr>
                <w:color w:val="737473"/>
              </w:rPr>
              <w:t xml:space="preserve"> </w:t>
            </w:r>
            <w:r>
              <w:rPr>
                <w:color w:val="737473"/>
              </w:rPr>
              <w:t>-</w:t>
            </w:r>
            <w:r w:rsidR="00862582">
              <w:rPr>
                <w:color w:val="737473"/>
              </w:rPr>
              <w:t xml:space="preserve"> </w:t>
            </w:r>
            <w:r>
              <w:rPr>
                <w:color w:val="737473"/>
              </w:rPr>
              <w:t>1</w:t>
            </w:r>
            <w:r w:rsidR="00FA4DB5">
              <w:rPr>
                <w:color w:val="737473"/>
              </w:rPr>
              <w:t>1</w:t>
            </w:r>
            <w:r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79010E" w:rsidRDefault="0079010E" w:rsidP="0079010E">
            <w:pPr>
              <w:spacing w:after="0" w:line="259" w:lineRule="auto"/>
              <w:ind w:left="0" w:firstLine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Analiza pracy spawaczy jako element efektywnego i skutecznego zarządzania </w:t>
            </w:r>
            <w:r w:rsidR="004B11EA">
              <w:rPr>
                <w:b/>
                <w:color w:val="auto"/>
              </w:rPr>
              <w:t>jakością procesów spawalniczych</w:t>
            </w:r>
          </w:p>
          <w:p w:rsidR="00162127" w:rsidRPr="00162127" w:rsidRDefault="0010115E" w:rsidP="00E90539">
            <w:pPr>
              <w:spacing w:after="0" w:line="259" w:lineRule="auto"/>
              <w:ind w:left="0" w:right="207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Dariusz Wójcik -</w:t>
            </w:r>
            <w:r w:rsidR="0079010E">
              <w:rPr>
                <w:color w:val="737473"/>
              </w:rPr>
              <w:t xml:space="preserve"> </w:t>
            </w:r>
            <w:r w:rsidR="00111BB0">
              <w:rPr>
                <w:color w:val="737473"/>
              </w:rPr>
              <w:t>PGE GiEK SA Oddział Elektrownia Bełchatów</w:t>
            </w:r>
          </w:p>
        </w:tc>
      </w:tr>
      <w:tr w:rsidR="00E53557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79010E" w:rsidP="00FA4DB5">
            <w:pPr>
              <w:spacing w:after="0" w:line="259" w:lineRule="auto"/>
              <w:ind w:left="113" w:firstLine="0"/>
              <w:jc w:val="left"/>
            </w:pPr>
            <w:r w:rsidRPr="00144684">
              <w:rPr>
                <w:color w:val="737473"/>
              </w:rPr>
              <w:t>1</w:t>
            </w:r>
            <w:r w:rsidR="00FA4DB5">
              <w:rPr>
                <w:color w:val="737473"/>
              </w:rPr>
              <w:t>1</w:t>
            </w:r>
            <w:r w:rsidRPr="00144684"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  <w:r w:rsidR="00862582">
              <w:rPr>
                <w:color w:val="737473"/>
              </w:rPr>
              <w:t xml:space="preserve"> </w:t>
            </w:r>
            <w:r w:rsidRPr="00144684">
              <w:rPr>
                <w:color w:val="737473"/>
              </w:rPr>
              <w:t>- 12:</w:t>
            </w:r>
            <w:r w:rsidR="00FA4DB5">
              <w:rPr>
                <w:color w:val="737473"/>
              </w:rPr>
              <w:t>15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79010E" w:rsidRPr="000F6660" w:rsidRDefault="0079010E" w:rsidP="0079010E">
            <w:pPr>
              <w:spacing w:after="0" w:line="259" w:lineRule="auto"/>
              <w:ind w:left="0" w:right="853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 w:rsidRPr="000F6660">
              <w:rPr>
                <w:rFonts w:asciiTheme="minorHAnsi" w:hAnsiTheme="minorHAnsi" w:cs="TimesNewRoman"/>
                <w:b/>
                <w:szCs w:val="18"/>
              </w:rPr>
              <w:t xml:space="preserve">Kwalifikowanie technologii gięcia </w:t>
            </w:r>
            <w:r w:rsidR="00E90539">
              <w:rPr>
                <w:rFonts w:asciiTheme="minorHAnsi" w:hAnsiTheme="minorHAnsi" w:cs="TimesNewRoman"/>
                <w:b/>
                <w:szCs w:val="18"/>
              </w:rPr>
              <w:t>łuków</w:t>
            </w:r>
            <w:r w:rsidRPr="000F6660">
              <w:rPr>
                <w:rFonts w:asciiTheme="minorHAnsi" w:hAnsiTheme="minorHAnsi" w:cs="TimesNewRoman"/>
                <w:b/>
                <w:szCs w:val="18"/>
              </w:rPr>
              <w:t xml:space="preserve"> na potrzeby wytwarzania rurociągów przesyłowych DN1000</w:t>
            </w:r>
          </w:p>
          <w:p w:rsidR="00444A73" w:rsidRDefault="0079010E" w:rsidP="00D05BC8">
            <w:pPr>
              <w:spacing w:after="0" w:line="259" w:lineRule="auto"/>
              <w:jc w:val="left"/>
              <w:rPr>
                <w:color w:val="737473"/>
              </w:rPr>
            </w:pPr>
            <w:r>
              <w:rPr>
                <w:color w:val="737473"/>
              </w:rPr>
              <w:t xml:space="preserve">Krzysztof Kraszkiewicz </w:t>
            </w:r>
            <w:r w:rsidR="0010115E">
              <w:rPr>
                <w:color w:val="737473"/>
              </w:rPr>
              <w:t>-</w:t>
            </w:r>
            <w:r>
              <w:rPr>
                <w:color w:val="737473"/>
              </w:rPr>
              <w:t xml:space="preserve"> </w:t>
            </w:r>
            <w:r w:rsidR="00D05BC8">
              <w:rPr>
                <w:color w:val="737473"/>
              </w:rPr>
              <w:t xml:space="preserve">Główny Specjalista Urządzeń Ciśnieniowych, </w:t>
            </w:r>
            <w:r>
              <w:rPr>
                <w:color w:val="737473"/>
              </w:rPr>
              <w:t>UD</w:t>
            </w:r>
            <w:r w:rsidR="00D05BC8">
              <w:rPr>
                <w:color w:val="737473"/>
              </w:rPr>
              <w:t>T O/Łódź, Biuro w Ostrowie Wlkp.</w:t>
            </w:r>
          </w:p>
        </w:tc>
      </w:tr>
      <w:tr w:rsidR="00862582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862582" w:rsidRPr="00144684" w:rsidRDefault="00862582" w:rsidP="00FA4DB5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12:</w:t>
            </w:r>
            <w:r w:rsidR="00FA4DB5">
              <w:rPr>
                <w:color w:val="737473"/>
              </w:rPr>
              <w:t>15 - 12</w:t>
            </w:r>
            <w:r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862582" w:rsidRDefault="00862582" w:rsidP="00862582">
            <w:pPr>
              <w:spacing w:after="0" w:line="259" w:lineRule="auto"/>
              <w:ind w:left="0" w:right="853" w:firstLine="0"/>
              <w:jc w:val="left"/>
              <w:rPr>
                <w:rFonts w:asciiTheme="minorHAnsi" w:hAnsiTheme="minorHAnsi" w:cs="TimesNewRoman"/>
                <w:b/>
                <w:szCs w:val="18"/>
              </w:rPr>
            </w:pPr>
            <w:r w:rsidRPr="00862582">
              <w:rPr>
                <w:rFonts w:asciiTheme="minorHAnsi" w:hAnsiTheme="minorHAnsi" w:cs="TimesNewRoman"/>
                <w:b/>
                <w:szCs w:val="18"/>
              </w:rPr>
              <w:t xml:space="preserve">Kwalifikowanie technologii spawania rurociągów przesyłowych gazu w oparciu o normy </w:t>
            </w:r>
            <w:r w:rsidR="004B11EA">
              <w:rPr>
                <w:rFonts w:asciiTheme="minorHAnsi" w:hAnsiTheme="minorHAnsi" w:cs="TimesNewRoman"/>
                <w:b/>
                <w:szCs w:val="18"/>
              </w:rPr>
              <w:br/>
            </w:r>
            <w:r w:rsidRPr="00862582">
              <w:rPr>
                <w:rFonts w:asciiTheme="minorHAnsi" w:hAnsiTheme="minorHAnsi" w:cs="TimesNewRoman"/>
                <w:b/>
                <w:szCs w:val="18"/>
              </w:rPr>
              <w:t xml:space="preserve">PN-EN ISO 15614 oraz </w:t>
            </w:r>
            <w:hyperlink r:id="rId16" w:history="1">
              <w:r w:rsidRPr="00862582">
                <w:rPr>
                  <w:rFonts w:asciiTheme="minorHAnsi" w:hAnsiTheme="minorHAnsi" w:cs="TimesNewRoman"/>
                  <w:b/>
                  <w:szCs w:val="18"/>
                </w:rPr>
                <w:t>PN-EN 12732</w:t>
              </w:r>
            </w:hyperlink>
          </w:p>
          <w:p w:rsidR="00862582" w:rsidRPr="00862582" w:rsidRDefault="00862582" w:rsidP="00862582">
            <w:pPr>
              <w:spacing w:after="0" w:line="259" w:lineRule="auto"/>
              <w:jc w:val="left"/>
              <w:rPr>
                <w:color w:val="737473"/>
              </w:rPr>
            </w:pPr>
            <w:r w:rsidRPr="00162127">
              <w:rPr>
                <w:color w:val="737473"/>
              </w:rPr>
              <w:t>Arkadiusz Wróbel</w:t>
            </w:r>
            <w:r>
              <w:rPr>
                <w:color w:val="737473"/>
              </w:rPr>
              <w:t xml:space="preserve"> - </w:t>
            </w:r>
            <w:r w:rsidR="00D05BC8">
              <w:rPr>
                <w:color w:val="737473"/>
              </w:rPr>
              <w:t>Specjalista Urządzeń Ciśnieniowych, UDT O/Łódź, Biuro w Ostrowie Wlkp.</w:t>
            </w:r>
          </w:p>
        </w:tc>
      </w:tr>
      <w:tr w:rsidR="00E53557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862582" w:rsidP="00FA4DB5">
            <w:pPr>
              <w:spacing w:after="0" w:line="259" w:lineRule="auto"/>
              <w:ind w:left="113" w:firstLine="0"/>
              <w:jc w:val="left"/>
            </w:pPr>
            <w:r>
              <w:rPr>
                <w:color w:val="737473"/>
              </w:rPr>
              <w:t>1</w:t>
            </w:r>
            <w:r w:rsidR="00FA4DB5">
              <w:rPr>
                <w:color w:val="737473"/>
              </w:rPr>
              <w:t>2</w:t>
            </w:r>
            <w:r>
              <w:rPr>
                <w:color w:val="737473"/>
              </w:rPr>
              <w:t>:</w:t>
            </w:r>
            <w:r w:rsidR="00FA4DB5">
              <w:rPr>
                <w:color w:val="737473"/>
              </w:rPr>
              <w:t>45</w:t>
            </w:r>
            <w:r>
              <w:rPr>
                <w:color w:val="737473"/>
              </w:rPr>
              <w:t xml:space="preserve"> </w:t>
            </w:r>
            <w:r w:rsidR="0079010E" w:rsidRPr="00144684">
              <w:rPr>
                <w:color w:val="737473"/>
              </w:rPr>
              <w:t>-</w:t>
            </w:r>
            <w:r>
              <w:rPr>
                <w:color w:val="737473"/>
              </w:rPr>
              <w:t xml:space="preserve"> </w:t>
            </w:r>
            <w:r w:rsidR="0079010E" w:rsidRPr="00144684">
              <w:rPr>
                <w:color w:val="737473"/>
              </w:rPr>
              <w:t>13:</w:t>
            </w:r>
            <w:r w:rsidR="00FA4DB5">
              <w:rPr>
                <w:color w:val="737473"/>
              </w:rPr>
              <w:t>00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787A7C" w:rsidRDefault="005C717E" w:rsidP="00E53557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Podsumowanie</w:t>
            </w:r>
            <w:r w:rsidR="00787A7C">
              <w:rPr>
                <w:b/>
              </w:rPr>
              <w:t>. Zakończenie konferencji</w:t>
            </w:r>
          </w:p>
          <w:p w:rsidR="00E53557" w:rsidRPr="00A350E8" w:rsidRDefault="00787A7C" w:rsidP="00E53557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>
              <w:rPr>
                <w:color w:val="808080" w:themeColor="background1" w:themeShade="80"/>
              </w:rPr>
              <w:t>Jerzy Sokołowski</w:t>
            </w:r>
            <w:r w:rsidRPr="0010115E">
              <w:rPr>
                <w:color w:val="808080" w:themeColor="background1" w:themeShade="80"/>
              </w:rPr>
              <w:t xml:space="preserve"> </w:t>
            </w:r>
            <w:r>
              <w:rPr>
                <w:color w:val="808080" w:themeColor="background1" w:themeShade="80"/>
              </w:rPr>
              <w:t>–</w:t>
            </w:r>
            <w:r w:rsidRPr="0010115E">
              <w:rPr>
                <w:color w:val="808080" w:themeColor="background1" w:themeShade="80"/>
              </w:rPr>
              <w:t xml:space="preserve"> </w:t>
            </w:r>
            <w:r>
              <w:rPr>
                <w:color w:val="808080" w:themeColor="background1" w:themeShade="80"/>
              </w:rPr>
              <w:t>Dyrektor Oddziału UDT w Łodzi</w:t>
            </w:r>
          </w:p>
        </w:tc>
      </w:tr>
      <w:tr w:rsidR="00E53557" w:rsidTr="005C6BB1">
        <w:trPr>
          <w:trHeight w:val="567"/>
        </w:trPr>
        <w:tc>
          <w:tcPr>
            <w:tcW w:w="164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Default="0079010E" w:rsidP="00FA4DB5">
            <w:pPr>
              <w:spacing w:after="0" w:line="259" w:lineRule="auto"/>
              <w:ind w:left="113" w:firstLine="0"/>
              <w:jc w:val="left"/>
              <w:rPr>
                <w:color w:val="737473"/>
              </w:rPr>
            </w:pPr>
            <w:r>
              <w:rPr>
                <w:color w:val="737473"/>
              </w:rPr>
              <w:t>13:</w:t>
            </w:r>
            <w:r w:rsidR="00FA4DB5">
              <w:rPr>
                <w:color w:val="737473"/>
              </w:rPr>
              <w:t>00</w:t>
            </w:r>
          </w:p>
        </w:tc>
        <w:tc>
          <w:tcPr>
            <w:tcW w:w="7994" w:type="dxa"/>
            <w:tcBorders>
              <w:top w:val="single" w:sz="4" w:space="0" w:color="B5B6B6"/>
              <w:left w:val="nil"/>
              <w:bottom w:val="single" w:sz="4" w:space="0" w:color="B5B6B6"/>
              <w:right w:val="nil"/>
            </w:tcBorders>
            <w:vAlign w:val="center"/>
          </w:tcPr>
          <w:p w:rsidR="00E53557" w:rsidRPr="00C770CE" w:rsidRDefault="0079010E" w:rsidP="00E53557">
            <w:pPr>
              <w:spacing w:after="0" w:line="259" w:lineRule="auto"/>
              <w:ind w:left="0" w:firstLine="0"/>
              <w:jc w:val="left"/>
              <w:rPr>
                <w:color w:val="737473"/>
              </w:rPr>
            </w:pPr>
            <w:r w:rsidRPr="0010115E">
              <w:rPr>
                <w:color w:val="000000" w:themeColor="text1"/>
              </w:rPr>
              <w:t>Obiad</w:t>
            </w:r>
          </w:p>
        </w:tc>
      </w:tr>
    </w:tbl>
    <w:p w:rsidR="00F5767E" w:rsidRDefault="00F5767E">
      <w:pPr>
        <w:spacing w:after="0" w:line="236" w:lineRule="auto"/>
        <w:ind w:left="0" w:firstLine="0"/>
        <w:jc w:val="left"/>
      </w:pPr>
    </w:p>
    <w:p w:rsidR="002F131C" w:rsidRDefault="002D7D98">
      <w:pPr>
        <w:spacing w:after="0" w:line="236" w:lineRule="auto"/>
        <w:ind w:left="0" w:firstLine="0"/>
        <w:jc w:val="left"/>
        <w:rPr>
          <w:sz w:val="20"/>
          <w:szCs w:val="20"/>
        </w:rPr>
      </w:pPr>
      <w:r w:rsidRPr="00F5767E">
        <w:rPr>
          <w:sz w:val="20"/>
          <w:szCs w:val="20"/>
        </w:rPr>
        <w:t xml:space="preserve">Zastrzegamy sobie prawo do wprowadzenia zmian w harmonogramie </w:t>
      </w:r>
      <w:r w:rsidR="0046389D">
        <w:rPr>
          <w:sz w:val="20"/>
          <w:szCs w:val="20"/>
        </w:rPr>
        <w:t>konferencji.</w:t>
      </w:r>
    </w:p>
    <w:p w:rsidR="00162127" w:rsidRDefault="00162127">
      <w:pPr>
        <w:spacing w:after="0" w:line="236" w:lineRule="auto"/>
        <w:ind w:left="0" w:firstLine="0"/>
        <w:jc w:val="left"/>
        <w:rPr>
          <w:sz w:val="20"/>
          <w:szCs w:val="20"/>
        </w:rPr>
      </w:pPr>
    </w:p>
    <w:p w:rsidR="00162127" w:rsidRDefault="00162127">
      <w:pPr>
        <w:spacing w:after="0" w:line="236" w:lineRule="auto"/>
        <w:ind w:left="0" w:firstLine="0"/>
        <w:jc w:val="left"/>
        <w:rPr>
          <w:sz w:val="20"/>
          <w:szCs w:val="20"/>
        </w:rPr>
      </w:pPr>
    </w:p>
    <w:p w:rsidR="00162127" w:rsidRDefault="00162127">
      <w:pPr>
        <w:spacing w:after="0" w:line="236" w:lineRule="auto"/>
        <w:ind w:left="0" w:firstLine="0"/>
        <w:jc w:val="left"/>
        <w:rPr>
          <w:sz w:val="20"/>
          <w:szCs w:val="20"/>
        </w:rPr>
      </w:pPr>
    </w:p>
    <w:p w:rsidR="002F131C" w:rsidRDefault="002F131C" w:rsidP="003B1B68">
      <w:pPr>
        <w:spacing w:after="0" w:line="259" w:lineRule="auto"/>
        <w:ind w:right="10608"/>
        <w:jc w:val="left"/>
      </w:pPr>
    </w:p>
    <w:p w:rsidR="003B1B68" w:rsidRDefault="003B1B68" w:rsidP="003B1B68">
      <w:pPr>
        <w:spacing w:after="0" w:line="259" w:lineRule="auto"/>
        <w:ind w:right="10608"/>
        <w:jc w:val="left"/>
      </w:pPr>
    </w:p>
    <w:p w:rsidR="003B1B68" w:rsidRDefault="003B1B68" w:rsidP="003B1B68">
      <w:pPr>
        <w:spacing w:after="0" w:line="259" w:lineRule="auto"/>
        <w:ind w:right="10608"/>
        <w:jc w:val="left"/>
      </w:pPr>
    </w:p>
    <w:p w:rsidR="003B1B68" w:rsidRDefault="003B1B68" w:rsidP="003B1B68">
      <w:pPr>
        <w:spacing w:after="0" w:line="259" w:lineRule="auto"/>
        <w:ind w:right="10608"/>
        <w:jc w:val="left"/>
      </w:pPr>
    </w:p>
    <w:p w:rsidR="003B1B68" w:rsidRDefault="003B1B68" w:rsidP="003B1B68">
      <w:pPr>
        <w:spacing w:after="0" w:line="259" w:lineRule="auto"/>
        <w:ind w:right="10608"/>
        <w:jc w:val="left"/>
      </w:pPr>
    </w:p>
    <w:p w:rsidR="0095539E" w:rsidRDefault="0095539E">
      <w:pPr>
        <w:spacing w:after="160" w:line="259" w:lineRule="auto"/>
        <w:ind w:left="0" w:firstLine="0"/>
        <w:jc w:val="left"/>
      </w:pPr>
      <w:r>
        <w:br w:type="page"/>
      </w:r>
    </w:p>
    <w:p w:rsidR="0095539E" w:rsidRPr="0041514F" w:rsidRDefault="0095539E" w:rsidP="0095539E">
      <w:pPr>
        <w:spacing w:after="0" w:line="240" w:lineRule="auto"/>
        <w:ind w:left="0" w:firstLine="0"/>
        <w:rPr>
          <w:sz w:val="8"/>
          <w:szCs w:val="8"/>
        </w:rPr>
      </w:pPr>
    </w:p>
    <w:p w:rsidR="0095539E" w:rsidRPr="00FD7662" w:rsidRDefault="0095539E" w:rsidP="003C6320">
      <w:pPr>
        <w:spacing w:after="0" w:line="240" w:lineRule="auto"/>
        <w:ind w:left="11" w:hanging="11"/>
        <w:rPr>
          <w:sz w:val="8"/>
          <w:szCs w:val="8"/>
        </w:rPr>
      </w:pPr>
    </w:p>
    <w:p w:rsidR="004B07CE" w:rsidRDefault="004B07CE" w:rsidP="004E655C">
      <w:pPr>
        <w:widowControl w:val="0"/>
        <w:autoSpaceDE w:val="0"/>
        <w:autoSpaceDN w:val="0"/>
        <w:adjustRightInd w:val="0"/>
        <w:spacing w:after="0" w:line="240" w:lineRule="auto"/>
        <w:ind w:left="0" w:right="114" w:firstLine="0"/>
        <w:rPr>
          <w:rFonts w:asciiTheme="minorHAnsi" w:hAnsiTheme="minorHAnsi" w:cs="Arial"/>
          <w:b/>
          <w:color w:val="000000"/>
          <w:sz w:val="16"/>
          <w:szCs w:val="16"/>
        </w:rPr>
      </w:pPr>
    </w:p>
    <w:tbl>
      <w:tblPr>
        <w:tblStyle w:val="Tabela-Siatka"/>
        <w:tblW w:w="1035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557"/>
        <w:gridCol w:w="2551"/>
        <w:gridCol w:w="1701"/>
        <w:gridCol w:w="777"/>
        <w:gridCol w:w="2767"/>
      </w:tblGrid>
      <w:tr w:rsidR="004B07CE" w:rsidTr="004B07CE">
        <w:trPr>
          <w:trHeight w:val="1002"/>
        </w:trPr>
        <w:tc>
          <w:tcPr>
            <w:tcW w:w="6809" w:type="dxa"/>
            <w:gridSpan w:val="3"/>
            <w:shd w:val="clear" w:color="auto" w:fill="F2F2F2" w:themeFill="background1" w:themeFillShade="F2"/>
          </w:tcPr>
          <w:p w:rsidR="004B07CE" w:rsidRPr="00653782" w:rsidRDefault="004B07CE" w:rsidP="004B07CE">
            <w:pPr>
              <w:spacing w:before="120" w:line="247" w:lineRule="auto"/>
              <w:ind w:left="11" w:hanging="11"/>
              <w:rPr>
                <w:sz w:val="38"/>
              </w:rPr>
            </w:pPr>
            <w:r w:rsidRPr="00653782">
              <w:rPr>
                <w:sz w:val="38"/>
              </w:rPr>
              <w:t>Umowa - zgłoszenie udziału</w:t>
            </w:r>
            <w:r>
              <w:rPr>
                <w:sz w:val="38"/>
              </w:rPr>
              <w:t xml:space="preserve"> w </w:t>
            </w:r>
            <w:r w:rsidR="00121592">
              <w:rPr>
                <w:sz w:val="38"/>
              </w:rPr>
              <w:t>konferencji</w:t>
            </w:r>
          </w:p>
          <w:p w:rsidR="004B07CE" w:rsidRDefault="004B07CE" w:rsidP="004B07CE">
            <w:pPr>
              <w:spacing w:after="34" w:line="259" w:lineRule="auto"/>
            </w:pPr>
            <w:r w:rsidRPr="00BE23E8">
              <w:rPr>
                <w:b/>
                <w:color w:val="110F0D"/>
                <w:sz w:val="24"/>
              </w:rPr>
              <w:t>Dane Zgłaszającego do faktury (DRUKOWANE LITERY)</w:t>
            </w:r>
          </w:p>
        </w:tc>
        <w:tc>
          <w:tcPr>
            <w:tcW w:w="3544" w:type="dxa"/>
            <w:gridSpan w:val="2"/>
            <w:shd w:val="clear" w:color="auto" w:fill="F2F2F2" w:themeFill="background1" w:themeFillShade="F2"/>
          </w:tcPr>
          <w:p w:rsidR="004B07CE" w:rsidRDefault="004B07CE" w:rsidP="004B07CE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F595D40" wp14:editId="225B5D15">
                      <wp:simplePos x="0" y="0"/>
                      <wp:positionH relativeFrom="column">
                        <wp:posOffset>51219</wp:posOffset>
                      </wp:positionH>
                      <wp:positionV relativeFrom="paragraph">
                        <wp:posOffset>48188</wp:posOffset>
                      </wp:positionV>
                      <wp:extent cx="1723247" cy="577970"/>
                      <wp:effectExtent l="0" t="0" r="10795" b="12700"/>
                      <wp:wrapNone/>
                      <wp:docPr id="25" name="Prostoką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3247" cy="577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11E6E" w:rsidRPr="00171E27" w:rsidRDefault="00711E6E" w:rsidP="004B07CE">
                                  <w:pPr>
                                    <w:jc w:val="center"/>
                                    <w:rPr>
                                      <w:b/>
                                      <w:color w:val="110F0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10F0D"/>
                                      <w:sz w:val="16"/>
                                      <w:szCs w:val="16"/>
                                    </w:rPr>
                                    <w:t>25- 26 kwietnia</w:t>
                                  </w:r>
                                  <w:r w:rsidRPr="00171E27">
                                    <w:rPr>
                                      <w:b/>
                                      <w:color w:val="110F0D"/>
                                      <w:sz w:val="16"/>
                                      <w:szCs w:val="16"/>
                                    </w:rPr>
                                    <w:t xml:space="preserve"> 2019 r.</w:t>
                                  </w:r>
                                </w:p>
                                <w:p w:rsidR="00711E6E" w:rsidRPr="00171E27" w:rsidRDefault="00711E6E" w:rsidP="004B07CE">
                                  <w:pPr>
                                    <w:spacing w:after="0" w:line="295" w:lineRule="auto"/>
                                    <w:ind w:left="-6" w:right="-187" w:hanging="11"/>
                                    <w:jc w:val="center"/>
                                    <w:rPr>
                                      <w:b/>
                                      <w:color w:val="110F0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10F0D"/>
                                      <w:sz w:val="16"/>
                                      <w:szCs w:val="16"/>
                                    </w:rPr>
                                    <w:t>Hotel Wodnik***</w:t>
                                  </w:r>
                                </w:p>
                                <w:p w:rsidR="00711E6E" w:rsidRPr="0006768D" w:rsidRDefault="00711E6E" w:rsidP="004B07CE">
                                  <w:pPr>
                                    <w:spacing w:after="0" w:line="295" w:lineRule="auto"/>
                                    <w:ind w:left="-6" w:right="-187" w:hanging="11"/>
                                    <w:jc w:val="center"/>
                                    <w:rPr>
                                      <w:color w:val="110F0D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10F0D"/>
                                      <w:sz w:val="16"/>
                                      <w:szCs w:val="16"/>
                                    </w:rPr>
                                    <w:t>Słok</w:t>
                                  </w:r>
                                  <w:proofErr w:type="spellEnd"/>
                                  <w:r>
                                    <w:rPr>
                                      <w:color w:val="110F0D"/>
                                      <w:sz w:val="16"/>
                                      <w:szCs w:val="16"/>
                                    </w:rPr>
                                    <w:t xml:space="preserve"> k/Bełchatowa, 97-400 Bełchatów</w:t>
                                  </w:r>
                                  <w:r>
                                    <w:rPr>
                                      <w:color w:val="000000" w:themeColor="text1"/>
                                      <w:sz w:val="17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95D40" id="Prostokąt 25" o:spid="_x0000_s1026" style="position:absolute;left:0;text-align:left;margin-left:4.05pt;margin-top:3.8pt;width:135.7pt;height:4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" fillcolor="#f2f2f2 [3052]" strokecolor="black [3213]" strokeweight="1pt">
                      <v:textbox>
                        <w:txbxContent>
                          <w:p w:rsidR="00711E6E" w:rsidRPr="00171E27" w:rsidRDefault="00711E6E" w:rsidP="004B07CE">
                            <w:pPr>
                              <w:jc w:val="center"/>
                              <w:rPr>
                                <w:b/>
                                <w:color w:val="110F0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10F0D"/>
                                <w:sz w:val="16"/>
                                <w:szCs w:val="16"/>
                              </w:rPr>
                              <w:t>25- 26 kwietnia</w:t>
                            </w:r>
                            <w:r w:rsidRPr="00171E27">
                              <w:rPr>
                                <w:b/>
                                <w:color w:val="110F0D"/>
                                <w:sz w:val="16"/>
                                <w:szCs w:val="16"/>
                              </w:rPr>
                              <w:t xml:space="preserve"> 2019 r.</w:t>
                            </w:r>
                          </w:p>
                          <w:p w:rsidR="00711E6E" w:rsidRPr="00171E27" w:rsidRDefault="00711E6E" w:rsidP="004B07CE">
                            <w:pPr>
                              <w:spacing w:after="0" w:line="295" w:lineRule="auto"/>
                              <w:ind w:left="-6" w:right="-187" w:hanging="11"/>
                              <w:jc w:val="center"/>
                              <w:rPr>
                                <w:b/>
                                <w:color w:val="110F0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110F0D"/>
                                <w:sz w:val="16"/>
                                <w:szCs w:val="16"/>
                              </w:rPr>
                              <w:t>Hotel Wodnik***</w:t>
                            </w:r>
                          </w:p>
                          <w:p w:rsidR="00711E6E" w:rsidRPr="0006768D" w:rsidRDefault="00711E6E" w:rsidP="004B07CE">
                            <w:pPr>
                              <w:spacing w:after="0" w:line="295" w:lineRule="auto"/>
                              <w:ind w:left="-6" w:right="-187" w:hanging="11"/>
                              <w:jc w:val="center"/>
                              <w:rPr>
                                <w:color w:val="110F0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110F0D"/>
                                <w:sz w:val="16"/>
                                <w:szCs w:val="16"/>
                              </w:rPr>
                              <w:t>Słok</w:t>
                            </w:r>
                            <w:proofErr w:type="spellEnd"/>
                            <w:r>
                              <w:rPr>
                                <w:color w:val="110F0D"/>
                                <w:sz w:val="16"/>
                                <w:szCs w:val="16"/>
                              </w:rPr>
                              <w:t xml:space="preserve"> k/Bełchatowa, 97-400 Bełchatów</w:t>
                            </w:r>
                            <w:r>
                              <w:rPr>
                                <w:color w:val="000000" w:themeColor="text1"/>
                                <w:sz w:val="17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B07CE" w:rsidTr="004B07CE">
        <w:trPr>
          <w:trHeight w:val="705"/>
        </w:trPr>
        <w:tc>
          <w:tcPr>
            <w:tcW w:w="10353" w:type="dxa"/>
            <w:gridSpan w:val="5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260EB9C9" wp14:editId="1DFA0E9E">
                      <wp:extent cx="6101994" cy="104394"/>
                      <wp:effectExtent l="0" t="0" r="0" b="0"/>
                      <wp:docPr id="7669" name="Group 7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1994" cy="104394"/>
                                <a:chOff x="0" y="0"/>
                                <a:chExt cx="6101994" cy="104394"/>
                              </a:xfrm>
                            </wpg:grpSpPr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0" y="0"/>
                                  <a:ext cx="6101994" cy="104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1994" h="104394">
                                      <a:moveTo>
                                        <a:pt x="0" y="0"/>
                                      </a:moveTo>
                                      <a:lnTo>
                                        <a:pt x="0" y="104394"/>
                                      </a:lnTo>
                                      <a:lnTo>
                                        <a:pt x="6101994" y="104394"/>
                                      </a:lnTo>
                                      <a:lnTo>
                                        <a:pt x="6101994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3747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A9CEC" id="Group 7669" o:spid="_x0000_s1026" style="width:480.45pt;height:8.2pt;mso-position-horizontal-relative:char;mso-position-vertical-relative:line" coordsize="61019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">
                      <v:shape id="Shape 1199" o:spid="_x0000_s1027" style="position:absolute;width:61019;height:1043;visibility:visible;mso-wrap-style:square;v-text-anchor:top" coordsize="6101994,10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OCMQA&#10;AADdAAAADwAAAGRycy9kb3ducmV2LnhtbERPS2vCQBC+C/0PyxR6040iVVNXKZUG6ak+sbcxOyYh&#10;2dmQXTX+e7cgeJuP7znTeWsqcaHGFZYV9HsRCOLU6oIzBdvNd3cMwnlkjZVlUnAjB/PZS2eKsbZX&#10;XtFl7TMRQtjFqCD3vo6ldGlOBl3P1sSBO9nGoA+wyaRu8BrCTSUHUfQuDRYcGnKs6SuntFyfjYLh&#10;fkRJkv2Ww125OB3837FMfo5Kvb22nx8gPLX+KX64lzrM708m8P9NO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vDgjEAAAA3QAAAA8AAAAAAAAAAAAAAAAAmAIAAGRycy9k&#10;b3ducmV2LnhtbFBLBQYAAAAABAAEAPUAAACJAwAAAAA=&#10;" path="m,l,104394r6101994,l6101994,e" filled="f" strokecolor="#737473" strokeweight=".5pt">
                        <v:stroke miterlimit="1" joinstyle="miter"/>
                        <v:path arrowok="t" textboxrect="0,0,6101994,104394"/>
                      </v:shape>
                      <w10:anchorlock/>
                    </v:group>
                  </w:pict>
                </mc:Fallback>
              </mc:AlternateContent>
            </w:r>
          </w:p>
          <w:p w:rsidR="004B07CE" w:rsidRPr="00F45FCC" w:rsidRDefault="004B07CE" w:rsidP="004B07CE">
            <w:pPr>
              <w:rPr>
                <w:sz w:val="16"/>
                <w:szCs w:val="16"/>
              </w:rPr>
            </w:pPr>
            <w:r w:rsidRPr="00402996">
              <w:rPr>
                <w:sz w:val="16"/>
                <w:szCs w:val="16"/>
              </w:rPr>
              <w:t>Nazwa firmy/osoba fizyczna</w:t>
            </w:r>
          </w:p>
        </w:tc>
      </w:tr>
      <w:tr w:rsidR="004B07CE" w:rsidTr="004B07CE">
        <w:trPr>
          <w:trHeight w:val="698"/>
        </w:trPr>
        <w:tc>
          <w:tcPr>
            <w:tcW w:w="10353" w:type="dxa"/>
            <w:gridSpan w:val="5"/>
            <w:shd w:val="clear" w:color="auto" w:fill="F2F2F2" w:themeFill="background1" w:themeFillShade="F2"/>
          </w:tcPr>
          <w:p w:rsidR="004B07CE" w:rsidRDefault="004B07CE" w:rsidP="004B07CE">
            <w:pPr>
              <w:rPr>
                <w:noProof/>
                <w:color w:val="000000"/>
                <w:sz w:val="22"/>
              </w:rPr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D0F7886" wp14:editId="758F7E33">
                      <wp:extent cx="6101994" cy="104394"/>
                      <wp:effectExtent l="0" t="0" r="0" b="0"/>
                      <wp:docPr id="63" name="Group 7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1994" cy="104394"/>
                                <a:chOff x="0" y="0"/>
                                <a:chExt cx="6101994" cy="104394"/>
                              </a:xfrm>
                            </wpg:grpSpPr>
                            <wps:wsp>
                              <wps:cNvPr id="5568" name="Shape 1199"/>
                              <wps:cNvSpPr/>
                              <wps:spPr>
                                <a:xfrm>
                                  <a:off x="0" y="0"/>
                                  <a:ext cx="6101994" cy="104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1994" h="104394">
                                      <a:moveTo>
                                        <a:pt x="0" y="0"/>
                                      </a:moveTo>
                                      <a:lnTo>
                                        <a:pt x="0" y="104394"/>
                                      </a:lnTo>
                                      <a:lnTo>
                                        <a:pt x="6101994" y="104394"/>
                                      </a:lnTo>
                                      <a:lnTo>
                                        <a:pt x="6101994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3747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B215C" id="Group 7669" o:spid="_x0000_s1026" style="width:480.45pt;height:8.2pt;mso-position-horizontal-relative:char;mso-position-vertical-relative:line" coordsize="61019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">
                      <v:shape id="Shape 1199" o:spid="_x0000_s1027" style="position:absolute;width:61019;height:1043;visibility:visible;mso-wrap-style:square;v-text-anchor:top" coordsize="6101994,10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LJ8MA&#10;AADdAAAADwAAAGRycy9kb3ducmV2LnhtbERPy2rCQBTdC/2H4RbcmUnFF6mjFEtD6co3dnfNXJOQ&#10;zJ2QGTX9+85CcHk47/myM7W4UetKywreohgEcWZ1ybmC/e5rMAPhPLLG2jIp+CMHy8VLb46Jtnfe&#10;0G3rcxFC2CWooPC+SaR0WUEGXWQb4sBdbGvQB9jmUrd4D+GmlsM4nkiDJYeGAhtaFZRV26tRMDpO&#10;KU3zdTU6VJ+Xk/89V+nPWan+a/fxDsJT55/ih/tbKxiPJ2FueB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wLJ8MAAADdAAAADwAAAAAAAAAAAAAAAACYAgAAZHJzL2Rv&#10;d25yZXYueG1sUEsFBgAAAAAEAAQA9QAAAIgDAAAAAA==&#10;" path="m,l,104394r6101994,l6101994,e" filled="f" strokecolor="#737473" strokeweight=".5pt">
                        <v:stroke miterlimit="1" joinstyle="miter"/>
                        <v:path arrowok="t" textboxrect="0,0,6101994,104394"/>
                      </v:shape>
                      <w10:anchorlock/>
                    </v:group>
                  </w:pict>
                </mc:Fallback>
              </mc:AlternateContent>
            </w:r>
          </w:p>
          <w:p w:rsidR="004B07CE" w:rsidRPr="00F45FCC" w:rsidRDefault="004B07CE" w:rsidP="004B07CE">
            <w:pPr>
              <w:rPr>
                <w:noProof/>
                <w:color w:val="000000"/>
                <w:sz w:val="16"/>
                <w:szCs w:val="16"/>
              </w:rPr>
            </w:pPr>
            <w:r w:rsidRPr="00F45FCC">
              <w:rPr>
                <w:sz w:val="16"/>
                <w:szCs w:val="16"/>
              </w:rPr>
              <w:t>Adres</w:t>
            </w:r>
          </w:p>
        </w:tc>
      </w:tr>
      <w:tr w:rsidR="004B07CE" w:rsidTr="004B07CE">
        <w:trPr>
          <w:trHeight w:val="692"/>
        </w:trPr>
        <w:tc>
          <w:tcPr>
            <w:tcW w:w="10353" w:type="dxa"/>
            <w:gridSpan w:val="5"/>
            <w:shd w:val="clear" w:color="auto" w:fill="F2F2F2" w:themeFill="background1" w:themeFillShade="F2"/>
          </w:tcPr>
          <w:p w:rsidR="004B07CE" w:rsidRDefault="004B07CE" w:rsidP="004B07CE">
            <w:pPr>
              <w:rPr>
                <w:noProof/>
                <w:color w:val="000000"/>
                <w:sz w:val="22"/>
              </w:rPr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CE95C59" wp14:editId="3F887283">
                      <wp:extent cx="6101994" cy="104394"/>
                      <wp:effectExtent l="0" t="0" r="0" b="0"/>
                      <wp:docPr id="4" name="Group 7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01994" cy="104394"/>
                                <a:chOff x="0" y="0"/>
                                <a:chExt cx="6101994" cy="104394"/>
                              </a:xfrm>
                            </wpg:grpSpPr>
                            <wps:wsp>
                              <wps:cNvPr id="5" name="Shape 1199"/>
                              <wps:cNvSpPr/>
                              <wps:spPr>
                                <a:xfrm>
                                  <a:off x="0" y="0"/>
                                  <a:ext cx="6101994" cy="104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1994" h="104394">
                                      <a:moveTo>
                                        <a:pt x="0" y="0"/>
                                      </a:moveTo>
                                      <a:lnTo>
                                        <a:pt x="0" y="104394"/>
                                      </a:lnTo>
                                      <a:lnTo>
                                        <a:pt x="6101994" y="104394"/>
                                      </a:lnTo>
                                      <a:lnTo>
                                        <a:pt x="6101994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37473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77543" id="Group 7669" o:spid="_x0000_s1026" style="width:480.45pt;height:8.2pt;mso-position-horizontal-relative:char;mso-position-vertical-relative:line" coordsize="61019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">
                      <v:shape id="Shape 1199" o:spid="_x0000_s1027" style="position:absolute;width:61019;height:1043;visibility:visible;mso-wrap-style:square;v-text-anchor:top" coordsize="6101994,104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x48QA&#10;AADaAAAADwAAAGRycy9kb3ducmV2LnhtbESPQWvCQBSE7wX/w/IEb3Wj2Fqiq4hikJ6qtkVvz+wz&#10;Ccm+DdlV4793CwWPw8x8w0znranElRpXWFYw6EcgiFOrC84UfO/Xrx8gnEfWWFkmBXdyMJ91XqYY&#10;a3vjLV13PhMBwi5GBbn3dSylS3My6Pq2Jg7e2TYGfZBNJnWDtwA3lRxG0bs0WHBYyLGmZU5pubsY&#10;BaPfMSVJ9lWOfsrV+eCPpzL5PCnV67aLCQhPrX+G/9sbreAN/q6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mMePEAAAA2gAAAA8AAAAAAAAAAAAAAAAAmAIAAGRycy9k&#10;b3ducmV2LnhtbFBLBQYAAAAABAAEAPUAAACJAwAAAAA=&#10;" path="m,l,104394r6101994,l6101994,e" filled="f" strokecolor="#737473" strokeweight=".5pt">
                        <v:stroke miterlimit="1" joinstyle="miter"/>
                        <v:path arrowok="t" textboxrect="0,0,6101994,104394"/>
                      </v:shape>
                      <w10:anchorlock/>
                    </v:group>
                  </w:pict>
                </mc:Fallback>
              </mc:AlternateContent>
            </w:r>
          </w:p>
          <w:p w:rsidR="004B07CE" w:rsidRPr="00F45FCC" w:rsidRDefault="004B07CE" w:rsidP="004B07CE">
            <w:pPr>
              <w:rPr>
                <w:noProof/>
                <w:color w:val="000000"/>
                <w:sz w:val="16"/>
                <w:szCs w:val="16"/>
              </w:rPr>
            </w:pPr>
            <w:r w:rsidRPr="00F45FCC">
              <w:rPr>
                <w:sz w:val="16"/>
                <w:szCs w:val="16"/>
              </w:rPr>
              <w:t>Adres do korespondencji</w:t>
            </w:r>
            <w:r>
              <w:rPr>
                <w:sz w:val="16"/>
                <w:szCs w:val="16"/>
              </w:rPr>
              <w:t xml:space="preserve"> - wysłania faktury</w:t>
            </w:r>
            <w:r w:rsidRPr="00F45FCC">
              <w:rPr>
                <w:sz w:val="16"/>
                <w:szCs w:val="16"/>
              </w:rPr>
              <w:t xml:space="preserve"> (jeśli jest inny niż powyżej)</w:t>
            </w:r>
          </w:p>
        </w:tc>
      </w:tr>
      <w:tr w:rsidR="004B07CE" w:rsidTr="004B07CE">
        <w:trPr>
          <w:trHeight w:val="558"/>
        </w:trPr>
        <w:tc>
          <w:tcPr>
            <w:tcW w:w="2557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9DDD8F" wp14:editId="7349AC3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41910</wp:posOffset>
                      </wp:positionV>
                      <wp:extent cx="1490677" cy="104370"/>
                      <wp:effectExtent l="0" t="0" r="14605" b="10160"/>
                      <wp:wrapNone/>
                      <wp:docPr id="1205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677" cy="104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CB057" id="Shape 1205" o:spid="_x0000_s1026" style="position:absolute;margin-left:.1pt;margin-top:3.3pt;width:117.4pt;height: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 w:rsidRPr="003864D1">
              <w:rPr>
                <w:sz w:val="16"/>
                <w:szCs w:val="16"/>
              </w:rPr>
              <w:t>Tel.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C6077CB" wp14:editId="4BE0A16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41910</wp:posOffset>
                      </wp:positionV>
                      <wp:extent cx="1490676" cy="104370"/>
                      <wp:effectExtent l="0" t="0" r="14605" b="10160"/>
                      <wp:wrapNone/>
                      <wp:docPr id="1206" name="Shap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676" cy="104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7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7" y="104394"/>
                                    </a:lnTo>
                                    <a:lnTo>
                                      <a:pt x="1490827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6120F" id="Shape 1206" o:spid="_x0000_s1026" style="position:absolute;margin-left:-.25pt;margin-top:3.3pt;width:117.4pt;height: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0827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" path="m,l,104394r1490827,l1490827,e" filled="f" strokecolor="#737473" strokeweight=".5pt">
                      <v:stroke miterlimit="1" joinstyle="miter"/>
                      <v:path arrowok="t" textboxrect="0,0,1490827,104394"/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 w:rsidRPr="003864D1">
              <w:rPr>
                <w:sz w:val="16"/>
                <w:szCs w:val="16"/>
              </w:rPr>
              <w:t>Fax</w:t>
            </w:r>
          </w:p>
        </w:tc>
        <w:tc>
          <w:tcPr>
            <w:tcW w:w="5245" w:type="dxa"/>
            <w:gridSpan w:val="3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9CD399" wp14:editId="326E4CA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42545</wp:posOffset>
                      </wp:positionV>
                      <wp:extent cx="2863215" cy="85725"/>
                      <wp:effectExtent l="0" t="0" r="13335" b="28575"/>
                      <wp:wrapNone/>
                      <wp:docPr id="6" name="Shap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21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7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7" y="104394"/>
                                    </a:lnTo>
                                    <a:lnTo>
                                      <a:pt x="1490827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DA150" id="Shape 1206" o:spid="_x0000_s1026" style="position:absolute;margin-left:-.05pt;margin-top:3.35pt;width:225.45pt;height: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7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" path="m,l,104394r1490827,l1490827,e" filled="f" strokecolor="#737473" strokeweight=".5pt">
                      <v:stroke miterlimit="1" joinstyle="miter"/>
                      <v:path arrowok="t" textboxrect="0,0,1490827,104394"/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 w:rsidRPr="003864D1">
              <w:rPr>
                <w:sz w:val="16"/>
                <w:szCs w:val="16"/>
              </w:rPr>
              <w:t>e-mail</w:t>
            </w:r>
          </w:p>
        </w:tc>
      </w:tr>
      <w:tr w:rsidR="004B07CE" w:rsidTr="004B07CE">
        <w:trPr>
          <w:trHeight w:val="382"/>
        </w:trPr>
        <w:tc>
          <w:tcPr>
            <w:tcW w:w="5108" w:type="dxa"/>
            <w:gridSpan w:val="2"/>
            <w:vMerge w:val="restart"/>
            <w:shd w:val="clear" w:color="auto" w:fill="F2F2F2" w:themeFill="background1" w:themeFillShade="F2"/>
          </w:tcPr>
          <w:p w:rsidR="004B07CE" w:rsidRDefault="004B07CE" w:rsidP="004B07CE">
            <w:pPr>
              <w:rPr>
                <w:sz w:val="16"/>
                <w:szCs w:val="16"/>
              </w:rPr>
            </w:pPr>
          </w:p>
          <w:p w:rsidR="004B07CE" w:rsidRDefault="004B07CE" w:rsidP="004B07CE">
            <w:pPr>
              <w:rPr>
                <w:sz w:val="16"/>
                <w:szCs w:val="16"/>
              </w:rPr>
            </w:pPr>
          </w:p>
          <w:p w:rsidR="004B07CE" w:rsidRDefault="004B07CE" w:rsidP="004B07CE">
            <w:pPr>
              <w:rPr>
                <w:noProof/>
              </w:rPr>
            </w:pPr>
            <w:r>
              <w:rPr>
                <w:sz w:val="16"/>
                <w:szCs w:val="16"/>
              </w:rPr>
              <w:t>Wyrażam zgodę na przekazywanie przez UDT informacji handlowej oraz kontakt w celach marketingowych drogą elektroniczną oraz przez telefon zgodnie z obowiązującymi przepisami prawa</w:t>
            </w:r>
            <w:r w:rsidR="00121592">
              <w:rPr>
                <w:sz w:val="16"/>
                <w:szCs w:val="16"/>
              </w:rPr>
              <w:t>.</w:t>
            </w:r>
          </w:p>
        </w:tc>
        <w:tc>
          <w:tcPr>
            <w:tcW w:w="5245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:rsidR="004B07CE" w:rsidRDefault="004B07CE" w:rsidP="004B07C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7E913B" wp14:editId="2E966EF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67945</wp:posOffset>
                      </wp:positionV>
                      <wp:extent cx="2863215" cy="85725"/>
                      <wp:effectExtent l="0" t="0" r="13335" b="28575"/>
                      <wp:wrapNone/>
                      <wp:docPr id="9" name="Shap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215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7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7" y="104394"/>
                                    </a:lnTo>
                                    <a:lnTo>
                                      <a:pt x="1490827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E7F29" id="Shape 1206" o:spid="_x0000_s1026" style="position:absolute;margin-left:-.55pt;margin-top:5.35pt;width:225.45pt;height: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7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" path="m,l,104394r1490827,l1490827,e" filled="f" strokecolor="#737473" strokeweight=".5pt">
                      <v:stroke miterlimit="1" joinstyle="miter"/>
                      <v:path arrowok="t" textboxrect="0,0,1490827,104394"/>
                    </v:shape>
                  </w:pict>
                </mc:Fallback>
              </mc:AlternateContent>
            </w:r>
          </w:p>
          <w:p w:rsidR="004B07CE" w:rsidRPr="00EB3A00" w:rsidRDefault="004B07CE" w:rsidP="004B07CE">
            <w:pPr>
              <w:spacing w:after="0" w:line="240" w:lineRule="auto"/>
              <w:ind w:left="11" w:hanging="11"/>
            </w:pPr>
            <w:r w:rsidRPr="003864D1">
              <w:rPr>
                <w:sz w:val="16"/>
                <w:szCs w:val="16"/>
              </w:rPr>
              <w:t>NIP</w:t>
            </w:r>
          </w:p>
        </w:tc>
      </w:tr>
      <w:tr w:rsidR="004B07CE" w:rsidTr="004B07CE">
        <w:trPr>
          <w:trHeight w:val="640"/>
        </w:trPr>
        <w:tc>
          <w:tcPr>
            <w:tcW w:w="5108" w:type="dxa"/>
            <w:gridSpan w:val="2"/>
            <w:vMerge/>
            <w:shd w:val="clear" w:color="auto" w:fill="F2F2F2" w:themeFill="background1" w:themeFillShade="F2"/>
            <w:vAlign w:val="center"/>
          </w:tcPr>
          <w:p w:rsidR="004B07CE" w:rsidRDefault="004B07CE" w:rsidP="004B07CE">
            <w:pPr>
              <w:rPr>
                <w:sz w:val="16"/>
                <w:szCs w:val="16"/>
              </w:rPr>
            </w:pPr>
          </w:p>
        </w:tc>
        <w:tc>
          <w:tcPr>
            <w:tcW w:w="2478" w:type="dxa"/>
            <w:gridSpan w:val="2"/>
            <w:shd w:val="clear" w:color="auto" w:fill="F2F2F2" w:themeFill="background1" w:themeFillShade="F2"/>
            <w:vAlign w:val="center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C2C7843" wp14:editId="310E7D74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9525</wp:posOffset>
                      </wp:positionV>
                      <wp:extent cx="142875" cy="133350"/>
                      <wp:effectExtent l="0" t="0" r="28575" b="19050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0A1E3" id="Prostokąt 7" o:spid="_x0000_s1026" style="position:absolute;margin-left:61.65pt;margin-top:.75pt;width:11.2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" fillcolor="#f2f2f2 [3052]" strokecolor="gray [162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EFA030" wp14:editId="6AE10B2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1905</wp:posOffset>
                      </wp:positionV>
                      <wp:extent cx="142875" cy="133350"/>
                      <wp:effectExtent l="0" t="0" r="28575" b="19050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C3B9E" id="Prostokąt 10" o:spid="_x0000_s1026" style="position:absolute;margin-left:10.15pt;margin-top:.15pt;width:11.2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" fillcolor="#f2f2f2 [3052]" strokecolor="gray [1629]" strokeweight="1pt"/>
                  </w:pict>
                </mc:Fallback>
              </mc:AlternateContent>
            </w:r>
            <w:r>
              <w:t xml:space="preserve">             TAK                  NIE</w:t>
            </w:r>
          </w:p>
        </w:tc>
        <w:tc>
          <w:tcPr>
            <w:tcW w:w="2767" w:type="dxa"/>
            <w:shd w:val="clear" w:color="auto" w:fill="F2F2F2" w:themeFill="background1" w:themeFillShade="F2"/>
          </w:tcPr>
          <w:p w:rsidR="004B07CE" w:rsidRDefault="004B07CE" w:rsidP="004B07CE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674EBF2" wp14:editId="5E8C7F99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154940</wp:posOffset>
                      </wp:positionV>
                      <wp:extent cx="1295400" cy="85725"/>
                      <wp:effectExtent l="0" t="0" r="19050" b="28575"/>
                      <wp:wrapNone/>
                      <wp:docPr id="8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85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41025" id="Shape 1205" o:spid="_x0000_s1026" style="position:absolute;margin-left:-2.3pt;margin-top:12.2pt;width:102pt;height: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Default="004B07CE" w:rsidP="004B07CE">
            <w:pPr>
              <w:spacing w:before="200" w:after="0" w:line="240" w:lineRule="auto"/>
              <w:ind w:left="0" w:firstLine="0"/>
            </w:pPr>
            <w:r>
              <w:rPr>
                <w:sz w:val="16"/>
                <w:szCs w:val="16"/>
              </w:rPr>
              <w:t>Data i podpis</w:t>
            </w:r>
          </w:p>
        </w:tc>
      </w:tr>
      <w:tr w:rsidR="004B07CE" w:rsidTr="004B07CE">
        <w:trPr>
          <w:trHeight w:val="622"/>
        </w:trPr>
        <w:tc>
          <w:tcPr>
            <w:tcW w:w="10353" w:type="dxa"/>
            <w:gridSpan w:val="5"/>
            <w:shd w:val="clear" w:color="auto" w:fill="F2F2F2" w:themeFill="background1" w:themeFillShade="F2"/>
            <w:vAlign w:val="center"/>
          </w:tcPr>
          <w:p w:rsidR="004B07CE" w:rsidRDefault="004B07CE" w:rsidP="004B07CE">
            <w:pPr>
              <w:spacing w:after="20" w:line="247" w:lineRule="auto"/>
              <w:ind w:left="0" w:firstLine="0"/>
              <w:rPr>
                <w:noProof/>
              </w:rPr>
            </w:pPr>
            <w:r w:rsidRPr="00EB3A00">
              <w:rPr>
                <w:sz w:val="16"/>
                <w:szCs w:val="16"/>
              </w:rPr>
              <w:t>Powyższa zgoda jest udzielana dobrowolnie i nie jest warunkiem zawarcia umowy, a służy jedynie ułatwieniu przedstawiania Zgłaszającemu informacji handlowych o ofercie UDT. Zgłaszający może w każdej chwili wycofać powyższą zgodę.</w:t>
            </w:r>
          </w:p>
        </w:tc>
      </w:tr>
    </w:tbl>
    <w:p w:rsidR="004B07CE" w:rsidRDefault="004B07CE" w:rsidP="004B07CE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Theme="minorHAnsi" w:hAnsiTheme="minorHAnsi" w:cs="Arial"/>
          <w:b/>
          <w:color w:val="000000"/>
          <w:sz w:val="16"/>
          <w:szCs w:val="16"/>
        </w:rPr>
      </w:pPr>
    </w:p>
    <w:tbl>
      <w:tblPr>
        <w:tblStyle w:val="Tabela-Siatka"/>
        <w:tblW w:w="1035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73"/>
        <w:gridCol w:w="284"/>
        <w:gridCol w:w="1163"/>
        <w:gridCol w:w="4037"/>
        <w:gridCol w:w="2596"/>
      </w:tblGrid>
      <w:tr w:rsidR="004B07CE" w:rsidTr="004B07CE">
        <w:trPr>
          <w:trHeight w:val="418"/>
        </w:trPr>
        <w:tc>
          <w:tcPr>
            <w:tcW w:w="10353" w:type="dxa"/>
            <w:gridSpan w:val="5"/>
            <w:shd w:val="clear" w:color="auto" w:fill="F2F2F2" w:themeFill="background1" w:themeFillShade="F2"/>
            <w:vAlign w:val="center"/>
          </w:tcPr>
          <w:p w:rsidR="004B07CE" w:rsidRDefault="004B07CE" w:rsidP="004B07CE">
            <w:pPr>
              <w:spacing w:before="20" w:after="120" w:line="259" w:lineRule="auto"/>
              <w:ind w:left="40" w:firstLine="0"/>
              <w:rPr>
                <w:b/>
                <w:color w:val="110F0D"/>
                <w:sz w:val="24"/>
              </w:rPr>
            </w:pPr>
            <w:r>
              <w:rPr>
                <w:b/>
                <w:color w:val="110F0D"/>
                <w:sz w:val="24"/>
              </w:rPr>
              <w:t xml:space="preserve">Zgłaszamy udział w </w:t>
            </w:r>
            <w:r w:rsidR="00121592">
              <w:rPr>
                <w:b/>
                <w:color w:val="110F0D"/>
                <w:sz w:val="24"/>
              </w:rPr>
              <w:t>konferencji</w:t>
            </w:r>
            <w:r>
              <w:rPr>
                <w:b/>
                <w:color w:val="110F0D"/>
                <w:sz w:val="24"/>
              </w:rPr>
              <w:t xml:space="preserve"> następujących osób:</w:t>
            </w:r>
          </w:p>
          <w:p w:rsidR="004B07CE" w:rsidRDefault="004B07CE" w:rsidP="004B07CE">
            <w:pPr>
              <w:spacing w:before="20" w:after="120" w:line="259" w:lineRule="auto"/>
              <w:ind w:left="40" w:firstLine="0"/>
              <w:rPr>
                <w:noProof/>
                <w:color w:val="000000" w:themeColor="text1"/>
                <w:sz w:val="16"/>
                <w:szCs w:val="16"/>
              </w:rPr>
            </w:pPr>
            <w:r w:rsidRPr="00402996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04320" behindDoc="1" locked="0" layoutInCell="1" allowOverlap="1" wp14:anchorId="4F0804DF" wp14:editId="01AFB542">
                      <wp:simplePos x="0" y="0"/>
                      <wp:positionH relativeFrom="column">
                        <wp:posOffset>4940300</wp:posOffset>
                      </wp:positionH>
                      <wp:positionV relativeFrom="paragraph">
                        <wp:posOffset>673100</wp:posOffset>
                      </wp:positionV>
                      <wp:extent cx="1225550" cy="265430"/>
                      <wp:effectExtent l="0" t="0" r="0" b="1270"/>
                      <wp:wrapSquare wrapText="bothSides"/>
                      <wp:docPr id="557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555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E6E" w:rsidRPr="00FB4D78" w:rsidRDefault="00711E6E" w:rsidP="004B07CE">
                                  <w:pPr>
                                    <w:keepLines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0" w:line="240" w:lineRule="auto"/>
                                    <w:ind w:left="70" w:right="70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 TAK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 NIE</w:t>
                                  </w:r>
                                </w:p>
                                <w:p w:rsidR="00711E6E" w:rsidRDefault="00711E6E" w:rsidP="004B07C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804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7" type="#_x0000_t202" style="position:absolute;left:0;text-align:left;margin-left:389pt;margin-top:53pt;width:96.5pt;height:20.9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" filled="f" stroked="f">
                      <v:textbox>
                        <w:txbxContent>
                          <w:p w:rsidR="00711E6E" w:rsidRPr="00FB4D78" w:rsidRDefault="00711E6E" w:rsidP="004B07CE">
                            <w:pPr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70" w:right="7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 TAK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 NIE</w:t>
                            </w:r>
                          </w:p>
                          <w:p w:rsidR="00711E6E" w:rsidRDefault="00711E6E" w:rsidP="004B07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E23E8">
              <w:rPr>
                <w:noProof/>
                <w:color w:val="000000" w:themeColor="text1"/>
                <w:sz w:val="16"/>
                <w:szCs w:val="16"/>
              </w:rPr>
              <w:t xml:space="preserve">Na podstawie Rozporządzenia Parlamentu Europejskiego i Rady (UE) nr 2016/679 z dnia 27 kwietnia 2016 r. w sprawie ochrony osób fizycznych w związku </w:t>
            </w:r>
            <w:r>
              <w:rPr>
                <w:noProof/>
                <w:color w:val="000000" w:themeColor="text1"/>
                <w:sz w:val="16"/>
                <w:szCs w:val="16"/>
              </w:rPr>
              <w:br/>
            </w:r>
            <w:r w:rsidRPr="00BE23E8">
              <w:rPr>
                <w:noProof/>
                <w:color w:val="000000" w:themeColor="text1"/>
                <w:sz w:val="16"/>
                <w:szCs w:val="16"/>
              </w:rPr>
              <w:t xml:space="preserve">z przetwarzaniem danych osobowych i w sprawie swobodnego przepływu takich danych oraz uchylenia dyrektywy 95/46/WE (Dz. Urz. UE L 119 z 4.05.2016), wyrażam zgodę na przetwarzanie przez Prezesa Urzędu Dozoru Technicznego (Administratora Danych Osobowych) z siedzibą w Warszawie ul. Szczęśliwicka 34, kod pocztowy 02-353, moich danych osobowych zawartych w umowie-zgłoszeniu, na potrzeby związane z realizacją </w:t>
            </w:r>
            <w:r w:rsidR="00121592">
              <w:rPr>
                <w:noProof/>
                <w:color w:val="000000" w:themeColor="text1"/>
                <w:sz w:val="16"/>
                <w:szCs w:val="16"/>
              </w:rPr>
              <w:t>konferencji</w:t>
            </w:r>
            <w:r w:rsidRPr="00BE23E8">
              <w:rPr>
                <w:noProof/>
                <w:color w:val="000000" w:themeColor="text1"/>
                <w:sz w:val="16"/>
                <w:szCs w:val="16"/>
              </w:rPr>
              <w:t xml:space="preserve">. </w:t>
            </w:r>
            <w:r>
              <w:rPr>
                <w:noProof/>
                <w:color w:val="000000" w:themeColor="text1"/>
                <w:sz w:val="16"/>
                <w:szCs w:val="16"/>
              </w:rPr>
              <w:br/>
            </w:r>
            <w:r w:rsidRPr="00BE23E8">
              <w:rPr>
                <w:noProof/>
                <w:color w:val="000000" w:themeColor="text1"/>
                <w:sz w:val="16"/>
                <w:szCs w:val="16"/>
              </w:rPr>
              <w:t>Potwierdzam, że zapoznałem się z poni</w:t>
            </w:r>
            <w:r>
              <w:rPr>
                <w:noProof/>
                <w:color w:val="000000" w:themeColor="text1"/>
                <w:sz w:val="16"/>
                <w:szCs w:val="16"/>
              </w:rPr>
              <w:t>ższymi zasadami ochrony danych osobowych</w:t>
            </w:r>
            <w:r w:rsidRPr="00BE23E8">
              <w:rPr>
                <w:noProof/>
                <w:color w:val="000000" w:themeColor="text1"/>
                <w:sz w:val="16"/>
                <w:szCs w:val="16"/>
              </w:rPr>
              <w:t>.*</w:t>
            </w:r>
          </w:p>
          <w:p w:rsidR="004B07CE" w:rsidRPr="00402996" w:rsidRDefault="004B07CE" w:rsidP="004B07CE">
            <w:pPr>
              <w:spacing w:before="20" w:after="120" w:line="259" w:lineRule="auto"/>
              <w:ind w:left="40" w:firstLine="0"/>
              <w:rPr>
                <w:b/>
                <w:color w:val="110F0D"/>
                <w:sz w:val="24"/>
              </w:rPr>
            </w:pPr>
          </w:p>
        </w:tc>
      </w:tr>
      <w:tr w:rsidR="004B07CE" w:rsidTr="004B07CE">
        <w:trPr>
          <w:trHeight w:val="558"/>
        </w:trPr>
        <w:tc>
          <w:tcPr>
            <w:tcW w:w="3720" w:type="dxa"/>
            <w:gridSpan w:val="3"/>
            <w:shd w:val="clear" w:color="auto" w:fill="F2F2F2" w:themeFill="background1" w:themeFillShade="F2"/>
          </w:tcPr>
          <w:p w:rsidR="004B07CE" w:rsidRDefault="004B07CE" w:rsidP="004B07CE">
            <w:pPr>
              <w:ind w:left="0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C95B13" wp14:editId="63B7C749">
                      <wp:simplePos x="0" y="0"/>
                      <wp:positionH relativeFrom="column">
                        <wp:posOffset>7561</wp:posOffset>
                      </wp:positionH>
                      <wp:positionV relativeFrom="paragraph">
                        <wp:posOffset>-175407</wp:posOffset>
                      </wp:positionV>
                      <wp:extent cx="2009775" cy="317426"/>
                      <wp:effectExtent l="0" t="0" r="28575" b="26035"/>
                      <wp:wrapNone/>
                      <wp:docPr id="7649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3174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3D3E8" id="Shape 1205" o:spid="_x0000_s1026" style="position:absolute;margin-left:.6pt;margin-top:-13.8pt;width:158.2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  <w:p w:rsidR="004B07CE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</w:p>
        </w:tc>
        <w:tc>
          <w:tcPr>
            <w:tcW w:w="4037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C653521" wp14:editId="71B40542">
                      <wp:simplePos x="0" y="0"/>
                      <wp:positionH relativeFrom="column">
                        <wp:posOffset>-4844</wp:posOffset>
                      </wp:positionH>
                      <wp:positionV relativeFrom="paragraph">
                        <wp:posOffset>-175407</wp:posOffset>
                      </wp:positionV>
                      <wp:extent cx="2343150" cy="317426"/>
                      <wp:effectExtent l="0" t="0" r="19050" b="26035"/>
                      <wp:wrapNone/>
                      <wp:docPr id="7650" name="Shap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31742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7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7" y="104394"/>
                                    </a:lnTo>
                                    <a:lnTo>
                                      <a:pt x="1490827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711E6E" w:rsidRDefault="00711E6E" w:rsidP="004B07CE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:rsidR="00711E6E" w:rsidRDefault="00711E6E" w:rsidP="004B07CE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53521" id="Shape 1206" o:spid="_x0000_s1028" style="position:absolute;left:0;text-align:left;margin-left:-.4pt;margin-top:-13.8pt;width:184.5pt;height: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7,1043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" adj="-11796480,,5400" path="m,l,104394r1490827,l1490827,e" filled="f" strokecolor="#737473" strokeweight=".5pt">
                      <v:stroke miterlimit="1" joinstyle="miter"/>
                      <v:formulas/>
                      <v:path arrowok="t" o:connecttype="custom" textboxrect="0,0,1490827,104394"/>
                      <v:textbox>
                        <w:txbxContent>
                          <w:p w:rsidR="00711E6E" w:rsidRDefault="00711E6E" w:rsidP="004B07CE">
                            <w:pPr>
                              <w:ind w:left="0"/>
                              <w:jc w:val="center"/>
                            </w:pPr>
                          </w:p>
                          <w:p w:rsidR="00711E6E" w:rsidRDefault="00711E6E" w:rsidP="004B07CE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Zajmowane stanowisko</w:t>
            </w:r>
          </w:p>
        </w:tc>
        <w:tc>
          <w:tcPr>
            <w:tcW w:w="2596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3A9FC0" wp14:editId="3E0F5C72">
                      <wp:simplePos x="0" y="0"/>
                      <wp:positionH relativeFrom="column">
                        <wp:posOffset>26005</wp:posOffset>
                      </wp:positionH>
                      <wp:positionV relativeFrom="paragraph">
                        <wp:posOffset>-154143</wp:posOffset>
                      </wp:positionV>
                      <wp:extent cx="1285875" cy="297269"/>
                      <wp:effectExtent l="0" t="0" r="28575" b="26670"/>
                      <wp:wrapNone/>
                      <wp:docPr id="7656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972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5D23E" id="Shape 1205" o:spid="_x0000_s1026" style="position:absolute;margin-left:2.05pt;margin-top:-12.15pt;width:101.25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4951DA" w:rsidRDefault="004B07CE" w:rsidP="004B07CE">
            <w:pPr>
              <w:spacing w:after="0" w:line="247" w:lineRule="auto"/>
              <w:ind w:left="11" w:hanging="11"/>
              <w:jc w:val="center"/>
              <w:rPr>
                <w:color w:val="FF0000"/>
                <w:sz w:val="16"/>
                <w:szCs w:val="16"/>
              </w:rPr>
            </w:pPr>
            <w:r w:rsidRPr="00402996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02272" behindDoc="1" locked="0" layoutInCell="1" allowOverlap="1" wp14:anchorId="6E5A5721" wp14:editId="1ACD8567">
                      <wp:simplePos x="0" y="0"/>
                      <wp:positionH relativeFrom="column">
                        <wp:posOffset>50475</wp:posOffset>
                      </wp:positionH>
                      <wp:positionV relativeFrom="paragraph">
                        <wp:posOffset>163195</wp:posOffset>
                      </wp:positionV>
                      <wp:extent cx="1225550" cy="265430"/>
                      <wp:effectExtent l="0" t="0" r="0" b="1270"/>
                      <wp:wrapSquare wrapText="bothSides"/>
                      <wp:docPr id="557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555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E6E" w:rsidRPr="00FB4D78" w:rsidRDefault="00711E6E" w:rsidP="004B07CE">
                                  <w:pPr>
                                    <w:keepLines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0" w:line="240" w:lineRule="auto"/>
                                    <w:ind w:left="70" w:right="70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 TAK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 NIE</w:t>
                                  </w:r>
                                </w:p>
                                <w:p w:rsidR="00711E6E" w:rsidRDefault="00711E6E" w:rsidP="004B07C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A5721" id="_x0000_s1029" type="#_x0000_t202" style="position:absolute;left:0;text-align:left;margin-left:3.95pt;margin-top:12.85pt;width:96.5pt;height:20.9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" filled="f" stroked="f">
                      <v:textbox>
                        <w:txbxContent>
                          <w:p w:rsidR="00711E6E" w:rsidRPr="00FB4D78" w:rsidRDefault="00711E6E" w:rsidP="004B07CE">
                            <w:pPr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70" w:right="7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 TAK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 NIE</w:t>
                            </w:r>
                          </w:p>
                          <w:p w:rsidR="00711E6E" w:rsidRDefault="00711E6E" w:rsidP="004B07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02996">
              <w:rPr>
                <w:rFonts w:ascii="Arial" w:hAnsi="Arial" w:cs="Arial"/>
                <w:color w:val="000000"/>
                <w:sz w:val="14"/>
                <w:szCs w:val="16"/>
              </w:rPr>
              <w:t>Podpis zgłaszanej osoby</w:t>
            </w:r>
          </w:p>
        </w:tc>
      </w:tr>
      <w:tr w:rsidR="004B07CE" w:rsidTr="004B07CE">
        <w:trPr>
          <w:trHeight w:val="558"/>
        </w:trPr>
        <w:tc>
          <w:tcPr>
            <w:tcW w:w="3720" w:type="dxa"/>
            <w:gridSpan w:val="3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9836FFF" wp14:editId="226C7097">
                      <wp:simplePos x="0" y="0"/>
                      <wp:positionH relativeFrom="column">
                        <wp:posOffset>7561</wp:posOffset>
                      </wp:positionH>
                      <wp:positionV relativeFrom="paragraph">
                        <wp:posOffset>-197056</wp:posOffset>
                      </wp:positionV>
                      <wp:extent cx="2009775" cy="338692"/>
                      <wp:effectExtent l="0" t="0" r="28575" b="23495"/>
                      <wp:wrapNone/>
                      <wp:docPr id="7657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338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82CBB" id="Shape 1205" o:spid="_x0000_s1026" style="position:absolute;margin-left:.6pt;margin-top:-15.5pt;width:158.25pt;height:2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  <w:p w:rsidR="004B07CE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</w:p>
        </w:tc>
        <w:tc>
          <w:tcPr>
            <w:tcW w:w="4037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5281A5C" wp14:editId="5E881C87">
                      <wp:simplePos x="0" y="0"/>
                      <wp:positionH relativeFrom="column">
                        <wp:posOffset>-4844</wp:posOffset>
                      </wp:positionH>
                      <wp:positionV relativeFrom="paragraph">
                        <wp:posOffset>-218322</wp:posOffset>
                      </wp:positionV>
                      <wp:extent cx="2343150" cy="359957"/>
                      <wp:effectExtent l="0" t="0" r="19050" b="21590"/>
                      <wp:wrapNone/>
                      <wp:docPr id="7658" name="Shap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3599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7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7" y="104394"/>
                                    </a:lnTo>
                                    <a:lnTo>
                                      <a:pt x="1490827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C86B5" id="Shape 1206" o:spid="_x0000_s1026" style="position:absolute;margin-left:-.4pt;margin-top:-17.2pt;width:184.5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7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" path="m,l,104394r1490827,l1490827,e" filled="f" strokecolor="#737473" strokeweight=".5pt">
                      <v:stroke miterlimit="1" joinstyle="miter"/>
                      <v:path arrowok="t" textboxrect="0,0,1490827,104394"/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Zajmowane stanowisko</w:t>
            </w:r>
          </w:p>
        </w:tc>
        <w:tc>
          <w:tcPr>
            <w:tcW w:w="2596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6BB5078" wp14:editId="7B0AD4DF">
                      <wp:simplePos x="0" y="0"/>
                      <wp:positionH relativeFrom="column">
                        <wp:posOffset>26005</wp:posOffset>
                      </wp:positionH>
                      <wp:positionV relativeFrom="paragraph">
                        <wp:posOffset>-133261</wp:posOffset>
                      </wp:positionV>
                      <wp:extent cx="1285875" cy="276003"/>
                      <wp:effectExtent l="0" t="0" r="28575" b="10160"/>
                      <wp:wrapNone/>
                      <wp:docPr id="7659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760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9768F" id="Shape 1205" o:spid="_x0000_s1026" style="position:absolute;margin-left:2.05pt;margin-top:-10.5pt;width:101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4951DA" w:rsidRDefault="004B07CE" w:rsidP="004B07CE">
            <w:pPr>
              <w:spacing w:after="0" w:line="247" w:lineRule="auto"/>
              <w:ind w:left="11" w:hanging="11"/>
              <w:jc w:val="center"/>
              <w:rPr>
                <w:color w:val="FF0000"/>
                <w:sz w:val="16"/>
                <w:szCs w:val="16"/>
              </w:rPr>
            </w:pPr>
            <w:r w:rsidRPr="00402996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703296" behindDoc="1" locked="0" layoutInCell="1" allowOverlap="1" wp14:anchorId="69956193" wp14:editId="22CD3A44">
                      <wp:simplePos x="0" y="0"/>
                      <wp:positionH relativeFrom="column">
                        <wp:posOffset>36519</wp:posOffset>
                      </wp:positionH>
                      <wp:positionV relativeFrom="paragraph">
                        <wp:posOffset>194945</wp:posOffset>
                      </wp:positionV>
                      <wp:extent cx="1225550" cy="265430"/>
                      <wp:effectExtent l="0" t="0" r="0" b="1270"/>
                      <wp:wrapSquare wrapText="bothSides"/>
                      <wp:docPr id="556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5550" cy="265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1E6E" w:rsidRPr="00FB4D78" w:rsidRDefault="00711E6E" w:rsidP="004B07CE">
                                  <w:pPr>
                                    <w:keepLines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60" w:after="0" w:line="240" w:lineRule="auto"/>
                                    <w:ind w:left="70" w:right="70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 TAK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FB4D78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 NIE</w:t>
                                  </w:r>
                                </w:p>
                                <w:p w:rsidR="00711E6E" w:rsidRDefault="00711E6E" w:rsidP="004B07C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56193" id="_x0000_s1030" type="#_x0000_t202" style="position:absolute;left:0;text-align:left;margin-left:2.9pt;margin-top:15.35pt;width:96.5pt;height:20.9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" filled="f" stroked="f">
                      <v:textbox>
                        <w:txbxContent>
                          <w:p w:rsidR="00711E6E" w:rsidRPr="00FB4D78" w:rsidRDefault="00711E6E" w:rsidP="004B07CE">
                            <w:pPr>
                              <w:keepLines/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70" w:right="7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 TAK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FB4D7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 NIE</w:t>
                            </w:r>
                          </w:p>
                          <w:p w:rsidR="00711E6E" w:rsidRDefault="00711E6E" w:rsidP="004B07C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02996">
              <w:rPr>
                <w:rFonts w:ascii="Arial" w:hAnsi="Arial" w:cs="Arial"/>
                <w:color w:val="000000"/>
                <w:sz w:val="14"/>
                <w:szCs w:val="16"/>
              </w:rPr>
              <w:t>Podpis zgłaszanej osoby</w:t>
            </w:r>
          </w:p>
        </w:tc>
      </w:tr>
      <w:tr w:rsidR="004B07CE" w:rsidTr="004B07CE">
        <w:trPr>
          <w:trHeight w:val="558"/>
        </w:trPr>
        <w:tc>
          <w:tcPr>
            <w:tcW w:w="3720" w:type="dxa"/>
            <w:gridSpan w:val="3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64111D4" wp14:editId="7955C4A9">
                      <wp:simplePos x="0" y="0"/>
                      <wp:positionH relativeFrom="column">
                        <wp:posOffset>7561</wp:posOffset>
                      </wp:positionH>
                      <wp:positionV relativeFrom="paragraph">
                        <wp:posOffset>-218557</wp:posOffset>
                      </wp:positionV>
                      <wp:extent cx="2009775" cy="359956"/>
                      <wp:effectExtent l="0" t="0" r="28575" b="21590"/>
                      <wp:wrapNone/>
                      <wp:docPr id="7660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3599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B7EC3" id="Shape 1205" o:spid="_x0000_s1026" style="position:absolute;margin-left:.6pt;margin-top:-17.2pt;width:158.25pt;height:2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Imię i Nazwisko</w:t>
            </w:r>
          </w:p>
        </w:tc>
        <w:tc>
          <w:tcPr>
            <w:tcW w:w="4037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A666EA5" wp14:editId="76AF9577">
                      <wp:simplePos x="0" y="0"/>
                      <wp:positionH relativeFrom="column">
                        <wp:posOffset>-4844</wp:posOffset>
                      </wp:positionH>
                      <wp:positionV relativeFrom="paragraph">
                        <wp:posOffset>-218557</wp:posOffset>
                      </wp:positionV>
                      <wp:extent cx="2343150" cy="359956"/>
                      <wp:effectExtent l="0" t="0" r="19050" b="21590"/>
                      <wp:wrapNone/>
                      <wp:docPr id="7661" name="Shape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3599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7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7" y="104394"/>
                                    </a:lnTo>
                                    <a:lnTo>
                                      <a:pt x="1490827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885C9" id="Shape 1206" o:spid="_x0000_s1026" style="position:absolute;margin-left:-.4pt;margin-top:-17.2pt;width:184.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7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" path="m,l,104394r1490827,l1490827,e" filled="f" strokecolor="#737473" strokeweight=".5pt">
                      <v:stroke miterlimit="1" joinstyle="miter"/>
                      <v:path arrowok="t" textboxrect="0,0,1490827,104394"/>
                    </v:shape>
                  </w:pict>
                </mc:Fallback>
              </mc:AlternateContent>
            </w:r>
          </w:p>
          <w:p w:rsidR="004B07CE" w:rsidRPr="003864D1" w:rsidRDefault="004B07CE" w:rsidP="004B07CE">
            <w:pPr>
              <w:spacing w:after="0" w:line="247" w:lineRule="auto"/>
              <w:ind w:left="11" w:hanging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Zajmowane stanowisko</w:t>
            </w:r>
          </w:p>
        </w:tc>
        <w:tc>
          <w:tcPr>
            <w:tcW w:w="2596" w:type="dxa"/>
            <w:shd w:val="clear" w:color="auto" w:fill="F2F2F2" w:themeFill="background1" w:themeFillShade="F2"/>
          </w:tcPr>
          <w:p w:rsidR="004B07CE" w:rsidRDefault="004B07CE" w:rsidP="004B07C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905FB27" wp14:editId="0580EA01">
                      <wp:simplePos x="0" y="0"/>
                      <wp:positionH relativeFrom="column">
                        <wp:posOffset>26005</wp:posOffset>
                      </wp:positionH>
                      <wp:positionV relativeFrom="paragraph">
                        <wp:posOffset>-165395</wp:posOffset>
                      </wp:positionV>
                      <wp:extent cx="1285875" cy="307901"/>
                      <wp:effectExtent l="0" t="0" r="28575" b="16510"/>
                      <wp:wrapNone/>
                      <wp:docPr id="7662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3079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EEDB2" id="Shape 1205" o:spid="_x0000_s1026" style="position:absolute;margin-left:2.05pt;margin-top:-13pt;width:101.25pt;height: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4951DA" w:rsidRDefault="004B07CE" w:rsidP="004B07CE">
            <w:pPr>
              <w:spacing w:after="0" w:line="247" w:lineRule="auto"/>
              <w:ind w:left="11" w:hanging="11"/>
              <w:jc w:val="center"/>
              <w:rPr>
                <w:color w:val="FF0000"/>
                <w:sz w:val="16"/>
                <w:szCs w:val="16"/>
              </w:rPr>
            </w:pPr>
            <w:r w:rsidRPr="00402996">
              <w:rPr>
                <w:rFonts w:ascii="Arial" w:hAnsi="Arial" w:cs="Arial"/>
                <w:color w:val="000000"/>
                <w:sz w:val="14"/>
                <w:szCs w:val="16"/>
              </w:rPr>
              <w:t>Podpis zgłaszanej osoby</w:t>
            </w:r>
          </w:p>
        </w:tc>
      </w:tr>
      <w:tr w:rsidR="004B07CE" w:rsidTr="004B07CE">
        <w:trPr>
          <w:trHeight w:val="613"/>
        </w:trPr>
        <w:tc>
          <w:tcPr>
            <w:tcW w:w="10353" w:type="dxa"/>
            <w:gridSpan w:val="5"/>
            <w:shd w:val="clear" w:color="auto" w:fill="F2F2F2" w:themeFill="background1" w:themeFillShade="F2"/>
          </w:tcPr>
          <w:p w:rsidR="004B07CE" w:rsidRPr="002E0618" w:rsidRDefault="004B07CE" w:rsidP="004B07CE">
            <w:pPr>
              <w:spacing w:after="120" w:line="235" w:lineRule="auto"/>
              <w:ind w:left="0" w:firstLine="0"/>
              <w:rPr>
                <w:b/>
                <w:color w:val="110F0D"/>
                <w:sz w:val="24"/>
              </w:rPr>
            </w:pPr>
            <w:r>
              <w:rPr>
                <w:b/>
                <w:color w:val="110F0D"/>
                <w:sz w:val="24"/>
              </w:rPr>
              <w:t xml:space="preserve">Cena udziału w </w:t>
            </w:r>
            <w:r w:rsidR="00121592">
              <w:rPr>
                <w:b/>
                <w:color w:val="110F0D"/>
                <w:sz w:val="24"/>
              </w:rPr>
              <w:t>konferencji</w:t>
            </w:r>
            <w:r w:rsidRPr="002E0618">
              <w:rPr>
                <w:b/>
                <w:color w:val="110F0D"/>
                <w:sz w:val="24"/>
              </w:rPr>
              <w:t xml:space="preserve"> wynosi:</w:t>
            </w:r>
          </w:p>
          <w:p w:rsidR="004B07CE" w:rsidRPr="002E0618" w:rsidRDefault="004B07CE" w:rsidP="004B07CE">
            <w:pPr>
              <w:spacing w:after="120" w:line="240" w:lineRule="auto"/>
              <w:ind w:left="0" w:firstLine="0"/>
              <w:jc w:val="left"/>
              <w:rPr>
                <w:b/>
                <w:color w:val="110F0D"/>
                <w:sz w:val="24"/>
              </w:rPr>
            </w:pPr>
            <w:r w:rsidRPr="002E0618">
              <w:rPr>
                <w:b/>
                <w:color w:val="110F0D"/>
                <w:sz w:val="24"/>
              </w:rPr>
              <w:t xml:space="preserve">1 </w:t>
            </w:r>
            <w:r>
              <w:rPr>
                <w:b/>
                <w:color w:val="110F0D"/>
                <w:sz w:val="24"/>
              </w:rPr>
              <w:t>090</w:t>
            </w:r>
            <w:r w:rsidRPr="002E0618">
              <w:rPr>
                <w:b/>
                <w:color w:val="110F0D"/>
                <w:sz w:val="24"/>
              </w:rPr>
              <w:t xml:space="preserve"> zł + 23% VAT </w:t>
            </w:r>
            <w:r>
              <w:rPr>
                <w:b/>
                <w:color w:val="110F0D"/>
                <w:sz w:val="24"/>
              </w:rPr>
              <w:t xml:space="preserve">za pierwszego uczestnika z danej firmy </w:t>
            </w:r>
            <w:r>
              <w:rPr>
                <w:b/>
                <w:color w:val="110F0D"/>
                <w:sz w:val="24"/>
              </w:rPr>
              <w:br/>
              <w:t>990</w:t>
            </w:r>
            <w:r w:rsidRPr="002E0618">
              <w:rPr>
                <w:b/>
                <w:color w:val="110F0D"/>
                <w:sz w:val="24"/>
              </w:rPr>
              <w:t xml:space="preserve"> zł + 23% VAT </w:t>
            </w:r>
            <w:r>
              <w:rPr>
                <w:b/>
                <w:color w:val="110F0D"/>
                <w:sz w:val="24"/>
              </w:rPr>
              <w:t>za każdego następnego uczestnika z danej firmy</w:t>
            </w:r>
          </w:p>
          <w:p w:rsidR="004B07CE" w:rsidRPr="001422D0" w:rsidRDefault="004B07CE" w:rsidP="004B07CE">
            <w:pPr>
              <w:spacing w:after="120" w:line="240" w:lineRule="auto"/>
              <w:ind w:left="0" w:firstLine="0"/>
              <w:rPr>
                <w:b/>
                <w:color w:val="110F0D"/>
                <w:sz w:val="8"/>
              </w:rPr>
            </w:pPr>
          </w:p>
        </w:tc>
      </w:tr>
      <w:tr w:rsidR="004B07CE" w:rsidTr="004B07CE">
        <w:trPr>
          <w:trHeight w:val="955"/>
        </w:trPr>
        <w:tc>
          <w:tcPr>
            <w:tcW w:w="10353" w:type="dxa"/>
            <w:gridSpan w:val="5"/>
            <w:shd w:val="clear" w:color="auto" w:fill="F2F2F2" w:themeFill="background1" w:themeFillShade="F2"/>
          </w:tcPr>
          <w:p w:rsidR="004B07CE" w:rsidRPr="004951DA" w:rsidRDefault="004B07CE" w:rsidP="00121592">
            <w:pPr>
              <w:spacing w:after="60" w:line="221" w:lineRule="auto"/>
              <w:ind w:left="11" w:hanging="11"/>
            </w:pPr>
            <w:r w:rsidRPr="00BE23E8">
              <w:rPr>
                <w:sz w:val="16"/>
              </w:rPr>
              <w:t>W przyp</w:t>
            </w:r>
            <w:r>
              <w:rPr>
                <w:sz w:val="16"/>
              </w:rPr>
              <w:t xml:space="preserve">adku nieobecności na </w:t>
            </w:r>
            <w:r w:rsidR="00121592">
              <w:rPr>
                <w:sz w:val="16"/>
              </w:rPr>
              <w:t>konferencji</w:t>
            </w:r>
            <w:r w:rsidRPr="00BE23E8">
              <w:rPr>
                <w:sz w:val="16"/>
              </w:rPr>
              <w:t xml:space="preserve"> i braku zgłoszenia rezygnacji z udziału, a także w przypadku re</w:t>
            </w:r>
            <w:r>
              <w:rPr>
                <w:sz w:val="16"/>
              </w:rPr>
              <w:t xml:space="preserve">zygnacji z udziału w </w:t>
            </w:r>
            <w:r w:rsidR="00121592">
              <w:rPr>
                <w:sz w:val="16"/>
              </w:rPr>
              <w:t>konferencji</w:t>
            </w:r>
            <w:r w:rsidRPr="00BE23E8">
              <w:rPr>
                <w:sz w:val="16"/>
              </w:rPr>
              <w:t xml:space="preserve"> na mniej niż 7 dni przed planowanym </w:t>
            </w:r>
            <w:r>
              <w:rPr>
                <w:sz w:val="16"/>
              </w:rPr>
              <w:t xml:space="preserve">terminem rozpoczęcia </w:t>
            </w:r>
            <w:r w:rsidR="00121592">
              <w:rPr>
                <w:sz w:val="16"/>
              </w:rPr>
              <w:t>konferencji</w:t>
            </w:r>
            <w:r w:rsidRPr="00BE23E8">
              <w:rPr>
                <w:sz w:val="16"/>
              </w:rPr>
              <w:t xml:space="preserve">, Urzędowi Dozoru Technicznego przysługuje prawo do </w:t>
            </w:r>
            <w:r>
              <w:rPr>
                <w:sz w:val="16"/>
              </w:rPr>
              <w:t xml:space="preserve">60% pełnej opłaty za </w:t>
            </w:r>
            <w:r w:rsidR="00121592">
              <w:rPr>
                <w:sz w:val="16"/>
              </w:rPr>
              <w:t>konferencję</w:t>
            </w:r>
            <w:r w:rsidRPr="00BE23E8">
              <w:rPr>
                <w:sz w:val="16"/>
              </w:rPr>
              <w:t xml:space="preserve"> (nie dotyczy konsumentów w rozumieniu ustawy Kodeks cywilny). Urząd Dozoru Technicznego ma prawo do wystawienia faktury VAT bez podpisu Zgłaszającego.</w:t>
            </w:r>
          </w:p>
        </w:tc>
      </w:tr>
      <w:tr w:rsidR="004B07CE" w:rsidTr="004B07CE">
        <w:trPr>
          <w:trHeight w:val="820"/>
        </w:trPr>
        <w:tc>
          <w:tcPr>
            <w:tcW w:w="2273" w:type="dxa"/>
            <w:shd w:val="clear" w:color="auto" w:fill="F2F2F2" w:themeFill="background1" w:themeFillShade="F2"/>
            <w:vAlign w:val="center"/>
          </w:tcPr>
          <w:p w:rsidR="004B07CE" w:rsidRDefault="004B07CE" w:rsidP="004B07CE">
            <w:pPr>
              <w:spacing w:after="0" w:line="240" w:lineRule="auto"/>
              <w:ind w:left="0" w:right="-108" w:firstLine="0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D9DCBE1" wp14:editId="69A35452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-153035</wp:posOffset>
                      </wp:positionV>
                      <wp:extent cx="1295400" cy="247650"/>
                      <wp:effectExtent l="0" t="0" r="19050" b="19050"/>
                      <wp:wrapNone/>
                      <wp:docPr id="28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476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19307" id="Shape 1205" o:spid="_x0000_s1026" style="position:absolute;margin-left:5.1pt;margin-top:-12.05pt;width:102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3438E7" w:rsidRDefault="004B07CE" w:rsidP="004B07CE">
            <w:pPr>
              <w:spacing w:after="0" w:line="240" w:lineRule="auto"/>
              <w:ind w:left="11" w:right="-108" w:hanging="1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Pr="00BE23E8">
              <w:rPr>
                <w:sz w:val="16"/>
                <w:szCs w:val="16"/>
              </w:rPr>
              <w:t>ata</w:t>
            </w:r>
          </w:p>
        </w:tc>
        <w:tc>
          <w:tcPr>
            <w:tcW w:w="284" w:type="dxa"/>
            <w:shd w:val="clear" w:color="auto" w:fill="F2F2F2" w:themeFill="background1" w:themeFillShade="F2"/>
            <w:vAlign w:val="center"/>
          </w:tcPr>
          <w:p w:rsidR="004B07CE" w:rsidRDefault="004B07CE" w:rsidP="004B07CE">
            <w:pPr>
              <w:jc w:val="center"/>
            </w:pPr>
          </w:p>
        </w:tc>
        <w:tc>
          <w:tcPr>
            <w:tcW w:w="7796" w:type="dxa"/>
            <w:gridSpan w:val="3"/>
            <w:shd w:val="clear" w:color="auto" w:fill="F2F2F2" w:themeFill="background1" w:themeFillShade="F2"/>
            <w:vAlign w:val="center"/>
          </w:tcPr>
          <w:p w:rsidR="004B07CE" w:rsidRDefault="004B07CE" w:rsidP="004B07CE">
            <w:pPr>
              <w:spacing w:before="60" w:line="247" w:lineRule="auto"/>
              <w:ind w:left="0" w:firstLine="0"/>
              <w:jc w:val="center"/>
              <w:rPr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9E6C8F9" wp14:editId="65B8C39C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-33655</wp:posOffset>
                      </wp:positionV>
                      <wp:extent cx="4834255" cy="244475"/>
                      <wp:effectExtent l="0" t="0" r="23495" b="22225"/>
                      <wp:wrapNone/>
                      <wp:docPr id="7663" name="Shape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4255" cy="244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90828" h="104394">
                                    <a:moveTo>
                                      <a:pt x="0" y="0"/>
                                    </a:moveTo>
                                    <a:lnTo>
                                      <a:pt x="0" y="104394"/>
                                    </a:lnTo>
                                    <a:lnTo>
                                      <a:pt x="1490828" y="104394"/>
                                    </a:lnTo>
                                    <a:lnTo>
                                      <a:pt x="1490828" y="0"/>
                                    </a:lnTo>
                                  </a:path>
                                </a:pathLst>
                              </a:custGeom>
                              <a:ln w="6350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737473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C31B3" id="Shape 1205" o:spid="_x0000_s1026" style="position:absolute;margin-left:-3.25pt;margin-top:-2.65pt;width:380.65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90828,10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" path="m,l,104394r1490828,l1490828,e" filled="f" strokecolor="#737473" strokeweight=".5pt">
                      <v:stroke miterlimit="1" joinstyle="miter"/>
                      <v:path arrowok="t" textboxrect="0,0,1490828,104394"/>
                    </v:shape>
                  </w:pict>
                </mc:Fallback>
              </mc:AlternateContent>
            </w:r>
          </w:p>
          <w:p w:rsidR="004B07CE" w:rsidRPr="00D46E17" w:rsidRDefault="004B07CE" w:rsidP="004B07CE">
            <w:pPr>
              <w:spacing w:after="0" w:line="247" w:lineRule="auto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BE23E8">
              <w:rPr>
                <w:sz w:val="16"/>
                <w:szCs w:val="16"/>
              </w:rPr>
              <w:t>z</w:t>
            </w:r>
            <w:r>
              <w:rPr>
                <w:sz w:val="16"/>
                <w:szCs w:val="16"/>
              </w:rPr>
              <w:t>ytelny podpis i</w:t>
            </w:r>
            <w:r w:rsidRPr="00BE23E8">
              <w:rPr>
                <w:sz w:val="16"/>
                <w:szCs w:val="16"/>
              </w:rPr>
              <w:t xml:space="preserve"> pieczątka osoby upoważnionej do zaciągania zobowiązań w imieniu Zgłaszającego</w:t>
            </w:r>
            <w:r>
              <w:rPr>
                <w:sz w:val="16"/>
                <w:szCs w:val="16"/>
              </w:rPr>
              <w:t xml:space="preserve"> </w:t>
            </w:r>
            <w:r w:rsidRPr="00BE23E8">
              <w:rPr>
                <w:sz w:val="16"/>
                <w:szCs w:val="16"/>
              </w:rPr>
              <w:t>(osoba wskazana w KRS do reprezentacji firmy lub posiadająca upoważnienie do zaciągania zobowiązań finansowych)</w:t>
            </w:r>
          </w:p>
        </w:tc>
      </w:tr>
    </w:tbl>
    <w:p w:rsidR="004B07CE" w:rsidRDefault="004B07CE" w:rsidP="004B07CE">
      <w:pPr>
        <w:widowControl w:val="0"/>
        <w:autoSpaceDE w:val="0"/>
        <w:autoSpaceDN w:val="0"/>
        <w:adjustRightInd w:val="0"/>
        <w:spacing w:after="0" w:line="240" w:lineRule="auto"/>
        <w:ind w:left="0" w:right="114" w:firstLine="0"/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4E655C" w:rsidRDefault="004E655C" w:rsidP="004B07CE">
      <w:pPr>
        <w:widowControl w:val="0"/>
        <w:autoSpaceDE w:val="0"/>
        <w:autoSpaceDN w:val="0"/>
        <w:adjustRightInd w:val="0"/>
        <w:spacing w:after="0" w:line="240" w:lineRule="auto"/>
        <w:ind w:left="0" w:right="114" w:firstLine="0"/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4E655C" w:rsidRDefault="004E655C" w:rsidP="004B07CE">
      <w:pPr>
        <w:widowControl w:val="0"/>
        <w:autoSpaceDE w:val="0"/>
        <w:autoSpaceDN w:val="0"/>
        <w:adjustRightInd w:val="0"/>
        <w:spacing w:after="0" w:line="240" w:lineRule="auto"/>
        <w:ind w:left="0" w:right="114" w:firstLine="0"/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4E655C" w:rsidRDefault="004E655C" w:rsidP="004B07CE">
      <w:pPr>
        <w:widowControl w:val="0"/>
        <w:autoSpaceDE w:val="0"/>
        <w:autoSpaceDN w:val="0"/>
        <w:adjustRightInd w:val="0"/>
        <w:spacing w:after="0" w:line="240" w:lineRule="auto"/>
        <w:ind w:left="0" w:right="114" w:firstLine="0"/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4E655C" w:rsidRDefault="004E655C" w:rsidP="004B07CE">
      <w:pPr>
        <w:widowControl w:val="0"/>
        <w:autoSpaceDE w:val="0"/>
        <w:autoSpaceDN w:val="0"/>
        <w:adjustRightInd w:val="0"/>
        <w:spacing w:after="0" w:line="240" w:lineRule="auto"/>
        <w:ind w:left="0" w:right="114" w:firstLine="0"/>
        <w:rPr>
          <w:rFonts w:asciiTheme="minorHAnsi" w:hAnsiTheme="minorHAnsi" w:cs="Arial"/>
          <w:b/>
          <w:color w:val="000000"/>
          <w:sz w:val="16"/>
          <w:szCs w:val="16"/>
        </w:rPr>
      </w:pPr>
    </w:p>
    <w:tbl>
      <w:tblPr>
        <w:tblStyle w:val="Tabela-Siatka"/>
        <w:tblW w:w="1037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76"/>
      </w:tblGrid>
      <w:tr w:rsidR="004B07CE" w:rsidTr="004B07CE">
        <w:trPr>
          <w:trHeight w:val="50"/>
        </w:trPr>
        <w:tc>
          <w:tcPr>
            <w:tcW w:w="10376" w:type="dxa"/>
            <w:shd w:val="clear" w:color="auto" w:fill="F2F2F2" w:themeFill="background1" w:themeFillShade="F2"/>
            <w:vAlign w:val="center"/>
          </w:tcPr>
          <w:p w:rsidR="004B07CE" w:rsidRPr="00846C6E" w:rsidRDefault="004B07CE" w:rsidP="00121592">
            <w:pPr>
              <w:spacing w:before="120" w:after="40" w:line="240" w:lineRule="auto"/>
              <w:ind w:left="11" w:right="28" w:hanging="11"/>
              <w:rPr>
                <w:color w:val="110F0D"/>
                <w:szCs w:val="18"/>
              </w:rPr>
            </w:pPr>
            <w:r w:rsidRPr="00C62F21">
              <w:rPr>
                <w:color w:val="110F0D"/>
                <w:szCs w:val="18"/>
              </w:rPr>
              <w:t xml:space="preserve">Zgłoszenia prosimy przesyłać do </w:t>
            </w:r>
            <w:r>
              <w:rPr>
                <w:b/>
                <w:color w:val="110F0D"/>
                <w:szCs w:val="18"/>
              </w:rPr>
              <w:t>15.04</w:t>
            </w:r>
            <w:r w:rsidRPr="006F7ED8">
              <w:rPr>
                <w:b/>
                <w:color w:val="110F0D"/>
                <w:szCs w:val="18"/>
              </w:rPr>
              <w:t>.201</w:t>
            </w:r>
            <w:r>
              <w:rPr>
                <w:b/>
                <w:color w:val="110F0D"/>
                <w:szCs w:val="18"/>
              </w:rPr>
              <w:t>9</w:t>
            </w:r>
            <w:r w:rsidRPr="006F7ED8">
              <w:rPr>
                <w:b/>
                <w:color w:val="110F0D"/>
                <w:szCs w:val="18"/>
              </w:rPr>
              <w:t xml:space="preserve"> r.</w:t>
            </w:r>
            <w:r>
              <w:rPr>
                <w:color w:val="110F0D"/>
                <w:szCs w:val="18"/>
              </w:rPr>
              <w:t xml:space="preserve"> na e-mail: </w:t>
            </w:r>
            <w:r w:rsidRPr="00AF004E">
              <w:rPr>
                <w:b/>
                <w:color w:val="110F0D"/>
                <w:szCs w:val="18"/>
              </w:rPr>
              <w:t>marek.jurczyński@udt.gov.pl</w:t>
            </w:r>
            <w:r>
              <w:t xml:space="preserve"> </w:t>
            </w:r>
            <w:r w:rsidRPr="00C62F21">
              <w:rPr>
                <w:color w:val="110F0D"/>
                <w:szCs w:val="18"/>
              </w:rPr>
              <w:t>Organizator pot</w:t>
            </w:r>
            <w:r>
              <w:rPr>
                <w:color w:val="110F0D"/>
                <w:szCs w:val="18"/>
              </w:rPr>
              <w:t xml:space="preserve">wierdzi termin </w:t>
            </w:r>
            <w:r w:rsidR="00121592">
              <w:rPr>
                <w:color w:val="110F0D"/>
                <w:szCs w:val="18"/>
              </w:rPr>
              <w:t>konferencji</w:t>
            </w:r>
            <w:r>
              <w:rPr>
                <w:color w:val="110F0D"/>
                <w:szCs w:val="18"/>
              </w:rPr>
              <w:br/>
              <w:t xml:space="preserve">do </w:t>
            </w:r>
            <w:r>
              <w:rPr>
                <w:b/>
                <w:color w:val="110F0D"/>
                <w:szCs w:val="18"/>
              </w:rPr>
              <w:t>16.04</w:t>
            </w:r>
            <w:r w:rsidRPr="004B7E75">
              <w:rPr>
                <w:b/>
                <w:color w:val="110F0D"/>
                <w:szCs w:val="18"/>
              </w:rPr>
              <w:t>.201</w:t>
            </w:r>
            <w:r>
              <w:rPr>
                <w:b/>
                <w:color w:val="110F0D"/>
                <w:szCs w:val="18"/>
              </w:rPr>
              <w:t>9</w:t>
            </w:r>
            <w:r w:rsidRPr="004B7E75">
              <w:rPr>
                <w:b/>
                <w:color w:val="110F0D"/>
                <w:szCs w:val="18"/>
              </w:rPr>
              <w:t xml:space="preserve"> r</w:t>
            </w:r>
            <w:r w:rsidRPr="004B7E75">
              <w:rPr>
                <w:color w:val="110F0D"/>
                <w:szCs w:val="18"/>
              </w:rPr>
              <w:t>.</w:t>
            </w:r>
            <w:r w:rsidRPr="00C62F21">
              <w:rPr>
                <w:color w:val="110F0D"/>
                <w:szCs w:val="18"/>
              </w:rPr>
              <w:t xml:space="preserve"> Po otrzymaniu potwierdzenia terminu istnieje </w:t>
            </w:r>
            <w:r>
              <w:rPr>
                <w:color w:val="110F0D"/>
                <w:szCs w:val="18"/>
              </w:rPr>
              <w:t>m</w:t>
            </w:r>
            <w:r w:rsidRPr="00C62F21">
              <w:rPr>
                <w:color w:val="110F0D"/>
                <w:szCs w:val="18"/>
              </w:rPr>
              <w:t>ożliwość*</w:t>
            </w:r>
            <w:r>
              <w:rPr>
                <w:color w:val="110F0D"/>
                <w:szCs w:val="18"/>
              </w:rPr>
              <w:t>*</w:t>
            </w:r>
            <w:r w:rsidRPr="00C62F21">
              <w:rPr>
                <w:color w:val="110F0D"/>
                <w:szCs w:val="18"/>
              </w:rPr>
              <w:t xml:space="preserve"> </w:t>
            </w:r>
            <w:r>
              <w:rPr>
                <w:color w:val="110F0D"/>
                <w:szCs w:val="18"/>
              </w:rPr>
              <w:t xml:space="preserve">uiszczenia opłaty za </w:t>
            </w:r>
            <w:r w:rsidR="00121592">
              <w:rPr>
                <w:color w:val="110F0D"/>
                <w:szCs w:val="18"/>
              </w:rPr>
              <w:t>konferencję</w:t>
            </w:r>
            <w:r w:rsidRPr="00C62F21">
              <w:rPr>
                <w:color w:val="110F0D"/>
                <w:szCs w:val="18"/>
              </w:rPr>
              <w:t xml:space="preserve"> </w:t>
            </w:r>
            <w:r>
              <w:rPr>
                <w:color w:val="110F0D"/>
                <w:szCs w:val="18"/>
              </w:rPr>
              <w:t>(</w:t>
            </w:r>
            <w:r w:rsidRPr="00C62F21">
              <w:rPr>
                <w:color w:val="110F0D"/>
                <w:szCs w:val="18"/>
              </w:rPr>
              <w:t xml:space="preserve">podając tytuł wpłaty </w:t>
            </w:r>
            <w:r w:rsidRPr="00F603B2">
              <w:rPr>
                <w:b/>
                <w:color w:val="110F0D"/>
                <w:szCs w:val="18"/>
              </w:rPr>
              <w:t>Konf_</w:t>
            </w:r>
            <w:r w:rsidR="00121592">
              <w:rPr>
                <w:b/>
                <w:color w:val="110F0D"/>
                <w:szCs w:val="18"/>
              </w:rPr>
              <w:t>SPAW_19_PiotrTryb</w:t>
            </w:r>
            <w:r w:rsidRPr="00121592">
              <w:rPr>
                <w:color w:val="110F0D"/>
                <w:szCs w:val="18"/>
              </w:rPr>
              <w:t xml:space="preserve">) </w:t>
            </w:r>
            <w:r w:rsidRPr="00C62F21">
              <w:rPr>
                <w:color w:val="110F0D"/>
                <w:szCs w:val="18"/>
              </w:rPr>
              <w:t>na konto:</w:t>
            </w:r>
          </w:p>
        </w:tc>
      </w:tr>
      <w:tr w:rsidR="004B07CE" w:rsidTr="004B07CE">
        <w:trPr>
          <w:trHeight w:val="41"/>
        </w:trPr>
        <w:tc>
          <w:tcPr>
            <w:tcW w:w="10376" w:type="dxa"/>
            <w:shd w:val="clear" w:color="auto" w:fill="F2F2F2" w:themeFill="background1" w:themeFillShade="F2"/>
          </w:tcPr>
          <w:p w:rsidR="004B07CE" w:rsidRPr="00FD7662" w:rsidRDefault="004B07CE" w:rsidP="004B07CE">
            <w:pPr>
              <w:spacing w:after="0" w:line="240" w:lineRule="auto"/>
              <w:ind w:left="0" w:right="2" w:firstLine="0"/>
              <w:jc w:val="center"/>
              <w:rPr>
                <w:szCs w:val="18"/>
              </w:rPr>
            </w:pPr>
            <w:r w:rsidRPr="00FD7662">
              <w:rPr>
                <w:color w:val="110F0D"/>
                <w:szCs w:val="18"/>
              </w:rPr>
              <w:t xml:space="preserve">Urząd Dozoru Technicznego, ul. </w:t>
            </w:r>
            <w:proofErr w:type="spellStart"/>
            <w:r w:rsidRPr="00FD7662">
              <w:rPr>
                <w:color w:val="110F0D"/>
                <w:szCs w:val="18"/>
              </w:rPr>
              <w:t>Szczęśliwicka</w:t>
            </w:r>
            <w:proofErr w:type="spellEnd"/>
            <w:r w:rsidRPr="00FD7662">
              <w:rPr>
                <w:color w:val="110F0D"/>
                <w:szCs w:val="18"/>
              </w:rPr>
              <w:t xml:space="preserve"> 34, 02-353 Warszawa</w:t>
            </w:r>
          </w:p>
          <w:p w:rsidR="004B07CE" w:rsidRDefault="004B07CE" w:rsidP="004B07CE">
            <w:pPr>
              <w:spacing w:after="0" w:line="240" w:lineRule="auto"/>
              <w:ind w:left="0" w:right="2" w:firstLine="0"/>
              <w:jc w:val="center"/>
              <w:rPr>
                <w:b/>
                <w:color w:val="110F0D"/>
                <w:szCs w:val="18"/>
              </w:rPr>
            </w:pPr>
            <w:r w:rsidRPr="00C62F21">
              <w:rPr>
                <w:b/>
                <w:color w:val="110F0D"/>
                <w:szCs w:val="18"/>
              </w:rPr>
              <w:t>Bank Gospodarstwa Krajowego nr konta</w:t>
            </w:r>
            <w:r w:rsidRPr="00FD7662">
              <w:rPr>
                <w:color w:val="110F0D"/>
                <w:szCs w:val="18"/>
              </w:rPr>
              <w:t xml:space="preserve">: </w:t>
            </w:r>
            <w:r w:rsidRPr="00FD7662">
              <w:rPr>
                <w:b/>
                <w:color w:val="110F0D"/>
                <w:szCs w:val="18"/>
              </w:rPr>
              <w:t>91 1130 1017 0020 1214 7720 0005</w:t>
            </w:r>
          </w:p>
          <w:p w:rsidR="004B07CE" w:rsidRDefault="004B07CE" w:rsidP="004B07CE">
            <w:pPr>
              <w:spacing w:after="0" w:line="240" w:lineRule="auto"/>
              <w:ind w:left="0" w:firstLine="0"/>
              <w:rPr>
                <w:szCs w:val="18"/>
              </w:rPr>
            </w:pPr>
            <w:r>
              <w:rPr>
                <w:szCs w:val="18"/>
              </w:rPr>
              <w:t xml:space="preserve">W przypadku braku uiszczenia opłaty przed </w:t>
            </w:r>
            <w:r w:rsidR="00121592">
              <w:rPr>
                <w:szCs w:val="18"/>
              </w:rPr>
              <w:t>konferencją</w:t>
            </w:r>
            <w:r>
              <w:rPr>
                <w:szCs w:val="18"/>
              </w:rPr>
              <w:t xml:space="preserve">, po zakończeniu usługi wystawiona zostanie faktura z terminem płatności 30 dni </w:t>
            </w:r>
            <w:r>
              <w:rPr>
                <w:szCs w:val="18"/>
              </w:rPr>
              <w:br/>
              <w:t>od daty wystawienia.</w:t>
            </w:r>
          </w:p>
          <w:p w:rsidR="004B07CE" w:rsidRDefault="004B07CE" w:rsidP="004B07CE">
            <w:pPr>
              <w:spacing w:after="0" w:line="240" w:lineRule="auto"/>
              <w:ind w:left="0" w:firstLine="0"/>
              <w:rPr>
                <w:szCs w:val="18"/>
              </w:rPr>
            </w:pPr>
          </w:p>
          <w:p w:rsidR="004B07CE" w:rsidRDefault="004B07CE" w:rsidP="004B07CE">
            <w:pPr>
              <w:spacing w:after="0" w:line="240" w:lineRule="auto"/>
              <w:ind w:left="0" w:firstLine="0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 xml:space="preserve">**w przypadku osób fizycznych konieczne jest uiszczenie opłaty przed </w:t>
            </w:r>
            <w:r w:rsidR="00121592">
              <w:rPr>
                <w:noProof/>
                <w:color w:val="000000"/>
                <w:sz w:val="16"/>
                <w:szCs w:val="16"/>
              </w:rPr>
              <w:t>konferencją</w:t>
            </w:r>
          </w:p>
          <w:p w:rsidR="004B07CE" w:rsidRDefault="004B07CE" w:rsidP="004B07CE">
            <w:pPr>
              <w:spacing w:after="0" w:line="240" w:lineRule="auto"/>
              <w:ind w:left="0" w:firstLine="0"/>
              <w:rPr>
                <w:noProof/>
                <w:color w:val="000000"/>
                <w:sz w:val="16"/>
                <w:szCs w:val="16"/>
              </w:rPr>
            </w:pPr>
          </w:p>
          <w:p w:rsidR="004B07CE" w:rsidRDefault="004B07CE" w:rsidP="004B07CE">
            <w:pPr>
              <w:spacing w:after="0" w:line="240" w:lineRule="auto"/>
              <w:ind w:left="0" w:firstLine="0"/>
              <w:rPr>
                <w:noProof/>
                <w:color w:val="000000"/>
                <w:sz w:val="16"/>
                <w:szCs w:val="16"/>
              </w:rPr>
            </w:pPr>
          </w:p>
          <w:p w:rsidR="004B07CE" w:rsidRPr="00EC107B" w:rsidRDefault="004B07CE" w:rsidP="004B0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 w:right="114"/>
              <w:jc w:val="center"/>
              <w:rPr>
                <w:rFonts w:asciiTheme="minorHAnsi" w:hAnsiTheme="minorHAnsi" w:cs="Arial"/>
                <w:b/>
                <w:color w:val="000000"/>
                <w:szCs w:val="18"/>
              </w:rPr>
            </w:pPr>
            <w:r w:rsidRPr="00EC107B">
              <w:rPr>
                <w:rFonts w:asciiTheme="minorHAnsi" w:hAnsiTheme="minorHAnsi" w:cs="Arial"/>
                <w:b/>
                <w:color w:val="000000"/>
                <w:szCs w:val="18"/>
              </w:rPr>
              <w:t>*ZASADY OCHRONY DANYCH OSOBOWYCH</w:t>
            </w:r>
          </w:p>
          <w:p w:rsidR="004B07CE" w:rsidRPr="000F668E" w:rsidRDefault="004B07CE" w:rsidP="004B07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 w:right="114"/>
              <w:jc w:val="center"/>
              <w:rPr>
                <w:rFonts w:asciiTheme="minorHAnsi" w:hAnsiTheme="minorHAnsi" w:cs="Arial"/>
                <w:b/>
                <w:color w:val="000000"/>
                <w:sz w:val="16"/>
                <w:szCs w:val="16"/>
              </w:rPr>
            </w:pPr>
          </w:p>
          <w:p w:rsidR="004B07CE" w:rsidRPr="00EC107B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 xml:space="preserve">Danymi osobowymi Zgłaszającego, jego pracowników lub innych zgłoszonych osób, do których przetwarzania UDT jest uprawniony, </w:t>
            </w:r>
            <w:r>
              <w:rPr>
                <w:rFonts w:asciiTheme="minorHAnsi" w:eastAsiaTheme="minorEastAsia" w:hAnsiTheme="minorHAnsi" w:cs="Arial"/>
                <w:color w:val="auto"/>
                <w:szCs w:val="18"/>
              </w:rPr>
              <w:br/>
            </w: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są w szczególności dane osobowe niezbędne do prowadzenia dokumentacji dotyczącej realizacji umowy, w tym do wystawiania dokumentów końcowych.</w:t>
            </w:r>
          </w:p>
          <w:p w:rsidR="004B07CE" w:rsidRPr="00EC107B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 xml:space="preserve">Administratorem danych osobowych jest Prezes Urzędu Dozoru Technicznego z siedzibą w Warszawie </w:t>
            </w: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br/>
              <w:t xml:space="preserve">ul. </w:t>
            </w:r>
            <w:proofErr w:type="spellStart"/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Szczęśliwicka</w:t>
            </w:r>
            <w:proofErr w:type="spellEnd"/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 xml:space="preserve"> 34, kod pocztowy 02-353.</w:t>
            </w:r>
          </w:p>
          <w:p w:rsidR="004B07CE" w:rsidRPr="00EC107B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 xml:space="preserve">Kontakt z wyznaczonym przez Administratora Danych Osobowych – Inspektorem Ochrony Danych, możliwy jest za pośrednictwem poczty elektronicznej (adres: </w:t>
            </w:r>
            <w:hyperlink r:id="rId17" w:history="1">
              <w:r w:rsidRPr="00EC107B">
                <w:rPr>
                  <w:rFonts w:asciiTheme="minorHAnsi" w:eastAsiaTheme="minorEastAsia" w:hAnsiTheme="minorHAnsi" w:cs="Arial"/>
                  <w:color w:val="auto"/>
                  <w:szCs w:val="18"/>
                </w:rPr>
                <w:t>iod@udt.gov.pl</w:t>
              </w:r>
            </w:hyperlink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), oraz strony internetowej (</w:t>
            </w:r>
            <w:hyperlink r:id="rId18" w:history="1">
              <w:r w:rsidRPr="00EC107B">
                <w:rPr>
                  <w:rFonts w:asciiTheme="minorHAnsi" w:eastAsiaTheme="minorEastAsia" w:hAnsiTheme="minorHAnsi" w:cs="Arial"/>
                  <w:color w:val="auto"/>
                  <w:szCs w:val="18"/>
                </w:rPr>
                <w:t>www.udt.gov.pl</w:t>
              </w:r>
            </w:hyperlink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).</w:t>
            </w:r>
          </w:p>
          <w:p w:rsidR="004B07CE" w:rsidRPr="00EC107B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 xml:space="preserve">Dane osobowe będą przetwarzane wyłącznie w celu realizacji umowy, (na podstawie art. 6 ust. 1 lit. b) lub w prawnie uzasadnionym interesie Administratora Danych Osobowych (na podstawie art. 6 ust 1 lit f) Rozporządzenia Parlamentu Europejskiego i Rady z dnia 27 kwietnia 2016 r. w sprawie ochrony osób fizycznych w związku z przetwarzaniem danych osobowych i w sprawie swobodnego przepływu takich danych oraz uchylenia dyrektywy 95/46/WE (Dz. Urz. UE L 119 z 4.05.2016). </w:t>
            </w:r>
          </w:p>
          <w:p w:rsidR="004B07CE" w:rsidRPr="00EC107B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Prawnie uzasadnionym interesem, na który powołuje się Administrator Danych Osobowych, jest przekazywanie danych w celu obsługi technicznej, informatycznej, statystycznej oraz w celu prowadzenia i utrzymania dokumentacji wynikającej z obowiązków wobec jednostek kontrolujących.</w:t>
            </w:r>
          </w:p>
          <w:p w:rsidR="004B07CE" w:rsidRPr="00EC107B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Odbiorcami danych osobowych będą jedynie podmioty przewidziane przepisami powszechnie obowiązującego prawa.</w:t>
            </w:r>
          </w:p>
          <w:p w:rsidR="004B07CE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 xml:space="preserve">Dane osobowe będą przetwarzane przez okres niezbędny do realizacji i rozliczenia umowy z uwzględnieniem wymogów wynikających z przepisów prawa. </w:t>
            </w:r>
          </w:p>
          <w:p w:rsidR="004B07CE" w:rsidRPr="001422D0" w:rsidRDefault="004B07CE" w:rsidP="004B07CE">
            <w:pPr>
              <w:numPr>
                <w:ilvl w:val="3"/>
                <w:numId w:val="11"/>
              </w:numPr>
              <w:autoSpaceDN w:val="0"/>
              <w:spacing w:after="160" w:line="251" w:lineRule="auto"/>
              <w:ind w:left="426" w:hanging="426"/>
              <w:rPr>
                <w:rFonts w:asciiTheme="minorHAnsi" w:eastAsiaTheme="minorEastAsia" w:hAnsiTheme="minorHAnsi" w:cs="Arial"/>
                <w:color w:val="auto"/>
                <w:szCs w:val="18"/>
              </w:rPr>
            </w:pPr>
            <w:r w:rsidRPr="00EC107B">
              <w:rPr>
                <w:rFonts w:asciiTheme="minorHAnsi" w:eastAsiaTheme="minorEastAsia" w:hAnsiTheme="minorHAnsi" w:cs="Arial"/>
                <w:color w:val="auto"/>
                <w:szCs w:val="18"/>
              </w:rPr>
              <w:t>W związku z przetwarzaniem danych osobowych, podmiotom określonym w ust. 1 przysługuje prawo dostępu do treści swoich danych, prawo do ich sprostowania, usunięcia, ograniczenia przetwarzania, prawo do przenoszenia danych (jeśli ma zastosowanie), prawo wniesienia sprzeciwu, prawo do cofnięcia zgody w dowolnym momencie bez wpływu na zgodność z prawem przetwarzania, którego dokonano na podstawie zgody przed jej cofnięciem oraz prawo do wniesienia skargi do Prezesa Urzędu Ochrony Danych Osobowych</w:t>
            </w:r>
            <w:r>
              <w:rPr>
                <w:rFonts w:asciiTheme="minorHAnsi" w:eastAsiaTheme="minorEastAsia" w:hAnsiTheme="minorHAnsi" w:cs="Arial"/>
                <w:color w:val="auto"/>
                <w:szCs w:val="18"/>
              </w:rPr>
              <w:t>.</w:t>
            </w:r>
          </w:p>
        </w:tc>
      </w:tr>
      <w:tr w:rsidR="004B07CE" w:rsidTr="004B07CE">
        <w:trPr>
          <w:trHeight w:val="87"/>
        </w:trPr>
        <w:tc>
          <w:tcPr>
            <w:tcW w:w="10376" w:type="dxa"/>
            <w:shd w:val="clear" w:color="auto" w:fill="F2F2F2" w:themeFill="background1" w:themeFillShade="F2"/>
          </w:tcPr>
          <w:p w:rsidR="004B07CE" w:rsidRPr="00F45FCC" w:rsidRDefault="004B07CE" w:rsidP="004B07CE">
            <w:pPr>
              <w:spacing w:after="0" w:line="247" w:lineRule="auto"/>
              <w:ind w:left="0" w:right="28" w:firstLine="0"/>
              <w:rPr>
                <w:noProof/>
                <w:color w:val="000000"/>
                <w:sz w:val="16"/>
                <w:szCs w:val="16"/>
              </w:rPr>
            </w:pPr>
          </w:p>
        </w:tc>
      </w:tr>
    </w:tbl>
    <w:p w:rsidR="004B07CE" w:rsidRDefault="004B07CE" w:rsidP="004B07CE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4B07CE" w:rsidRDefault="004B07CE" w:rsidP="004B07CE">
      <w:pPr>
        <w:widowControl w:val="0"/>
        <w:autoSpaceDE w:val="0"/>
        <w:autoSpaceDN w:val="0"/>
        <w:adjustRightInd w:val="0"/>
        <w:spacing w:after="0" w:line="240" w:lineRule="auto"/>
        <w:ind w:left="120" w:right="114"/>
        <w:jc w:val="center"/>
        <w:rPr>
          <w:rFonts w:asciiTheme="minorHAnsi" w:hAnsiTheme="minorHAnsi" w:cs="Arial"/>
          <w:b/>
          <w:color w:val="000000"/>
          <w:sz w:val="16"/>
          <w:szCs w:val="16"/>
        </w:rPr>
      </w:pPr>
    </w:p>
    <w:p w:rsidR="004B07CE" w:rsidRPr="00241E5E" w:rsidRDefault="004B07CE" w:rsidP="004B07CE">
      <w:pPr>
        <w:ind w:left="0" w:firstLine="0"/>
      </w:pPr>
    </w:p>
    <w:p w:rsidR="003B1B68" w:rsidRDefault="003B1B68" w:rsidP="009438CC">
      <w:pPr>
        <w:spacing w:after="0" w:line="259" w:lineRule="auto"/>
        <w:ind w:left="0" w:right="10608" w:firstLine="0"/>
        <w:jc w:val="left"/>
      </w:pPr>
    </w:p>
    <w:sectPr w:rsidR="003B1B68" w:rsidSect="009438CC">
      <w:type w:val="continuous"/>
      <w:pgSz w:w="11906" w:h="16838"/>
      <w:pgMar w:top="426" w:right="1297" w:bottom="567" w:left="1134" w:header="426" w:footer="30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E6E" w:rsidRDefault="00711E6E">
      <w:pPr>
        <w:spacing w:after="0" w:line="240" w:lineRule="auto"/>
      </w:pPr>
      <w:r>
        <w:separator/>
      </w:r>
    </w:p>
  </w:endnote>
  <w:endnote w:type="continuationSeparator" w:id="0">
    <w:p w:rsidR="00711E6E" w:rsidRDefault="0071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E6E" w:rsidRDefault="00711E6E">
    <w:pPr>
      <w:spacing w:after="0" w:line="259" w:lineRule="auto"/>
      <w:ind w:left="-1134" w:right="3366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756006</wp:posOffset>
              </wp:positionH>
              <wp:positionV relativeFrom="page">
                <wp:posOffset>10350005</wp:posOffset>
              </wp:positionV>
              <wp:extent cx="3444037" cy="103696"/>
              <wp:effectExtent l="0" t="0" r="0" b="0"/>
              <wp:wrapSquare wrapText="bothSides"/>
              <wp:docPr id="8192" name="Group 8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44037" cy="103696"/>
                        <a:chOff x="0" y="0"/>
                        <a:chExt cx="3444037" cy="103696"/>
                      </a:xfrm>
                    </wpg:grpSpPr>
                    <wps:wsp>
                      <wps:cNvPr id="8193" name="Shape 8193"/>
                      <wps:cNvSpPr/>
                      <wps:spPr>
                        <a:xfrm>
                          <a:off x="1638799" y="44659"/>
                          <a:ext cx="12573" cy="2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3" h="24716">
                              <a:moveTo>
                                <a:pt x="12573" y="0"/>
                              </a:moveTo>
                              <a:lnTo>
                                <a:pt x="12573" y="3756"/>
                              </a:lnTo>
                              <a:lnTo>
                                <a:pt x="8292" y="5797"/>
                              </a:lnTo>
                              <a:cubicBezTo>
                                <a:pt x="6172" y="8222"/>
                                <a:pt x="4864" y="11540"/>
                                <a:pt x="4864" y="15115"/>
                              </a:cubicBezTo>
                              <a:cubicBezTo>
                                <a:pt x="4864" y="18353"/>
                                <a:pt x="6477" y="20728"/>
                                <a:pt x="9741" y="20728"/>
                              </a:cubicBezTo>
                              <a:lnTo>
                                <a:pt x="12573" y="19113"/>
                              </a:lnTo>
                              <a:lnTo>
                                <a:pt x="12573" y="21834"/>
                              </a:lnTo>
                              <a:lnTo>
                                <a:pt x="7963" y="24716"/>
                              </a:lnTo>
                              <a:cubicBezTo>
                                <a:pt x="3683" y="24716"/>
                                <a:pt x="0" y="21236"/>
                                <a:pt x="0" y="15407"/>
                              </a:cubicBezTo>
                              <a:cubicBezTo>
                                <a:pt x="0" y="10834"/>
                                <a:pt x="1807" y="6465"/>
                                <a:pt x="4894" y="3240"/>
                              </a:cubicBezTo>
                              <a:lnTo>
                                <a:pt x="12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4" name="Shape 8194"/>
                      <wps:cNvSpPr/>
                      <wps:spPr>
                        <a:xfrm>
                          <a:off x="1627661" y="31089"/>
                          <a:ext cx="23711" cy="50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50809">
                              <a:moveTo>
                                <a:pt x="23711" y="0"/>
                              </a:moveTo>
                              <a:lnTo>
                                <a:pt x="23711" y="3846"/>
                              </a:lnTo>
                              <a:lnTo>
                                <a:pt x="10755" y="9392"/>
                              </a:lnTo>
                              <a:cubicBezTo>
                                <a:pt x="6728" y="13661"/>
                                <a:pt x="4204" y="19802"/>
                                <a:pt x="4204" y="27288"/>
                              </a:cubicBezTo>
                              <a:cubicBezTo>
                                <a:pt x="4204" y="39607"/>
                                <a:pt x="12243" y="47265"/>
                                <a:pt x="23152" y="47265"/>
                              </a:cubicBezTo>
                              <a:lnTo>
                                <a:pt x="23711" y="47136"/>
                              </a:lnTo>
                              <a:lnTo>
                                <a:pt x="23711" y="50501"/>
                              </a:lnTo>
                              <a:lnTo>
                                <a:pt x="22339" y="50809"/>
                              </a:lnTo>
                              <a:cubicBezTo>
                                <a:pt x="10249" y="50809"/>
                                <a:pt x="0" y="41956"/>
                                <a:pt x="0" y="27720"/>
                              </a:cubicBezTo>
                              <a:cubicBezTo>
                                <a:pt x="0" y="16328"/>
                                <a:pt x="5929" y="6058"/>
                                <a:pt x="15806" y="1635"/>
                              </a:cubicBezTo>
                              <a:lnTo>
                                <a:pt x="2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5" name="Shape 8195"/>
                      <wps:cNvSpPr/>
                      <wps:spPr>
                        <a:xfrm>
                          <a:off x="1651372" y="75776"/>
                          <a:ext cx="11760" cy="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0" h="5814">
                              <a:moveTo>
                                <a:pt x="10579" y="0"/>
                              </a:moveTo>
                              <a:lnTo>
                                <a:pt x="11760" y="3175"/>
                              </a:lnTo>
                              <a:lnTo>
                                <a:pt x="0" y="5814"/>
                              </a:lnTo>
                              <a:lnTo>
                                <a:pt x="0" y="2449"/>
                              </a:lnTo>
                              <a:lnTo>
                                <a:pt x="10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6" name="Shape 8196"/>
                      <wps:cNvSpPr/>
                      <wps:spPr>
                        <a:xfrm>
                          <a:off x="1651372" y="30425"/>
                          <a:ext cx="24600" cy="3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38950">
                              <a:moveTo>
                                <a:pt x="3213" y="0"/>
                              </a:moveTo>
                              <a:cubicBezTo>
                                <a:pt x="16040" y="0"/>
                                <a:pt x="24600" y="9068"/>
                                <a:pt x="24600" y="21386"/>
                              </a:cubicBezTo>
                              <a:cubicBezTo>
                                <a:pt x="24600" y="32448"/>
                                <a:pt x="18402" y="38950"/>
                                <a:pt x="11544" y="38950"/>
                              </a:cubicBezTo>
                              <a:cubicBezTo>
                                <a:pt x="8585" y="38950"/>
                                <a:pt x="5855" y="37020"/>
                                <a:pt x="6007" y="32448"/>
                              </a:cubicBezTo>
                              <a:lnTo>
                                <a:pt x="5791" y="32448"/>
                              </a:lnTo>
                              <a:lnTo>
                                <a:pt x="0" y="36068"/>
                              </a:lnTo>
                              <a:lnTo>
                                <a:pt x="0" y="33348"/>
                              </a:lnTo>
                              <a:lnTo>
                                <a:pt x="2957" y="31661"/>
                              </a:lnTo>
                              <a:cubicBezTo>
                                <a:pt x="4569" y="29725"/>
                                <a:pt x="5747" y="27216"/>
                                <a:pt x="6147" y="24930"/>
                              </a:cubicBezTo>
                              <a:lnTo>
                                <a:pt x="7709" y="16675"/>
                              </a:lnTo>
                              <a:cubicBezTo>
                                <a:pt x="6959" y="16370"/>
                                <a:pt x="5715" y="16078"/>
                                <a:pt x="4013" y="16078"/>
                              </a:cubicBezTo>
                              <a:lnTo>
                                <a:pt x="0" y="17991"/>
                              </a:lnTo>
                              <a:lnTo>
                                <a:pt x="0" y="14235"/>
                              </a:lnTo>
                              <a:lnTo>
                                <a:pt x="4902" y="12167"/>
                              </a:lnTo>
                              <a:cubicBezTo>
                                <a:pt x="8001" y="12167"/>
                                <a:pt x="10871" y="12840"/>
                                <a:pt x="12789" y="13703"/>
                              </a:cubicBezTo>
                              <a:lnTo>
                                <a:pt x="10287" y="27063"/>
                              </a:lnTo>
                              <a:cubicBezTo>
                                <a:pt x="9169" y="32664"/>
                                <a:pt x="10058" y="35255"/>
                                <a:pt x="12497" y="35331"/>
                              </a:cubicBezTo>
                              <a:cubicBezTo>
                                <a:pt x="16269" y="35471"/>
                                <a:pt x="20472" y="30378"/>
                                <a:pt x="20472" y="21907"/>
                              </a:cubicBezTo>
                              <a:cubicBezTo>
                                <a:pt x="20472" y="11138"/>
                                <a:pt x="14046" y="3390"/>
                                <a:pt x="2616" y="3390"/>
                              </a:cubicBezTo>
                              <a:lnTo>
                                <a:pt x="0" y="4511"/>
                              </a:lnTo>
                              <a:lnTo>
                                <a:pt x="0" y="664"/>
                              </a:lnTo>
                              <a:lnTo>
                                <a:pt x="32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7" name="Shape 8197"/>
                      <wps:cNvSpPr/>
                      <wps:spPr>
                        <a:xfrm>
                          <a:off x="1687355" y="24441"/>
                          <a:ext cx="36652" cy="50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52" h="50521">
                              <a:moveTo>
                                <a:pt x="0" y="0"/>
                              </a:moveTo>
                              <a:lnTo>
                                <a:pt x="6490" y="0"/>
                              </a:lnTo>
                              <a:lnTo>
                                <a:pt x="6490" y="29502"/>
                              </a:lnTo>
                              <a:cubicBezTo>
                                <a:pt x="6490" y="40563"/>
                                <a:pt x="11430" y="45288"/>
                                <a:pt x="18072" y="45288"/>
                              </a:cubicBezTo>
                              <a:cubicBezTo>
                                <a:pt x="25375" y="45288"/>
                                <a:pt x="30163" y="40424"/>
                                <a:pt x="30163" y="29502"/>
                              </a:cubicBezTo>
                              <a:lnTo>
                                <a:pt x="30163" y="0"/>
                              </a:lnTo>
                              <a:lnTo>
                                <a:pt x="36652" y="0"/>
                              </a:lnTo>
                              <a:lnTo>
                                <a:pt x="36652" y="29070"/>
                              </a:lnTo>
                              <a:cubicBezTo>
                                <a:pt x="36652" y="44336"/>
                                <a:pt x="28613" y="50521"/>
                                <a:pt x="17843" y="50521"/>
                              </a:cubicBezTo>
                              <a:cubicBezTo>
                                <a:pt x="7671" y="50521"/>
                                <a:pt x="0" y="44768"/>
                                <a:pt x="0" y="2928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8" name="Shape 8198"/>
                      <wps:cNvSpPr/>
                      <wps:spPr>
                        <a:xfrm>
                          <a:off x="1737603" y="37715"/>
                          <a:ext cx="17932" cy="3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6436">
                              <a:moveTo>
                                <a:pt x="16154" y="0"/>
                              </a:moveTo>
                              <a:cubicBezTo>
                                <a:pt x="16815" y="0"/>
                                <a:pt x="17335" y="76"/>
                                <a:pt x="17932" y="152"/>
                              </a:cubicBezTo>
                              <a:lnTo>
                                <a:pt x="17932" y="6273"/>
                              </a:lnTo>
                              <a:cubicBezTo>
                                <a:pt x="17259" y="6121"/>
                                <a:pt x="16599" y="6121"/>
                                <a:pt x="15710" y="6121"/>
                              </a:cubicBezTo>
                              <a:cubicBezTo>
                                <a:pt x="11138" y="6121"/>
                                <a:pt x="7899" y="9525"/>
                                <a:pt x="7010" y="14401"/>
                              </a:cubicBezTo>
                              <a:cubicBezTo>
                                <a:pt x="6871" y="15265"/>
                                <a:pt x="6794" y="16370"/>
                                <a:pt x="6794" y="17411"/>
                              </a:cubicBezTo>
                              <a:lnTo>
                                <a:pt x="6794" y="36436"/>
                              </a:lnTo>
                              <a:lnTo>
                                <a:pt x="292" y="36436"/>
                              </a:lnTo>
                              <a:lnTo>
                                <a:pt x="292" y="11887"/>
                              </a:lnTo>
                              <a:cubicBezTo>
                                <a:pt x="292" y="7683"/>
                                <a:pt x="216" y="4063"/>
                                <a:pt x="0" y="749"/>
                              </a:cubicBezTo>
                              <a:lnTo>
                                <a:pt x="5677" y="749"/>
                              </a:lnTo>
                              <a:lnTo>
                                <a:pt x="5982" y="7823"/>
                              </a:lnTo>
                              <a:lnTo>
                                <a:pt x="6197" y="7823"/>
                              </a:lnTo>
                              <a:cubicBezTo>
                                <a:pt x="7810" y="3035"/>
                                <a:pt x="11798" y="0"/>
                                <a:pt x="1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99" name="Shape 8199"/>
                      <wps:cNvSpPr/>
                      <wps:spPr>
                        <a:xfrm>
                          <a:off x="1760927" y="38460"/>
                          <a:ext cx="28905" cy="35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5" h="35700">
                              <a:moveTo>
                                <a:pt x="1473" y="0"/>
                              </a:moveTo>
                              <a:lnTo>
                                <a:pt x="28613" y="0"/>
                              </a:lnTo>
                              <a:lnTo>
                                <a:pt x="28613" y="4052"/>
                              </a:lnTo>
                              <a:lnTo>
                                <a:pt x="12687" y="24791"/>
                              </a:lnTo>
                              <a:cubicBezTo>
                                <a:pt x="11125" y="26772"/>
                                <a:pt x="9741" y="28626"/>
                                <a:pt x="8103" y="30379"/>
                              </a:cubicBezTo>
                              <a:lnTo>
                                <a:pt x="8103" y="30544"/>
                              </a:lnTo>
                              <a:lnTo>
                                <a:pt x="28905" y="30544"/>
                              </a:lnTo>
                              <a:lnTo>
                                <a:pt x="28905" y="35700"/>
                              </a:lnTo>
                              <a:lnTo>
                                <a:pt x="0" y="35700"/>
                              </a:lnTo>
                              <a:lnTo>
                                <a:pt x="0" y="31941"/>
                              </a:lnTo>
                              <a:lnTo>
                                <a:pt x="16078" y="10909"/>
                              </a:lnTo>
                              <a:cubicBezTo>
                                <a:pt x="17704" y="8928"/>
                                <a:pt x="19177" y="7227"/>
                                <a:pt x="20803" y="5321"/>
                              </a:cubicBezTo>
                              <a:lnTo>
                                <a:pt x="20803" y="5156"/>
                              </a:lnTo>
                              <a:lnTo>
                                <a:pt x="1473" y="5156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0" name="Shape 8200"/>
                      <wps:cNvSpPr/>
                      <wps:spPr>
                        <a:xfrm>
                          <a:off x="1796713" y="53010"/>
                          <a:ext cx="14053" cy="21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3" h="21951">
                              <a:moveTo>
                                <a:pt x="14053" y="0"/>
                              </a:moveTo>
                              <a:lnTo>
                                <a:pt x="14053" y="3942"/>
                              </a:lnTo>
                              <a:lnTo>
                                <a:pt x="11395" y="4294"/>
                              </a:lnTo>
                              <a:cubicBezTo>
                                <a:pt x="8499" y="5457"/>
                                <a:pt x="6490" y="7505"/>
                                <a:pt x="6490" y="10965"/>
                              </a:cubicBezTo>
                              <a:cubicBezTo>
                                <a:pt x="6490" y="15232"/>
                                <a:pt x="9297" y="17176"/>
                                <a:pt x="12535" y="17176"/>
                              </a:cubicBezTo>
                              <a:lnTo>
                                <a:pt x="14053" y="16142"/>
                              </a:lnTo>
                              <a:lnTo>
                                <a:pt x="14053" y="20427"/>
                              </a:lnTo>
                              <a:lnTo>
                                <a:pt x="10922" y="21951"/>
                              </a:lnTo>
                              <a:cubicBezTo>
                                <a:pt x="3696" y="21951"/>
                                <a:pt x="0" y="16870"/>
                                <a:pt x="0" y="11702"/>
                              </a:cubicBezTo>
                              <a:cubicBezTo>
                                <a:pt x="0" y="7384"/>
                                <a:pt x="1918" y="4047"/>
                                <a:pt x="5559" y="1799"/>
                              </a:cubicBezTo>
                              <a:lnTo>
                                <a:pt x="14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1" name="Shape 8201"/>
                      <wps:cNvSpPr/>
                      <wps:spPr>
                        <a:xfrm>
                          <a:off x="1799228" y="37780"/>
                          <a:ext cx="11538" cy="7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8" h="7400">
                              <a:moveTo>
                                <a:pt x="11538" y="0"/>
                              </a:moveTo>
                              <a:lnTo>
                                <a:pt x="11538" y="5042"/>
                              </a:lnTo>
                              <a:lnTo>
                                <a:pt x="10833" y="4732"/>
                              </a:lnTo>
                              <a:cubicBezTo>
                                <a:pt x="7442" y="4732"/>
                                <a:pt x="3975" y="5697"/>
                                <a:pt x="1460" y="7400"/>
                              </a:cubicBezTo>
                              <a:lnTo>
                                <a:pt x="0" y="3030"/>
                              </a:lnTo>
                              <a:lnTo>
                                <a:pt x="11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2" name="Shape 8202"/>
                      <wps:cNvSpPr/>
                      <wps:spPr>
                        <a:xfrm>
                          <a:off x="1810766" y="37712"/>
                          <a:ext cx="14345" cy="3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45" h="36436">
                              <a:moveTo>
                                <a:pt x="260" y="0"/>
                              </a:moveTo>
                              <a:cubicBezTo>
                                <a:pt x="11170" y="0"/>
                                <a:pt x="13824" y="7468"/>
                                <a:pt x="13824" y="14541"/>
                              </a:cubicBezTo>
                              <a:lnTo>
                                <a:pt x="13824" y="27889"/>
                              </a:lnTo>
                              <a:cubicBezTo>
                                <a:pt x="13824" y="30988"/>
                                <a:pt x="13976" y="34010"/>
                                <a:pt x="14345" y="36436"/>
                              </a:cubicBezTo>
                              <a:lnTo>
                                <a:pt x="8515" y="36436"/>
                              </a:lnTo>
                              <a:lnTo>
                                <a:pt x="7995" y="31941"/>
                              </a:lnTo>
                              <a:lnTo>
                                <a:pt x="7779" y="31941"/>
                              </a:lnTo>
                              <a:lnTo>
                                <a:pt x="0" y="35726"/>
                              </a:lnTo>
                              <a:lnTo>
                                <a:pt x="0" y="31441"/>
                              </a:lnTo>
                              <a:lnTo>
                                <a:pt x="7271" y="26492"/>
                              </a:lnTo>
                              <a:cubicBezTo>
                                <a:pt x="7487" y="25755"/>
                                <a:pt x="7563" y="25006"/>
                                <a:pt x="7563" y="24435"/>
                              </a:cubicBezTo>
                              <a:lnTo>
                                <a:pt x="7563" y="18237"/>
                              </a:lnTo>
                              <a:lnTo>
                                <a:pt x="0" y="19240"/>
                              </a:lnTo>
                              <a:lnTo>
                                <a:pt x="0" y="15298"/>
                              </a:lnTo>
                              <a:lnTo>
                                <a:pt x="7410" y="13729"/>
                              </a:lnTo>
                              <a:lnTo>
                                <a:pt x="7410" y="12992"/>
                              </a:lnTo>
                              <a:cubicBezTo>
                                <a:pt x="7410" y="11550"/>
                                <a:pt x="7207" y="9483"/>
                                <a:pt x="6091" y="7786"/>
                              </a:cubicBezTo>
                              <a:lnTo>
                                <a:pt x="0" y="5111"/>
                              </a:lnTo>
                              <a:lnTo>
                                <a:pt x="0" y="68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3" name="Shape 8203"/>
                      <wps:cNvSpPr/>
                      <wps:spPr>
                        <a:xfrm>
                          <a:off x="1835385" y="37719"/>
                          <a:ext cx="16815" cy="37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15" h="37249">
                              <a:moveTo>
                                <a:pt x="16078" y="0"/>
                              </a:moveTo>
                              <a:lnTo>
                                <a:pt x="16815" y="368"/>
                              </a:lnTo>
                              <a:lnTo>
                                <a:pt x="16815" y="5347"/>
                              </a:lnTo>
                              <a:lnTo>
                                <a:pt x="9468" y="9021"/>
                              </a:lnTo>
                              <a:cubicBezTo>
                                <a:pt x="7636" y="11474"/>
                                <a:pt x="6642" y="14903"/>
                                <a:pt x="6642" y="18808"/>
                              </a:cubicBezTo>
                              <a:cubicBezTo>
                                <a:pt x="6642" y="22428"/>
                                <a:pt x="7544" y="25726"/>
                                <a:pt x="9312" y="28121"/>
                              </a:cubicBezTo>
                              <a:lnTo>
                                <a:pt x="16815" y="31822"/>
                              </a:lnTo>
                              <a:lnTo>
                                <a:pt x="16815" y="36429"/>
                              </a:lnTo>
                              <a:lnTo>
                                <a:pt x="15405" y="37249"/>
                              </a:lnTo>
                              <a:cubicBezTo>
                                <a:pt x="6782" y="37249"/>
                                <a:pt x="76" y="29959"/>
                                <a:pt x="76" y="19113"/>
                              </a:cubicBezTo>
                              <a:cubicBezTo>
                                <a:pt x="0" y="7226"/>
                                <a:pt x="7442" y="0"/>
                                <a:pt x="160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4" name="Shape 8204"/>
                      <wps:cNvSpPr/>
                      <wps:spPr>
                        <a:xfrm>
                          <a:off x="1852200" y="21793"/>
                          <a:ext cx="16878" cy="52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78" h="52362">
                              <a:moveTo>
                                <a:pt x="10173" y="0"/>
                              </a:moveTo>
                              <a:lnTo>
                                <a:pt x="16586" y="0"/>
                              </a:lnTo>
                              <a:lnTo>
                                <a:pt x="16586" y="43142"/>
                              </a:lnTo>
                              <a:cubicBezTo>
                                <a:pt x="16586" y="46317"/>
                                <a:pt x="16739" y="49924"/>
                                <a:pt x="16878" y="52362"/>
                              </a:cubicBezTo>
                              <a:lnTo>
                                <a:pt x="11138" y="52362"/>
                              </a:lnTo>
                              <a:lnTo>
                                <a:pt x="10833" y="46177"/>
                              </a:lnTo>
                              <a:lnTo>
                                <a:pt x="10617" y="46177"/>
                              </a:lnTo>
                              <a:lnTo>
                                <a:pt x="0" y="52355"/>
                              </a:lnTo>
                              <a:lnTo>
                                <a:pt x="0" y="47748"/>
                              </a:lnTo>
                              <a:lnTo>
                                <a:pt x="368" y="47930"/>
                              </a:lnTo>
                              <a:cubicBezTo>
                                <a:pt x="4712" y="47930"/>
                                <a:pt x="8699" y="44996"/>
                                <a:pt x="9881" y="40195"/>
                              </a:cubicBezTo>
                              <a:cubicBezTo>
                                <a:pt x="10109" y="39306"/>
                                <a:pt x="10173" y="38418"/>
                                <a:pt x="10173" y="37388"/>
                              </a:cubicBezTo>
                              <a:lnTo>
                                <a:pt x="10173" y="31191"/>
                              </a:lnTo>
                              <a:cubicBezTo>
                                <a:pt x="10173" y="30379"/>
                                <a:pt x="10109" y="29273"/>
                                <a:pt x="9881" y="28461"/>
                              </a:cubicBezTo>
                              <a:cubicBezTo>
                                <a:pt x="8928" y="24409"/>
                                <a:pt x="5385" y="21019"/>
                                <a:pt x="508" y="21019"/>
                              </a:cubicBezTo>
                              <a:lnTo>
                                <a:pt x="0" y="21273"/>
                              </a:lnTo>
                              <a:lnTo>
                                <a:pt x="0" y="16294"/>
                              </a:lnTo>
                              <a:lnTo>
                                <a:pt x="10033" y="21310"/>
                              </a:lnTo>
                              <a:lnTo>
                                <a:pt x="10173" y="21310"/>
                              </a:lnTo>
                              <a:lnTo>
                                <a:pt x="101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5" name="Shape 8205"/>
                      <wps:cNvSpPr/>
                      <wps:spPr>
                        <a:xfrm>
                          <a:off x="1882823" y="24085"/>
                          <a:ext cx="20244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4" h="50520">
                              <a:moveTo>
                                <a:pt x="13652" y="0"/>
                              </a:moveTo>
                              <a:lnTo>
                                <a:pt x="20244" y="2024"/>
                              </a:lnTo>
                              <a:lnTo>
                                <a:pt x="20244" y="7232"/>
                              </a:lnTo>
                              <a:lnTo>
                                <a:pt x="13945" y="5080"/>
                              </a:lnTo>
                              <a:cubicBezTo>
                                <a:pt x="10630" y="5080"/>
                                <a:pt x="8115" y="5372"/>
                                <a:pt x="6414" y="5753"/>
                              </a:cubicBezTo>
                              <a:lnTo>
                                <a:pt x="6414" y="45059"/>
                              </a:lnTo>
                              <a:cubicBezTo>
                                <a:pt x="8039" y="45288"/>
                                <a:pt x="10401" y="45351"/>
                                <a:pt x="12916" y="45351"/>
                              </a:cubicBezTo>
                              <a:lnTo>
                                <a:pt x="20244" y="42786"/>
                              </a:lnTo>
                              <a:lnTo>
                                <a:pt x="20244" y="47731"/>
                              </a:lnTo>
                              <a:lnTo>
                                <a:pt x="11659" y="50520"/>
                              </a:lnTo>
                              <a:cubicBezTo>
                                <a:pt x="7010" y="50520"/>
                                <a:pt x="3251" y="50292"/>
                                <a:pt x="0" y="49923"/>
                              </a:cubicBezTo>
                              <a:lnTo>
                                <a:pt x="0" y="1105"/>
                              </a:lnTo>
                              <a:cubicBezTo>
                                <a:pt x="3912" y="432"/>
                                <a:pt x="8560" y="0"/>
                                <a:pt x="136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6" name="Shape 8206"/>
                      <wps:cNvSpPr/>
                      <wps:spPr>
                        <a:xfrm>
                          <a:off x="1903067" y="26108"/>
                          <a:ext cx="20612" cy="4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2" h="45707">
                              <a:moveTo>
                                <a:pt x="0" y="0"/>
                              </a:moveTo>
                              <a:lnTo>
                                <a:pt x="13551" y="4161"/>
                              </a:lnTo>
                              <a:cubicBezTo>
                                <a:pt x="18046" y="8224"/>
                                <a:pt x="20612" y="13977"/>
                                <a:pt x="20612" y="22016"/>
                              </a:cubicBezTo>
                              <a:cubicBezTo>
                                <a:pt x="20612" y="30132"/>
                                <a:pt x="18046" y="36761"/>
                                <a:pt x="13462" y="41334"/>
                              </a:cubicBezTo>
                              <a:lnTo>
                                <a:pt x="0" y="45707"/>
                              </a:lnTo>
                              <a:lnTo>
                                <a:pt x="0" y="40762"/>
                              </a:lnTo>
                              <a:lnTo>
                                <a:pt x="8418" y="37814"/>
                              </a:lnTo>
                              <a:cubicBezTo>
                                <a:pt x="11985" y="34219"/>
                                <a:pt x="13830" y="28945"/>
                                <a:pt x="13830" y="22233"/>
                              </a:cubicBezTo>
                              <a:cubicBezTo>
                                <a:pt x="13868" y="16366"/>
                                <a:pt x="12227" y="11571"/>
                                <a:pt x="8880" y="8244"/>
                              </a:cubicBezTo>
                              <a:lnTo>
                                <a:pt x="0" y="5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7" name="Shape 8207"/>
                      <wps:cNvSpPr/>
                      <wps:spPr>
                        <a:xfrm>
                          <a:off x="1932124" y="37824"/>
                          <a:ext cx="17437" cy="37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" h="37143">
                              <a:moveTo>
                                <a:pt x="17437" y="0"/>
                              </a:moveTo>
                              <a:lnTo>
                                <a:pt x="17437" y="4831"/>
                              </a:lnTo>
                              <a:lnTo>
                                <a:pt x="9242" y="9145"/>
                              </a:lnTo>
                              <a:cubicBezTo>
                                <a:pt x="7461" y="11752"/>
                                <a:pt x="6629" y="15197"/>
                                <a:pt x="6629" y="18550"/>
                              </a:cubicBezTo>
                              <a:cubicBezTo>
                                <a:pt x="6629" y="26373"/>
                                <a:pt x="11062" y="32279"/>
                                <a:pt x="17412" y="32279"/>
                              </a:cubicBezTo>
                              <a:lnTo>
                                <a:pt x="17437" y="32265"/>
                              </a:lnTo>
                              <a:lnTo>
                                <a:pt x="17437" y="37019"/>
                              </a:lnTo>
                              <a:lnTo>
                                <a:pt x="17107" y="37143"/>
                              </a:lnTo>
                              <a:cubicBezTo>
                                <a:pt x="7518" y="37143"/>
                                <a:pt x="0" y="30069"/>
                                <a:pt x="0" y="18766"/>
                              </a:cubicBezTo>
                              <a:cubicBezTo>
                                <a:pt x="0" y="12835"/>
                                <a:pt x="1972" y="8117"/>
                                <a:pt x="5170" y="4882"/>
                              </a:cubicBezTo>
                              <a:lnTo>
                                <a:pt x="17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8" name="Shape 8208"/>
                      <wps:cNvSpPr/>
                      <wps:spPr>
                        <a:xfrm>
                          <a:off x="1949561" y="37718"/>
                          <a:ext cx="17450" cy="3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50" h="37126">
                              <a:moveTo>
                                <a:pt x="267" y="0"/>
                              </a:moveTo>
                              <a:cubicBezTo>
                                <a:pt x="10515" y="0"/>
                                <a:pt x="17450" y="7455"/>
                                <a:pt x="17450" y="18300"/>
                              </a:cubicBezTo>
                              <a:cubicBezTo>
                                <a:pt x="17450" y="24898"/>
                                <a:pt x="15145" y="29635"/>
                                <a:pt x="11770" y="32723"/>
                              </a:cubicBezTo>
                              <a:lnTo>
                                <a:pt x="0" y="37126"/>
                              </a:lnTo>
                              <a:lnTo>
                                <a:pt x="0" y="32372"/>
                              </a:lnTo>
                              <a:lnTo>
                                <a:pt x="7710" y="28466"/>
                              </a:lnTo>
                              <a:cubicBezTo>
                                <a:pt x="9646" y="26003"/>
                                <a:pt x="10808" y="22537"/>
                                <a:pt x="10808" y="18517"/>
                              </a:cubicBezTo>
                              <a:cubicBezTo>
                                <a:pt x="10808" y="12471"/>
                                <a:pt x="7785" y="4876"/>
                                <a:pt x="114" y="4876"/>
                              </a:cubicBezTo>
                              <a:lnTo>
                                <a:pt x="0" y="4937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09" name="Shape 8209"/>
                      <wps:cNvSpPr/>
                      <wps:spPr>
                        <a:xfrm>
                          <a:off x="1974106" y="38460"/>
                          <a:ext cx="28905" cy="35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5" h="35700">
                              <a:moveTo>
                                <a:pt x="1473" y="0"/>
                              </a:moveTo>
                              <a:lnTo>
                                <a:pt x="28613" y="0"/>
                              </a:lnTo>
                              <a:lnTo>
                                <a:pt x="28613" y="4052"/>
                              </a:lnTo>
                              <a:lnTo>
                                <a:pt x="12687" y="24791"/>
                              </a:lnTo>
                              <a:cubicBezTo>
                                <a:pt x="11125" y="26772"/>
                                <a:pt x="9741" y="28626"/>
                                <a:pt x="8103" y="30379"/>
                              </a:cubicBezTo>
                              <a:lnTo>
                                <a:pt x="8103" y="30544"/>
                              </a:lnTo>
                              <a:lnTo>
                                <a:pt x="28905" y="30544"/>
                              </a:lnTo>
                              <a:lnTo>
                                <a:pt x="28905" y="35700"/>
                              </a:lnTo>
                              <a:lnTo>
                                <a:pt x="0" y="35700"/>
                              </a:lnTo>
                              <a:lnTo>
                                <a:pt x="0" y="31941"/>
                              </a:lnTo>
                              <a:lnTo>
                                <a:pt x="16078" y="10909"/>
                              </a:lnTo>
                              <a:cubicBezTo>
                                <a:pt x="17704" y="8928"/>
                                <a:pt x="19177" y="7227"/>
                                <a:pt x="20803" y="5321"/>
                              </a:cubicBezTo>
                              <a:lnTo>
                                <a:pt x="20803" y="5156"/>
                              </a:lnTo>
                              <a:lnTo>
                                <a:pt x="1473" y="5156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0" name="Shape 8210"/>
                      <wps:cNvSpPr/>
                      <wps:spPr>
                        <a:xfrm>
                          <a:off x="2010118" y="37824"/>
                          <a:ext cx="17437" cy="37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" h="37143">
                              <a:moveTo>
                                <a:pt x="17437" y="0"/>
                              </a:moveTo>
                              <a:lnTo>
                                <a:pt x="17437" y="4831"/>
                              </a:lnTo>
                              <a:lnTo>
                                <a:pt x="9242" y="9145"/>
                              </a:lnTo>
                              <a:cubicBezTo>
                                <a:pt x="7461" y="11752"/>
                                <a:pt x="6629" y="15197"/>
                                <a:pt x="6629" y="18550"/>
                              </a:cubicBezTo>
                              <a:cubicBezTo>
                                <a:pt x="6629" y="26373"/>
                                <a:pt x="11062" y="32279"/>
                                <a:pt x="17412" y="32279"/>
                              </a:cubicBezTo>
                              <a:lnTo>
                                <a:pt x="17437" y="32265"/>
                              </a:lnTo>
                              <a:lnTo>
                                <a:pt x="17437" y="37019"/>
                              </a:lnTo>
                              <a:lnTo>
                                <a:pt x="17107" y="37143"/>
                              </a:lnTo>
                              <a:cubicBezTo>
                                <a:pt x="7518" y="37143"/>
                                <a:pt x="0" y="30069"/>
                                <a:pt x="0" y="18766"/>
                              </a:cubicBezTo>
                              <a:cubicBezTo>
                                <a:pt x="0" y="12835"/>
                                <a:pt x="1975" y="8117"/>
                                <a:pt x="5175" y="4882"/>
                              </a:cubicBezTo>
                              <a:lnTo>
                                <a:pt x="17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1" name="Shape 8211"/>
                      <wps:cNvSpPr/>
                      <wps:spPr>
                        <a:xfrm>
                          <a:off x="2027555" y="37718"/>
                          <a:ext cx="17450" cy="3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50" h="37126">
                              <a:moveTo>
                                <a:pt x="267" y="0"/>
                              </a:moveTo>
                              <a:cubicBezTo>
                                <a:pt x="10515" y="0"/>
                                <a:pt x="17450" y="7455"/>
                                <a:pt x="17450" y="18300"/>
                              </a:cubicBezTo>
                              <a:cubicBezTo>
                                <a:pt x="17450" y="24898"/>
                                <a:pt x="15145" y="29635"/>
                                <a:pt x="11770" y="32723"/>
                              </a:cubicBezTo>
                              <a:lnTo>
                                <a:pt x="0" y="37126"/>
                              </a:lnTo>
                              <a:lnTo>
                                <a:pt x="0" y="32372"/>
                              </a:lnTo>
                              <a:lnTo>
                                <a:pt x="7710" y="28466"/>
                              </a:lnTo>
                              <a:cubicBezTo>
                                <a:pt x="9646" y="26003"/>
                                <a:pt x="10808" y="22537"/>
                                <a:pt x="10808" y="18517"/>
                              </a:cubicBezTo>
                              <a:cubicBezTo>
                                <a:pt x="10808" y="12471"/>
                                <a:pt x="7785" y="4876"/>
                                <a:pt x="114" y="4876"/>
                              </a:cubicBezTo>
                              <a:lnTo>
                                <a:pt x="0" y="4937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2" name="Shape 8212"/>
                      <wps:cNvSpPr/>
                      <wps:spPr>
                        <a:xfrm>
                          <a:off x="2055866" y="37715"/>
                          <a:ext cx="17920" cy="3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0" h="36436">
                              <a:moveTo>
                                <a:pt x="16154" y="0"/>
                              </a:moveTo>
                              <a:cubicBezTo>
                                <a:pt x="16815" y="0"/>
                                <a:pt x="17323" y="76"/>
                                <a:pt x="17920" y="152"/>
                              </a:cubicBezTo>
                              <a:lnTo>
                                <a:pt x="17920" y="6273"/>
                              </a:lnTo>
                              <a:cubicBezTo>
                                <a:pt x="17259" y="6121"/>
                                <a:pt x="16599" y="6121"/>
                                <a:pt x="15710" y="6121"/>
                              </a:cubicBezTo>
                              <a:cubicBezTo>
                                <a:pt x="11138" y="6121"/>
                                <a:pt x="7887" y="9525"/>
                                <a:pt x="7010" y="14401"/>
                              </a:cubicBezTo>
                              <a:cubicBezTo>
                                <a:pt x="6858" y="15265"/>
                                <a:pt x="6782" y="16370"/>
                                <a:pt x="6782" y="17411"/>
                              </a:cubicBezTo>
                              <a:lnTo>
                                <a:pt x="6782" y="36436"/>
                              </a:lnTo>
                              <a:lnTo>
                                <a:pt x="292" y="36436"/>
                              </a:lnTo>
                              <a:lnTo>
                                <a:pt x="292" y="11887"/>
                              </a:lnTo>
                              <a:cubicBezTo>
                                <a:pt x="292" y="7683"/>
                                <a:pt x="216" y="4063"/>
                                <a:pt x="0" y="749"/>
                              </a:cubicBezTo>
                              <a:lnTo>
                                <a:pt x="5677" y="749"/>
                              </a:lnTo>
                              <a:lnTo>
                                <a:pt x="5969" y="7823"/>
                              </a:lnTo>
                              <a:lnTo>
                                <a:pt x="6185" y="7823"/>
                              </a:lnTo>
                              <a:cubicBezTo>
                                <a:pt x="7810" y="3035"/>
                                <a:pt x="11798" y="0"/>
                                <a:pt x="1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3" name="Shape 8213"/>
                      <wps:cNvSpPr/>
                      <wps:spPr>
                        <a:xfrm>
                          <a:off x="2083029" y="38460"/>
                          <a:ext cx="30378" cy="36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78" h="36500">
                              <a:moveTo>
                                <a:pt x="0" y="0"/>
                              </a:moveTo>
                              <a:lnTo>
                                <a:pt x="6490" y="0"/>
                              </a:lnTo>
                              <a:lnTo>
                                <a:pt x="6490" y="19698"/>
                              </a:lnTo>
                              <a:cubicBezTo>
                                <a:pt x="6490" y="26467"/>
                                <a:pt x="8623" y="31128"/>
                                <a:pt x="14453" y="31128"/>
                              </a:cubicBezTo>
                              <a:cubicBezTo>
                                <a:pt x="18796" y="31128"/>
                                <a:pt x="21819" y="28105"/>
                                <a:pt x="23000" y="25146"/>
                              </a:cubicBezTo>
                              <a:cubicBezTo>
                                <a:pt x="23381" y="24257"/>
                                <a:pt x="23597" y="23089"/>
                                <a:pt x="23597" y="21831"/>
                              </a:cubicBezTo>
                              <a:lnTo>
                                <a:pt x="23597" y="0"/>
                              </a:lnTo>
                              <a:lnTo>
                                <a:pt x="30086" y="0"/>
                              </a:lnTo>
                              <a:lnTo>
                                <a:pt x="30086" y="25895"/>
                              </a:lnTo>
                              <a:cubicBezTo>
                                <a:pt x="30086" y="29655"/>
                                <a:pt x="30150" y="32893"/>
                                <a:pt x="30378" y="35699"/>
                              </a:cubicBezTo>
                              <a:lnTo>
                                <a:pt x="24625" y="35699"/>
                              </a:lnTo>
                              <a:lnTo>
                                <a:pt x="24257" y="29870"/>
                              </a:lnTo>
                              <a:lnTo>
                                <a:pt x="24117" y="29870"/>
                              </a:lnTo>
                              <a:cubicBezTo>
                                <a:pt x="22492" y="32753"/>
                                <a:pt x="18656" y="36500"/>
                                <a:pt x="12306" y="36500"/>
                              </a:cubicBezTo>
                              <a:cubicBezTo>
                                <a:pt x="6706" y="36500"/>
                                <a:pt x="0" y="33338"/>
                                <a:pt x="0" y="208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4" name="Shape 8214"/>
                      <wps:cNvSpPr/>
                      <wps:spPr>
                        <a:xfrm>
                          <a:off x="2121400" y="24436"/>
                          <a:ext cx="36805" cy="49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49721">
                              <a:moveTo>
                                <a:pt x="0" y="0"/>
                              </a:moveTo>
                              <a:lnTo>
                                <a:pt x="36805" y="0"/>
                              </a:lnTo>
                              <a:lnTo>
                                <a:pt x="36805" y="5474"/>
                              </a:lnTo>
                              <a:lnTo>
                                <a:pt x="21603" y="5474"/>
                              </a:lnTo>
                              <a:lnTo>
                                <a:pt x="21603" y="49721"/>
                              </a:lnTo>
                              <a:lnTo>
                                <a:pt x="15113" y="49721"/>
                              </a:lnTo>
                              <a:lnTo>
                                <a:pt x="15113" y="5474"/>
                              </a:lnTo>
                              <a:lnTo>
                                <a:pt x="0" y="5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5" name="Shape 8215"/>
                      <wps:cNvSpPr/>
                      <wps:spPr>
                        <a:xfrm>
                          <a:off x="2163896" y="38158"/>
                          <a:ext cx="15749" cy="36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49" h="36103">
                              <a:moveTo>
                                <a:pt x="15749" y="0"/>
                              </a:moveTo>
                              <a:lnTo>
                                <a:pt x="15749" y="4448"/>
                              </a:lnTo>
                              <a:lnTo>
                                <a:pt x="8957" y="7759"/>
                              </a:lnTo>
                              <a:cubicBezTo>
                                <a:pt x="7363" y="9813"/>
                                <a:pt x="6534" y="12430"/>
                                <a:pt x="6274" y="14677"/>
                              </a:cubicBezTo>
                              <a:lnTo>
                                <a:pt x="15749" y="14677"/>
                              </a:lnTo>
                              <a:lnTo>
                                <a:pt x="15749" y="19326"/>
                              </a:lnTo>
                              <a:lnTo>
                                <a:pt x="6198" y="19326"/>
                              </a:lnTo>
                              <a:cubicBezTo>
                                <a:pt x="6274" y="23720"/>
                                <a:pt x="7696" y="26819"/>
                                <a:pt x="9919" y="28819"/>
                              </a:cubicBezTo>
                              <a:lnTo>
                                <a:pt x="15749" y="30805"/>
                              </a:lnTo>
                              <a:lnTo>
                                <a:pt x="15749" y="36103"/>
                              </a:lnTo>
                              <a:lnTo>
                                <a:pt x="4656" y="31808"/>
                              </a:lnTo>
                              <a:cubicBezTo>
                                <a:pt x="1642" y="28639"/>
                                <a:pt x="0" y="24120"/>
                                <a:pt x="0" y="18729"/>
                              </a:cubicBezTo>
                              <a:cubicBezTo>
                                <a:pt x="0" y="13351"/>
                                <a:pt x="1588" y="8556"/>
                                <a:pt x="4474" y="5107"/>
                              </a:cubicBezTo>
                              <a:lnTo>
                                <a:pt x="157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6" name="Shape 8216"/>
                      <wps:cNvSpPr/>
                      <wps:spPr>
                        <a:xfrm>
                          <a:off x="2179645" y="68025"/>
                          <a:ext cx="13753" cy="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" h="6934">
                              <a:moveTo>
                                <a:pt x="12572" y="0"/>
                              </a:moveTo>
                              <a:lnTo>
                                <a:pt x="13753" y="4661"/>
                              </a:lnTo>
                              <a:cubicBezTo>
                                <a:pt x="11467" y="5690"/>
                                <a:pt x="7492" y="6934"/>
                                <a:pt x="1802" y="6934"/>
                              </a:cubicBezTo>
                              <a:lnTo>
                                <a:pt x="0" y="6236"/>
                              </a:lnTo>
                              <a:lnTo>
                                <a:pt x="0" y="938"/>
                              </a:lnTo>
                              <a:lnTo>
                                <a:pt x="2691" y="1854"/>
                              </a:lnTo>
                              <a:cubicBezTo>
                                <a:pt x="7339" y="1854"/>
                                <a:pt x="10222" y="1054"/>
                                <a:pt x="12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7" name="Shape 8217"/>
                      <wps:cNvSpPr/>
                      <wps:spPr>
                        <a:xfrm>
                          <a:off x="2179645" y="37710"/>
                          <a:ext cx="15747" cy="1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47" h="19774">
                              <a:moveTo>
                                <a:pt x="989" y="0"/>
                              </a:moveTo>
                              <a:cubicBezTo>
                                <a:pt x="12724" y="0"/>
                                <a:pt x="15747" y="10198"/>
                                <a:pt x="15747" y="16752"/>
                              </a:cubicBezTo>
                              <a:cubicBezTo>
                                <a:pt x="15747" y="18073"/>
                                <a:pt x="15671" y="19038"/>
                                <a:pt x="15531" y="19774"/>
                              </a:cubicBezTo>
                              <a:lnTo>
                                <a:pt x="0" y="19774"/>
                              </a:lnTo>
                              <a:lnTo>
                                <a:pt x="0" y="15125"/>
                              </a:lnTo>
                              <a:lnTo>
                                <a:pt x="9473" y="15125"/>
                              </a:lnTo>
                              <a:cubicBezTo>
                                <a:pt x="9549" y="11075"/>
                                <a:pt x="7784" y="4661"/>
                                <a:pt x="481" y="4661"/>
                              </a:cubicBezTo>
                              <a:lnTo>
                                <a:pt x="0" y="4896"/>
                              </a:lnTo>
                              <a:lnTo>
                                <a:pt x="0" y="448"/>
                              </a:lnTo>
                              <a:lnTo>
                                <a:pt x="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8" name="Shape 8218"/>
                      <wps:cNvSpPr/>
                      <wps:spPr>
                        <a:xfrm>
                          <a:off x="2203819" y="37716"/>
                          <a:ext cx="28181" cy="37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81" h="37249">
                              <a:moveTo>
                                <a:pt x="19177" y="0"/>
                              </a:moveTo>
                              <a:cubicBezTo>
                                <a:pt x="23012" y="0"/>
                                <a:pt x="26403" y="965"/>
                                <a:pt x="28181" y="1930"/>
                              </a:cubicBezTo>
                              <a:lnTo>
                                <a:pt x="26708" y="6871"/>
                              </a:lnTo>
                              <a:cubicBezTo>
                                <a:pt x="25146" y="6058"/>
                                <a:pt x="22720" y="5169"/>
                                <a:pt x="19177" y="5169"/>
                              </a:cubicBezTo>
                              <a:cubicBezTo>
                                <a:pt x="10986" y="5169"/>
                                <a:pt x="6566" y="11290"/>
                                <a:pt x="6566" y="18669"/>
                              </a:cubicBezTo>
                              <a:cubicBezTo>
                                <a:pt x="6566" y="26936"/>
                                <a:pt x="11874" y="32017"/>
                                <a:pt x="18961" y="32017"/>
                              </a:cubicBezTo>
                              <a:cubicBezTo>
                                <a:pt x="22644" y="32017"/>
                                <a:pt x="25083" y="31128"/>
                                <a:pt x="26924" y="30315"/>
                              </a:cubicBezTo>
                              <a:lnTo>
                                <a:pt x="28029" y="35192"/>
                              </a:lnTo>
                              <a:cubicBezTo>
                                <a:pt x="26327" y="36005"/>
                                <a:pt x="22568" y="37249"/>
                                <a:pt x="17780" y="37249"/>
                              </a:cubicBezTo>
                              <a:cubicBezTo>
                                <a:pt x="7010" y="37249"/>
                                <a:pt x="0" y="29959"/>
                                <a:pt x="0" y="19038"/>
                              </a:cubicBezTo>
                              <a:cubicBezTo>
                                <a:pt x="0" y="8051"/>
                                <a:pt x="753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19" name="Shape 8219"/>
                      <wps:cNvSpPr/>
                      <wps:spPr>
                        <a:xfrm>
                          <a:off x="2242410" y="21793"/>
                          <a:ext cx="30391" cy="52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1" h="52362">
                              <a:moveTo>
                                <a:pt x="0" y="0"/>
                              </a:moveTo>
                              <a:lnTo>
                                <a:pt x="6502" y="0"/>
                              </a:lnTo>
                              <a:lnTo>
                                <a:pt x="6502" y="22339"/>
                              </a:lnTo>
                              <a:lnTo>
                                <a:pt x="6642" y="22339"/>
                              </a:lnTo>
                              <a:cubicBezTo>
                                <a:pt x="7671" y="20498"/>
                                <a:pt x="9296" y="18809"/>
                                <a:pt x="11290" y="17704"/>
                              </a:cubicBezTo>
                              <a:cubicBezTo>
                                <a:pt x="13208" y="16587"/>
                                <a:pt x="15481" y="15926"/>
                                <a:pt x="17920" y="15926"/>
                              </a:cubicBezTo>
                              <a:cubicBezTo>
                                <a:pt x="22708" y="15926"/>
                                <a:pt x="30391" y="18885"/>
                                <a:pt x="30391" y="31128"/>
                              </a:cubicBezTo>
                              <a:lnTo>
                                <a:pt x="30391" y="52362"/>
                              </a:lnTo>
                              <a:lnTo>
                                <a:pt x="23901" y="52362"/>
                              </a:lnTo>
                              <a:lnTo>
                                <a:pt x="23901" y="31864"/>
                              </a:lnTo>
                              <a:cubicBezTo>
                                <a:pt x="23901" y="26112"/>
                                <a:pt x="21768" y="21310"/>
                                <a:pt x="15646" y="21310"/>
                              </a:cubicBezTo>
                              <a:cubicBezTo>
                                <a:pt x="11430" y="21310"/>
                                <a:pt x="8192" y="24257"/>
                                <a:pt x="6934" y="27724"/>
                              </a:cubicBezTo>
                              <a:cubicBezTo>
                                <a:pt x="6566" y="28702"/>
                                <a:pt x="6502" y="29642"/>
                                <a:pt x="6502" y="30835"/>
                              </a:cubicBezTo>
                              <a:lnTo>
                                <a:pt x="6502" y="52362"/>
                              </a:lnTo>
                              <a:lnTo>
                                <a:pt x="0" y="523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0" name="Shape 8220"/>
                      <wps:cNvSpPr/>
                      <wps:spPr>
                        <a:xfrm>
                          <a:off x="1473987" y="0"/>
                          <a:ext cx="51841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1" h="103696">
                              <a:moveTo>
                                <a:pt x="0" y="0"/>
                              </a:moveTo>
                              <a:lnTo>
                                <a:pt x="51841" y="0"/>
                              </a:lnTo>
                              <a:lnTo>
                                <a:pt x="51841" y="39451"/>
                              </a:lnTo>
                              <a:lnTo>
                                <a:pt x="51283" y="41872"/>
                              </a:lnTo>
                              <a:cubicBezTo>
                                <a:pt x="38418" y="40970"/>
                                <a:pt x="30239" y="35395"/>
                                <a:pt x="23863" y="27991"/>
                              </a:cubicBezTo>
                              <a:cubicBezTo>
                                <a:pt x="22276" y="30531"/>
                                <a:pt x="21577" y="34913"/>
                                <a:pt x="22619" y="38443"/>
                              </a:cubicBezTo>
                              <a:cubicBezTo>
                                <a:pt x="23305" y="40742"/>
                                <a:pt x="24663" y="42914"/>
                                <a:pt x="26264" y="44362"/>
                              </a:cubicBezTo>
                              <a:cubicBezTo>
                                <a:pt x="26810" y="44882"/>
                                <a:pt x="27445" y="45212"/>
                                <a:pt x="27915" y="45720"/>
                              </a:cubicBezTo>
                              <a:cubicBezTo>
                                <a:pt x="25502" y="45631"/>
                                <a:pt x="23635" y="44958"/>
                                <a:pt x="21997" y="44082"/>
                              </a:cubicBezTo>
                              <a:cubicBezTo>
                                <a:pt x="22047" y="47854"/>
                                <a:pt x="23343" y="50774"/>
                                <a:pt x="25121" y="52845"/>
                              </a:cubicBezTo>
                              <a:cubicBezTo>
                                <a:pt x="26911" y="54928"/>
                                <a:pt x="29413" y="56553"/>
                                <a:pt x="32588" y="57239"/>
                              </a:cubicBezTo>
                              <a:cubicBezTo>
                                <a:pt x="31102" y="57836"/>
                                <a:pt x="28499" y="57874"/>
                                <a:pt x="26708" y="57518"/>
                              </a:cubicBezTo>
                              <a:cubicBezTo>
                                <a:pt x="27445" y="60198"/>
                                <a:pt x="29108" y="62256"/>
                                <a:pt x="31102" y="63818"/>
                              </a:cubicBezTo>
                              <a:cubicBezTo>
                                <a:pt x="33084" y="65392"/>
                                <a:pt x="35624" y="66599"/>
                                <a:pt x="38938" y="66726"/>
                              </a:cubicBezTo>
                              <a:cubicBezTo>
                                <a:pt x="39180" y="66701"/>
                                <a:pt x="38938" y="66815"/>
                                <a:pt x="38900" y="66853"/>
                              </a:cubicBezTo>
                              <a:cubicBezTo>
                                <a:pt x="34366" y="70359"/>
                                <a:pt x="27978" y="73114"/>
                                <a:pt x="19558" y="72251"/>
                              </a:cubicBezTo>
                              <a:cubicBezTo>
                                <a:pt x="20091" y="72784"/>
                                <a:pt x="20828" y="73063"/>
                                <a:pt x="21488" y="73457"/>
                              </a:cubicBezTo>
                              <a:cubicBezTo>
                                <a:pt x="26175" y="76060"/>
                                <a:pt x="32118" y="78156"/>
                                <a:pt x="39408" y="78156"/>
                              </a:cubicBezTo>
                              <a:lnTo>
                                <a:pt x="51841" y="74839"/>
                              </a:lnTo>
                              <a:lnTo>
                                <a:pt x="51841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1" name="Shape 8221"/>
                      <wps:cNvSpPr/>
                      <wps:spPr>
                        <a:xfrm>
                          <a:off x="1525829" y="0"/>
                          <a:ext cx="51854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103696">
                              <a:moveTo>
                                <a:pt x="0" y="0"/>
                              </a:moveTo>
                              <a:lnTo>
                                <a:pt x="51854" y="0"/>
                              </a:lnTo>
                              <a:lnTo>
                                <a:pt x="51854" y="103696"/>
                              </a:lnTo>
                              <a:lnTo>
                                <a:pt x="0" y="103696"/>
                              </a:lnTo>
                              <a:lnTo>
                                <a:pt x="0" y="74839"/>
                              </a:lnTo>
                              <a:lnTo>
                                <a:pt x="7988" y="72708"/>
                              </a:lnTo>
                              <a:cubicBezTo>
                                <a:pt x="13157" y="69507"/>
                                <a:pt x="17539" y="64872"/>
                                <a:pt x="20625" y="59449"/>
                              </a:cubicBezTo>
                              <a:cubicBezTo>
                                <a:pt x="23762" y="53911"/>
                                <a:pt x="25921" y="47143"/>
                                <a:pt x="25679" y="38722"/>
                              </a:cubicBezTo>
                              <a:cubicBezTo>
                                <a:pt x="26276" y="38164"/>
                                <a:pt x="26950" y="37732"/>
                                <a:pt x="27559" y="37199"/>
                              </a:cubicBezTo>
                              <a:cubicBezTo>
                                <a:pt x="29324" y="35687"/>
                                <a:pt x="30912" y="33846"/>
                                <a:pt x="32283" y="31839"/>
                              </a:cubicBezTo>
                              <a:cubicBezTo>
                                <a:pt x="30023" y="32728"/>
                                <a:pt x="27711" y="33541"/>
                                <a:pt x="24879" y="33833"/>
                              </a:cubicBezTo>
                              <a:cubicBezTo>
                                <a:pt x="24702" y="33706"/>
                                <a:pt x="25070" y="33668"/>
                                <a:pt x="25222" y="33566"/>
                              </a:cubicBezTo>
                              <a:cubicBezTo>
                                <a:pt x="27546" y="31953"/>
                                <a:pt x="29527" y="29617"/>
                                <a:pt x="30531" y="26607"/>
                              </a:cubicBezTo>
                              <a:cubicBezTo>
                                <a:pt x="28537" y="27636"/>
                                <a:pt x="26175" y="28804"/>
                                <a:pt x="23406" y="29464"/>
                              </a:cubicBezTo>
                              <a:cubicBezTo>
                                <a:pt x="23025" y="29553"/>
                                <a:pt x="22492" y="29769"/>
                                <a:pt x="22276" y="29744"/>
                              </a:cubicBezTo>
                              <a:cubicBezTo>
                                <a:pt x="22035" y="29718"/>
                                <a:pt x="21615" y="29273"/>
                                <a:pt x="21298" y="29007"/>
                              </a:cubicBezTo>
                              <a:cubicBezTo>
                                <a:pt x="19304" y="27216"/>
                                <a:pt x="16675" y="25730"/>
                                <a:pt x="13170" y="25591"/>
                              </a:cubicBezTo>
                              <a:cubicBezTo>
                                <a:pt x="13106" y="25591"/>
                                <a:pt x="13068" y="25578"/>
                                <a:pt x="13043" y="25527"/>
                              </a:cubicBezTo>
                              <a:lnTo>
                                <a:pt x="11798" y="25527"/>
                              </a:lnTo>
                              <a:cubicBezTo>
                                <a:pt x="7442" y="25870"/>
                                <a:pt x="4267" y="27775"/>
                                <a:pt x="2070" y="30480"/>
                              </a:cubicBezTo>
                              <a:lnTo>
                                <a:pt x="0" y="394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1" name="Shape 8301"/>
                      <wps:cNvSpPr/>
                      <wps:spPr>
                        <a:xfrm>
                          <a:off x="861659" y="34584"/>
                          <a:ext cx="52007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07" h="35802">
                              <a:moveTo>
                                <a:pt x="0" y="0"/>
                              </a:moveTo>
                              <a:lnTo>
                                <a:pt x="6655" y="0"/>
                              </a:lnTo>
                              <a:lnTo>
                                <a:pt x="11456" y="18199"/>
                              </a:lnTo>
                              <a:cubicBezTo>
                                <a:pt x="12421" y="22187"/>
                                <a:pt x="13386" y="25895"/>
                                <a:pt x="14059" y="29578"/>
                              </a:cubicBezTo>
                              <a:lnTo>
                                <a:pt x="14275" y="29578"/>
                              </a:lnTo>
                              <a:cubicBezTo>
                                <a:pt x="15088" y="25971"/>
                                <a:pt x="16269" y="22123"/>
                                <a:pt x="17450" y="18276"/>
                              </a:cubicBezTo>
                              <a:lnTo>
                                <a:pt x="23292" y="0"/>
                              </a:lnTo>
                              <a:lnTo>
                                <a:pt x="28778" y="0"/>
                              </a:lnTo>
                              <a:lnTo>
                                <a:pt x="34315" y="17894"/>
                              </a:lnTo>
                              <a:cubicBezTo>
                                <a:pt x="35649" y="22187"/>
                                <a:pt x="36690" y="25971"/>
                                <a:pt x="37503" y="29578"/>
                              </a:cubicBezTo>
                              <a:lnTo>
                                <a:pt x="37719" y="29578"/>
                              </a:lnTo>
                              <a:cubicBezTo>
                                <a:pt x="38316" y="25971"/>
                                <a:pt x="39281" y="22187"/>
                                <a:pt x="40462" y="17983"/>
                              </a:cubicBezTo>
                              <a:lnTo>
                                <a:pt x="45568" y="0"/>
                              </a:lnTo>
                              <a:lnTo>
                                <a:pt x="52007" y="0"/>
                              </a:lnTo>
                              <a:lnTo>
                                <a:pt x="40462" y="35802"/>
                              </a:lnTo>
                              <a:lnTo>
                                <a:pt x="34544" y="35802"/>
                              </a:lnTo>
                              <a:lnTo>
                                <a:pt x="29070" y="18707"/>
                              </a:lnTo>
                              <a:cubicBezTo>
                                <a:pt x="27813" y="14719"/>
                                <a:pt x="26772" y="11176"/>
                                <a:pt x="25883" y="6947"/>
                              </a:cubicBezTo>
                              <a:lnTo>
                                <a:pt x="25743" y="6947"/>
                              </a:lnTo>
                              <a:cubicBezTo>
                                <a:pt x="24854" y="11252"/>
                                <a:pt x="23736" y="14936"/>
                                <a:pt x="22479" y="18783"/>
                              </a:cubicBezTo>
                              <a:lnTo>
                                <a:pt x="16713" y="35802"/>
                              </a:lnTo>
                              <a:lnTo>
                                <a:pt x="10795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2" name="Shape 8302"/>
                      <wps:cNvSpPr/>
                      <wps:spPr>
                        <a:xfrm>
                          <a:off x="917010" y="34584"/>
                          <a:ext cx="51994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94" h="35802">
                              <a:moveTo>
                                <a:pt x="0" y="0"/>
                              </a:moveTo>
                              <a:lnTo>
                                <a:pt x="6655" y="0"/>
                              </a:lnTo>
                              <a:lnTo>
                                <a:pt x="11456" y="18199"/>
                              </a:lnTo>
                              <a:cubicBezTo>
                                <a:pt x="12421" y="22187"/>
                                <a:pt x="13386" y="25895"/>
                                <a:pt x="14046" y="29578"/>
                              </a:cubicBezTo>
                              <a:lnTo>
                                <a:pt x="14275" y="29578"/>
                              </a:lnTo>
                              <a:cubicBezTo>
                                <a:pt x="15088" y="25971"/>
                                <a:pt x="16269" y="22123"/>
                                <a:pt x="17450" y="18276"/>
                              </a:cubicBezTo>
                              <a:lnTo>
                                <a:pt x="23292" y="0"/>
                              </a:lnTo>
                              <a:lnTo>
                                <a:pt x="28778" y="0"/>
                              </a:lnTo>
                              <a:lnTo>
                                <a:pt x="34315" y="17894"/>
                              </a:lnTo>
                              <a:cubicBezTo>
                                <a:pt x="35649" y="22187"/>
                                <a:pt x="36690" y="25971"/>
                                <a:pt x="37490" y="29578"/>
                              </a:cubicBezTo>
                              <a:lnTo>
                                <a:pt x="37719" y="29578"/>
                              </a:lnTo>
                              <a:cubicBezTo>
                                <a:pt x="38316" y="25971"/>
                                <a:pt x="39281" y="22187"/>
                                <a:pt x="40462" y="17983"/>
                              </a:cubicBezTo>
                              <a:lnTo>
                                <a:pt x="45568" y="0"/>
                              </a:lnTo>
                              <a:lnTo>
                                <a:pt x="51994" y="0"/>
                              </a:lnTo>
                              <a:lnTo>
                                <a:pt x="40462" y="35802"/>
                              </a:lnTo>
                              <a:lnTo>
                                <a:pt x="34544" y="35802"/>
                              </a:lnTo>
                              <a:lnTo>
                                <a:pt x="29070" y="18707"/>
                              </a:lnTo>
                              <a:cubicBezTo>
                                <a:pt x="27813" y="14719"/>
                                <a:pt x="26772" y="11176"/>
                                <a:pt x="25883" y="6947"/>
                              </a:cubicBezTo>
                              <a:lnTo>
                                <a:pt x="25743" y="6947"/>
                              </a:lnTo>
                              <a:cubicBezTo>
                                <a:pt x="24854" y="11252"/>
                                <a:pt x="23749" y="14936"/>
                                <a:pt x="22479" y="18783"/>
                              </a:cubicBezTo>
                              <a:lnTo>
                                <a:pt x="16713" y="35802"/>
                              </a:lnTo>
                              <a:lnTo>
                                <a:pt x="10795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" name="Shape 8303"/>
                      <wps:cNvSpPr/>
                      <wps:spPr>
                        <a:xfrm>
                          <a:off x="972354" y="34584"/>
                          <a:ext cx="52007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07" h="35802">
                              <a:moveTo>
                                <a:pt x="0" y="0"/>
                              </a:moveTo>
                              <a:lnTo>
                                <a:pt x="6655" y="0"/>
                              </a:lnTo>
                              <a:lnTo>
                                <a:pt x="11456" y="18199"/>
                              </a:lnTo>
                              <a:cubicBezTo>
                                <a:pt x="12433" y="22187"/>
                                <a:pt x="13386" y="25895"/>
                                <a:pt x="14046" y="29578"/>
                              </a:cubicBezTo>
                              <a:lnTo>
                                <a:pt x="14275" y="29578"/>
                              </a:lnTo>
                              <a:cubicBezTo>
                                <a:pt x="15088" y="25971"/>
                                <a:pt x="16269" y="22123"/>
                                <a:pt x="17463" y="18276"/>
                              </a:cubicBezTo>
                              <a:lnTo>
                                <a:pt x="23292" y="0"/>
                              </a:lnTo>
                              <a:lnTo>
                                <a:pt x="28778" y="0"/>
                              </a:lnTo>
                              <a:lnTo>
                                <a:pt x="34328" y="17894"/>
                              </a:lnTo>
                              <a:cubicBezTo>
                                <a:pt x="35649" y="22187"/>
                                <a:pt x="36690" y="25971"/>
                                <a:pt x="37503" y="29578"/>
                              </a:cubicBezTo>
                              <a:lnTo>
                                <a:pt x="37732" y="29578"/>
                              </a:lnTo>
                              <a:cubicBezTo>
                                <a:pt x="38316" y="25971"/>
                                <a:pt x="39281" y="22187"/>
                                <a:pt x="40462" y="17983"/>
                              </a:cubicBezTo>
                              <a:lnTo>
                                <a:pt x="45568" y="0"/>
                              </a:lnTo>
                              <a:lnTo>
                                <a:pt x="52007" y="0"/>
                              </a:lnTo>
                              <a:lnTo>
                                <a:pt x="40462" y="35802"/>
                              </a:lnTo>
                              <a:lnTo>
                                <a:pt x="34544" y="35802"/>
                              </a:lnTo>
                              <a:lnTo>
                                <a:pt x="29070" y="18707"/>
                              </a:lnTo>
                              <a:cubicBezTo>
                                <a:pt x="27813" y="14719"/>
                                <a:pt x="26772" y="11176"/>
                                <a:pt x="25895" y="6947"/>
                              </a:cubicBezTo>
                              <a:lnTo>
                                <a:pt x="25743" y="6947"/>
                              </a:lnTo>
                              <a:cubicBezTo>
                                <a:pt x="24854" y="11252"/>
                                <a:pt x="23749" y="14936"/>
                                <a:pt x="22479" y="18783"/>
                              </a:cubicBezTo>
                              <a:lnTo>
                                <a:pt x="16713" y="35802"/>
                              </a:lnTo>
                              <a:lnTo>
                                <a:pt x="10795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4" name="Shape 8304"/>
                      <wps:cNvSpPr/>
                      <wps:spPr>
                        <a:xfrm>
                          <a:off x="1026442" y="61875"/>
                          <a:ext cx="8801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9334">
                              <a:moveTo>
                                <a:pt x="4432" y="0"/>
                              </a:moveTo>
                              <a:cubicBezTo>
                                <a:pt x="7036" y="0"/>
                                <a:pt x="8801" y="1930"/>
                                <a:pt x="8801" y="4661"/>
                              </a:cubicBezTo>
                              <a:cubicBezTo>
                                <a:pt x="8801" y="7328"/>
                                <a:pt x="7036" y="9334"/>
                                <a:pt x="4293" y="9334"/>
                              </a:cubicBezTo>
                              <a:cubicBezTo>
                                <a:pt x="1778" y="9334"/>
                                <a:pt x="0" y="7328"/>
                                <a:pt x="0" y="4661"/>
                              </a:cubicBezTo>
                              <a:cubicBezTo>
                                <a:pt x="0" y="1994"/>
                                <a:pt x="1842" y="0"/>
                                <a:pt x="4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" name="Shape 8305"/>
                      <wps:cNvSpPr/>
                      <wps:spPr>
                        <a:xfrm>
                          <a:off x="1043088" y="34582"/>
                          <a:ext cx="30480" cy="36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6626">
                              <a:moveTo>
                                <a:pt x="0" y="0"/>
                              </a:moveTo>
                              <a:lnTo>
                                <a:pt x="6515" y="0"/>
                              </a:lnTo>
                              <a:lnTo>
                                <a:pt x="6515" y="19761"/>
                              </a:lnTo>
                              <a:cubicBezTo>
                                <a:pt x="6515" y="26568"/>
                                <a:pt x="8661" y="31217"/>
                                <a:pt x="14503" y="31217"/>
                              </a:cubicBezTo>
                              <a:cubicBezTo>
                                <a:pt x="18872" y="31217"/>
                                <a:pt x="21895" y="28181"/>
                                <a:pt x="23089" y="25222"/>
                              </a:cubicBezTo>
                              <a:cubicBezTo>
                                <a:pt x="23457" y="24333"/>
                                <a:pt x="23673" y="23152"/>
                                <a:pt x="23673" y="21895"/>
                              </a:cubicBezTo>
                              <a:lnTo>
                                <a:pt x="23673" y="0"/>
                              </a:lnTo>
                              <a:lnTo>
                                <a:pt x="30188" y="0"/>
                              </a:lnTo>
                              <a:lnTo>
                                <a:pt x="30188" y="25971"/>
                              </a:lnTo>
                              <a:cubicBezTo>
                                <a:pt x="30188" y="29743"/>
                                <a:pt x="30264" y="32994"/>
                                <a:pt x="30480" y="35801"/>
                              </a:cubicBezTo>
                              <a:lnTo>
                                <a:pt x="24714" y="35801"/>
                              </a:lnTo>
                              <a:lnTo>
                                <a:pt x="24346" y="29959"/>
                              </a:lnTo>
                              <a:lnTo>
                                <a:pt x="24193" y="29959"/>
                              </a:lnTo>
                              <a:cubicBezTo>
                                <a:pt x="22568" y="32855"/>
                                <a:pt x="18720" y="36626"/>
                                <a:pt x="12357" y="36626"/>
                              </a:cubicBezTo>
                              <a:cubicBezTo>
                                <a:pt x="6744" y="36626"/>
                                <a:pt x="0" y="33439"/>
                                <a:pt x="0" y="2094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2" name="Shape 8222"/>
                      <wps:cNvSpPr/>
                      <wps:spPr>
                        <a:xfrm>
                          <a:off x="1081421" y="33830"/>
                          <a:ext cx="16866" cy="3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37376">
                              <a:moveTo>
                                <a:pt x="16129" y="0"/>
                              </a:moveTo>
                              <a:lnTo>
                                <a:pt x="16866" y="369"/>
                              </a:lnTo>
                              <a:lnTo>
                                <a:pt x="16866" y="5377"/>
                              </a:lnTo>
                              <a:lnTo>
                                <a:pt x="9497" y="9056"/>
                              </a:lnTo>
                              <a:cubicBezTo>
                                <a:pt x="7655" y="11515"/>
                                <a:pt x="6655" y="14953"/>
                                <a:pt x="6655" y="18872"/>
                              </a:cubicBezTo>
                              <a:cubicBezTo>
                                <a:pt x="6655" y="22491"/>
                                <a:pt x="7563" y="25803"/>
                                <a:pt x="9339" y="28210"/>
                              </a:cubicBezTo>
                              <a:lnTo>
                                <a:pt x="16866" y="31936"/>
                              </a:lnTo>
                              <a:lnTo>
                                <a:pt x="16866" y="36561"/>
                              </a:lnTo>
                              <a:lnTo>
                                <a:pt x="15469" y="37376"/>
                              </a:lnTo>
                              <a:cubicBezTo>
                                <a:pt x="6807" y="37376"/>
                                <a:pt x="76" y="30035"/>
                                <a:pt x="76" y="19177"/>
                              </a:cubicBezTo>
                              <a:cubicBezTo>
                                <a:pt x="0" y="7264"/>
                                <a:pt x="7468" y="0"/>
                                <a:pt x="161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3" name="Shape 8223"/>
                      <wps:cNvSpPr/>
                      <wps:spPr>
                        <a:xfrm>
                          <a:off x="1098287" y="17866"/>
                          <a:ext cx="16942" cy="52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2" h="52525">
                              <a:moveTo>
                                <a:pt x="10211" y="0"/>
                              </a:moveTo>
                              <a:lnTo>
                                <a:pt x="16650" y="0"/>
                              </a:lnTo>
                              <a:lnTo>
                                <a:pt x="16650" y="43282"/>
                              </a:lnTo>
                              <a:cubicBezTo>
                                <a:pt x="16650" y="46457"/>
                                <a:pt x="16802" y="50076"/>
                                <a:pt x="16942" y="52515"/>
                              </a:cubicBezTo>
                              <a:lnTo>
                                <a:pt x="11176" y="52515"/>
                              </a:lnTo>
                              <a:lnTo>
                                <a:pt x="10884" y="46304"/>
                              </a:lnTo>
                              <a:lnTo>
                                <a:pt x="10655" y="46304"/>
                              </a:lnTo>
                              <a:lnTo>
                                <a:pt x="0" y="52525"/>
                              </a:lnTo>
                              <a:lnTo>
                                <a:pt x="0" y="47900"/>
                              </a:lnTo>
                              <a:lnTo>
                                <a:pt x="368" y="48082"/>
                              </a:lnTo>
                              <a:cubicBezTo>
                                <a:pt x="4737" y="48082"/>
                                <a:pt x="8725" y="45110"/>
                                <a:pt x="9919" y="40322"/>
                              </a:cubicBezTo>
                              <a:cubicBezTo>
                                <a:pt x="10135" y="39433"/>
                                <a:pt x="10211" y="38544"/>
                                <a:pt x="10211" y="37503"/>
                              </a:cubicBezTo>
                              <a:lnTo>
                                <a:pt x="10211" y="31280"/>
                              </a:lnTo>
                              <a:cubicBezTo>
                                <a:pt x="10211" y="30467"/>
                                <a:pt x="10135" y="29363"/>
                                <a:pt x="9919" y="28563"/>
                              </a:cubicBezTo>
                              <a:cubicBezTo>
                                <a:pt x="8954" y="24485"/>
                                <a:pt x="5398" y="21082"/>
                                <a:pt x="521" y="21082"/>
                              </a:cubicBezTo>
                              <a:lnTo>
                                <a:pt x="0" y="21341"/>
                              </a:lnTo>
                              <a:lnTo>
                                <a:pt x="0" y="16333"/>
                              </a:lnTo>
                              <a:lnTo>
                                <a:pt x="10058" y="21374"/>
                              </a:lnTo>
                              <a:lnTo>
                                <a:pt x="10211" y="21374"/>
                              </a:lnTo>
                              <a:lnTo>
                                <a:pt x="102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4" name="Shape 8224"/>
                      <wps:cNvSpPr/>
                      <wps:spPr>
                        <a:xfrm>
                          <a:off x="1121749" y="26000"/>
                          <a:ext cx="21234" cy="45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" h="45212">
                              <a:moveTo>
                                <a:pt x="11913" y="0"/>
                              </a:moveTo>
                              <a:lnTo>
                                <a:pt x="11913" y="8586"/>
                              </a:lnTo>
                              <a:lnTo>
                                <a:pt x="21234" y="8586"/>
                              </a:lnTo>
                              <a:lnTo>
                                <a:pt x="21234" y="13538"/>
                              </a:lnTo>
                              <a:lnTo>
                                <a:pt x="11913" y="13538"/>
                              </a:lnTo>
                              <a:lnTo>
                                <a:pt x="11913" y="32842"/>
                              </a:lnTo>
                              <a:cubicBezTo>
                                <a:pt x="11913" y="37274"/>
                                <a:pt x="13170" y="39801"/>
                                <a:pt x="16789" y="39801"/>
                              </a:cubicBezTo>
                              <a:cubicBezTo>
                                <a:pt x="18567" y="39801"/>
                                <a:pt x="19609" y="39650"/>
                                <a:pt x="20561" y="39357"/>
                              </a:cubicBezTo>
                              <a:lnTo>
                                <a:pt x="20866" y="44323"/>
                              </a:lnTo>
                              <a:cubicBezTo>
                                <a:pt x="19609" y="44755"/>
                                <a:pt x="17602" y="45212"/>
                                <a:pt x="15088" y="45212"/>
                              </a:cubicBezTo>
                              <a:cubicBezTo>
                                <a:pt x="12052" y="45212"/>
                                <a:pt x="9614" y="44171"/>
                                <a:pt x="8065" y="42469"/>
                              </a:cubicBezTo>
                              <a:cubicBezTo>
                                <a:pt x="6287" y="40475"/>
                                <a:pt x="5550" y="37274"/>
                                <a:pt x="5550" y="33071"/>
                              </a:cubicBezTo>
                              <a:lnTo>
                                <a:pt x="5550" y="13538"/>
                              </a:lnTo>
                              <a:lnTo>
                                <a:pt x="0" y="13538"/>
                              </a:lnTo>
                              <a:lnTo>
                                <a:pt x="0" y="8586"/>
                              </a:lnTo>
                              <a:lnTo>
                                <a:pt x="5550" y="8586"/>
                              </a:lnTo>
                              <a:lnTo>
                                <a:pt x="5550" y="1930"/>
                              </a:lnTo>
                              <a:lnTo>
                                <a:pt x="119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5" name="Shape 8225"/>
                      <wps:cNvSpPr/>
                      <wps:spPr>
                        <a:xfrm>
                          <a:off x="1148536" y="61875"/>
                          <a:ext cx="8801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9334">
                              <a:moveTo>
                                <a:pt x="4445" y="0"/>
                              </a:moveTo>
                              <a:cubicBezTo>
                                <a:pt x="7036" y="0"/>
                                <a:pt x="8801" y="1930"/>
                                <a:pt x="8801" y="4661"/>
                              </a:cubicBezTo>
                              <a:cubicBezTo>
                                <a:pt x="8801" y="7328"/>
                                <a:pt x="7036" y="9334"/>
                                <a:pt x="4293" y="9334"/>
                              </a:cubicBezTo>
                              <a:cubicBezTo>
                                <a:pt x="1778" y="9334"/>
                                <a:pt x="0" y="7328"/>
                                <a:pt x="0" y="4661"/>
                              </a:cubicBezTo>
                              <a:cubicBezTo>
                                <a:pt x="0" y="1994"/>
                                <a:pt x="1854" y="0"/>
                                <a:pt x="44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6" name="Shape 8226"/>
                      <wps:cNvSpPr/>
                      <wps:spPr>
                        <a:xfrm>
                          <a:off x="1165920" y="77859"/>
                          <a:ext cx="13538" cy="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8001">
                              <a:moveTo>
                                <a:pt x="1626" y="0"/>
                              </a:moveTo>
                              <a:cubicBezTo>
                                <a:pt x="4001" y="1562"/>
                                <a:pt x="7696" y="2883"/>
                                <a:pt x="12129" y="2883"/>
                              </a:cubicBezTo>
                              <a:lnTo>
                                <a:pt x="13538" y="2394"/>
                              </a:lnTo>
                              <a:lnTo>
                                <a:pt x="13538" y="7466"/>
                              </a:lnTo>
                              <a:lnTo>
                                <a:pt x="11913" y="8001"/>
                              </a:lnTo>
                              <a:cubicBezTo>
                                <a:pt x="7620" y="8001"/>
                                <a:pt x="2883" y="6947"/>
                                <a:pt x="0" y="5029"/>
                              </a:cubicBezTo>
                              <a:lnTo>
                                <a:pt x="16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7" name="Shape 8227"/>
                      <wps:cNvSpPr/>
                      <wps:spPr>
                        <a:xfrm>
                          <a:off x="1162808" y="33841"/>
                          <a:ext cx="16650" cy="36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50" h="36398">
                              <a:moveTo>
                                <a:pt x="16205" y="0"/>
                              </a:moveTo>
                              <a:lnTo>
                                <a:pt x="16650" y="119"/>
                              </a:lnTo>
                              <a:lnTo>
                                <a:pt x="16650" y="5314"/>
                              </a:lnTo>
                              <a:lnTo>
                                <a:pt x="9585" y="8689"/>
                              </a:lnTo>
                              <a:cubicBezTo>
                                <a:pt x="7699" y="11040"/>
                                <a:pt x="6591" y="14427"/>
                                <a:pt x="6591" y="18580"/>
                              </a:cubicBezTo>
                              <a:cubicBezTo>
                                <a:pt x="6591" y="22092"/>
                                <a:pt x="7496" y="25305"/>
                                <a:pt x="9271" y="27640"/>
                              </a:cubicBezTo>
                              <a:lnTo>
                                <a:pt x="16650" y="31183"/>
                              </a:lnTo>
                              <a:lnTo>
                                <a:pt x="16650" y="35656"/>
                              </a:lnTo>
                              <a:lnTo>
                                <a:pt x="15240" y="36398"/>
                              </a:lnTo>
                              <a:cubicBezTo>
                                <a:pt x="6375" y="36398"/>
                                <a:pt x="0" y="28842"/>
                                <a:pt x="0" y="18935"/>
                              </a:cubicBezTo>
                              <a:cubicBezTo>
                                <a:pt x="0" y="6807"/>
                                <a:pt x="7925" y="0"/>
                                <a:pt x="16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8" name="Shape 8228"/>
                      <wps:cNvSpPr/>
                      <wps:spPr>
                        <a:xfrm>
                          <a:off x="1179458" y="33960"/>
                          <a:ext cx="16865" cy="513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5" h="51365">
                              <a:moveTo>
                                <a:pt x="0" y="0"/>
                              </a:moveTo>
                              <a:lnTo>
                                <a:pt x="6863" y="1843"/>
                              </a:lnTo>
                              <a:cubicBezTo>
                                <a:pt x="8677" y="3008"/>
                                <a:pt x="9919" y="4541"/>
                                <a:pt x="10731" y="6014"/>
                              </a:cubicBezTo>
                              <a:lnTo>
                                <a:pt x="10871" y="6014"/>
                              </a:lnTo>
                              <a:lnTo>
                                <a:pt x="11100" y="617"/>
                              </a:lnTo>
                              <a:lnTo>
                                <a:pt x="16865" y="617"/>
                              </a:lnTo>
                              <a:cubicBezTo>
                                <a:pt x="16650" y="3132"/>
                                <a:pt x="16573" y="6091"/>
                                <a:pt x="16573" y="10396"/>
                              </a:cubicBezTo>
                              <a:lnTo>
                                <a:pt x="16573" y="31173"/>
                              </a:lnTo>
                              <a:cubicBezTo>
                                <a:pt x="16573" y="39467"/>
                                <a:pt x="14872" y="44419"/>
                                <a:pt x="11468" y="47594"/>
                              </a:cubicBezTo>
                              <a:lnTo>
                                <a:pt x="0" y="51365"/>
                              </a:lnTo>
                              <a:lnTo>
                                <a:pt x="0" y="46293"/>
                              </a:lnTo>
                              <a:lnTo>
                                <a:pt x="6863" y="43910"/>
                              </a:lnTo>
                              <a:cubicBezTo>
                                <a:pt x="8915" y="41904"/>
                                <a:pt x="10134" y="38762"/>
                                <a:pt x="10134" y="34209"/>
                              </a:cubicBezTo>
                              <a:lnTo>
                                <a:pt x="10134" y="30284"/>
                              </a:lnTo>
                              <a:lnTo>
                                <a:pt x="9982" y="30284"/>
                              </a:lnTo>
                              <a:lnTo>
                                <a:pt x="0" y="35537"/>
                              </a:lnTo>
                              <a:lnTo>
                                <a:pt x="0" y="31063"/>
                              </a:lnTo>
                              <a:lnTo>
                                <a:pt x="521" y="31313"/>
                              </a:lnTo>
                              <a:cubicBezTo>
                                <a:pt x="4585" y="31313"/>
                                <a:pt x="8217" y="28798"/>
                                <a:pt x="9550" y="24658"/>
                              </a:cubicBezTo>
                              <a:cubicBezTo>
                                <a:pt x="9919" y="23554"/>
                                <a:pt x="10058" y="22296"/>
                                <a:pt x="10058" y="21191"/>
                              </a:cubicBezTo>
                              <a:lnTo>
                                <a:pt x="10058" y="14753"/>
                              </a:lnTo>
                              <a:cubicBezTo>
                                <a:pt x="10058" y="13647"/>
                                <a:pt x="9982" y="12682"/>
                                <a:pt x="9690" y="11869"/>
                              </a:cubicBezTo>
                              <a:cubicBezTo>
                                <a:pt x="8509" y="8021"/>
                                <a:pt x="5397" y="4910"/>
                                <a:pt x="597" y="4910"/>
                              </a:cubicBezTo>
                              <a:lnTo>
                                <a:pt x="0" y="5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29" name="Shape 8229"/>
                      <wps:cNvSpPr/>
                      <wps:spPr>
                        <a:xfrm>
                          <a:off x="1204180" y="33939"/>
                          <a:ext cx="17494" cy="3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4" h="37272">
                              <a:moveTo>
                                <a:pt x="17494" y="0"/>
                              </a:moveTo>
                              <a:lnTo>
                                <a:pt x="17494" y="4842"/>
                              </a:lnTo>
                              <a:lnTo>
                                <a:pt x="9271" y="9182"/>
                              </a:lnTo>
                              <a:cubicBezTo>
                                <a:pt x="7487" y="11799"/>
                                <a:pt x="6655" y="15257"/>
                                <a:pt x="6655" y="18616"/>
                              </a:cubicBezTo>
                              <a:cubicBezTo>
                                <a:pt x="6655" y="26452"/>
                                <a:pt x="11100" y="32383"/>
                                <a:pt x="17463" y="32383"/>
                              </a:cubicBezTo>
                              <a:lnTo>
                                <a:pt x="17494" y="32366"/>
                              </a:lnTo>
                              <a:lnTo>
                                <a:pt x="17494" y="37146"/>
                              </a:lnTo>
                              <a:lnTo>
                                <a:pt x="17158" y="37272"/>
                              </a:lnTo>
                              <a:cubicBezTo>
                                <a:pt x="7544" y="37272"/>
                                <a:pt x="0" y="30160"/>
                                <a:pt x="0" y="18845"/>
                              </a:cubicBezTo>
                              <a:cubicBezTo>
                                <a:pt x="0" y="12888"/>
                                <a:pt x="1978" y="8151"/>
                                <a:pt x="5186" y="4903"/>
                              </a:cubicBezTo>
                              <a:lnTo>
                                <a:pt x="17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0" name="Shape 8230"/>
                      <wps:cNvSpPr/>
                      <wps:spPr>
                        <a:xfrm>
                          <a:off x="1221674" y="33835"/>
                          <a:ext cx="17494" cy="37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4" h="37250">
                              <a:moveTo>
                                <a:pt x="260" y="0"/>
                              </a:moveTo>
                              <a:cubicBezTo>
                                <a:pt x="10547" y="0"/>
                                <a:pt x="17494" y="7480"/>
                                <a:pt x="17494" y="18352"/>
                              </a:cubicBezTo>
                              <a:cubicBezTo>
                                <a:pt x="17494" y="24974"/>
                                <a:pt x="15183" y="29731"/>
                                <a:pt x="11798" y="32831"/>
                              </a:cubicBezTo>
                              <a:lnTo>
                                <a:pt x="0" y="37250"/>
                              </a:lnTo>
                              <a:lnTo>
                                <a:pt x="0" y="32470"/>
                              </a:lnTo>
                              <a:lnTo>
                                <a:pt x="7733" y="28557"/>
                              </a:lnTo>
                              <a:cubicBezTo>
                                <a:pt x="9674" y="26089"/>
                                <a:pt x="10839" y="22613"/>
                                <a:pt x="10839" y="18580"/>
                              </a:cubicBezTo>
                              <a:cubicBezTo>
                                <a:pt x="10839" y="12509"/>
                                <a:pt x="7804" y="4890"/>
                                <a:pt x="108" y="4890"/>
                              </a:cubicBezTo>
                              <a:lnTo>
                                <a:pt x="0" y="4946"/>
                              </a:lnTo>
                              <a:lnTo>
                                <a:pt x="0" y="104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1" name="Shape 8231"/>
                      <wps:cNvSpPr/>
                      <wps:spPr>
                        <a:xfrm>
                          <a:off x="1242437" y="34584"/>
                          <a:ext cx="33884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84" h="35802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13983" y="20053"/>
                              </a:lnTo>
                              <a:cubicBezTo>
                                <a:pt x="15164" y="23381"/>
                                <a:pt x="16129" y="26327"/>
                                <a:pt x="16866" y="29286"/>
                              </a:cubicBezTo>
                              <a:lnTo>
                                <a:pt x="17082" y="29286"/>
                              </a:lnTo>
                              <a:cubicBezTo>
                                <a:pt x="17894" y="26327"/>
                                <a:pt x="18948" y="23381"/>
                                <a:pt x="20130" y="20053"/>
                              </a:cubicBezTo>
                              <a:lnTo>
                                <a:pt x="27076" y="0"/>
                              </a:lnTo>
                              <a:lnTo>
                                <a:pt x="33884" y="0"/>
                              </a:lnTo>
                              <a:lnTo>
                                <a:pt x="19825" y="35802"/>
                              </a:lnTo>
                              <a:lnTo>
                                <a:pt x="13614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2" name="Shape 8232"/>
                      <wps:cNvSpPr/>
                      <wps:spPr>
                        <a:xfrm>
                          <a:off x="1278030" y="61875"/>
                          <a:ext cx="8801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9334">
                              <a:moveTo>
                                <a:pt x="4432" y="0"/>
                              </a:moveTo>
                              <a:cubicBezTo>
                                <a:pt x="7023" y="0"/>
                                <a:pt x="8801" y="1930"/>
                                <a:pt x="8801" y="4661"/>
                              </a:cubicBezTo>
                              <a:cubicBezTo>
                                <a:pt x="8801" y="7328"/>
                                <a:pt x="7023" y="9334"/>
                                <a:pt x="4293" y="9334"/>
                              </a:cubicBezTo>
                              <a:cubicBezTo>
                                <a:pt x="1765" y="9334"/>
                                <a:pt x="0" y="7328"/>
                                <a:pt x="0" y="4661"/>
                              </a:cubicBezTo>
                              <a:cubicBezTo>
                                <a:pt x="0" y="1994"/>
                                <a:pt x="1842" y="0"/>
                                <a:pt x="4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3" name="Shape 8233"/>
                      <wps:cNvSpPr/>
                      <wps:spPr>
                        <a:xfrm>
                          <a:off x="1294609" y="34584"/>
                          <a:ext cx="17196" cy="50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6" h="50444">
                              <a:moveTo>
                                <a:pt x="0" y="0"/>
                              </a:moveTo>
                              <a:lnTo>
                                <a:pt x="5766" y="0"/>
                              </a:lnTo>
                              <a:lnTo>
                                <a:pt x="6121" y="6134"/>
                              </a:lnTo>
                              <a:lnTo>
                                <a:pt x="6286" y="6134"/>
                              </a:lnTo>
                              <a:lnTo>
                                <a:pt x="17196" y="233"/>
                              </a:lnTo>
                              <a:lnTo>
                                <a:pt x="17196" y="4534"/>
                              </a:lnTo>
                              <a:lnTo>
                                <a:pt x="17018" y="4445"/>
                              </a:lnTo>
                              <a:cubicBezTo>
                                <a:pt x="12573" y="4445"/>
                                <a:pt x="8356" y="7544"/>
                                <a:pt x="7176" y="12433"/>
                              </a:cubicBezTo>
                              <a:cubicBezTo>
                                <a:pt x="6947" y="13246"/>
                                <a:pt x="6731" y="14186"/>
                                <a:pt x="6731" y="15011"/>
                              </a:cubicBezTo>
                              <a:lnTo>
                                <a:pt x="6731" y="21234"/>
                              </a:lnTo>
                              <a:cubicBezTo>
                                <a:pt x="6731" y="22187"/>
                                <a:pt x="6807" y="23075"/>
                                <a:pt x="7023" y="23901"/>
                              </a:cubicBezTo>
                              <a:cubicBezTo>
                                <a:pt x="8204" y="28397"/>
                                <a:pt x="12129" y="31521"/>
                                <a:pt x="16789" y="31521"/>
                              </a:cubicBezTo>
                              <a:lnTo>
                                <a:pt x="17196" y="31327"/>
                              </a:lnTo>
                              <a:lnTo>
                                <a:pt x="17196" y="36264"/>
                              </a:lnTo>
                              <a:lnTo>
                                <a:pt x="6871" y="31000"/>
                              </a:lnTo>
                              <a:lnTo>
                                <a:pt x="6731" y="31000"/>
                              </a:lnTo>
                              <a:lnTo>
                                <a:pt x="6731" y="50444"/>
                              </a:lnTo>
                              <a:lnTo>
                                <a:pt x="292" y="50444"/>
                              </a:lnTo>
                              <a:lnTo>
                                <a:pt x="292" y="11684"/>
                              </a:lnTo>
                              <a:cubicBezTo>
                                <a:pt x="292" y="7099"/>
                                <a:pt x="140" y="33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4" name="Shape 8234"/>
                      <wps:cNvSpPr/>
                      <wps:spPr>
                        <a:xfrm>
                          <a:off x="1311805" y="33834"/>
                          <a:ext cx="17056" cy="3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" h="37376">
                              <a:moveTo>
                                <a:pt x="1816" y="0"/>
                              </a:moveTo>
                              <a:cubicBezTo>
                                <a:pt x="10541" y="0"/>
                                <a:pt x="17056" y="7328"/>
                                <a:pt x="17056" y="18135"/>
                              </a:cubicBezTo>
                              <a:cubicBezTo>
                                <a:pt x="17056" y="31000"/>
                                <a:pt x="9131" y="37376"/>
                                <a:pt x="711" y="37376"/>
                              </a:cubicBezTo>
                              <a:lnTo>
                                <a:pt x="0" y="37013"/>
                              </a:lnTo>
                              <a:lnTo>
                                <a:pt x="0" y="32076"/>
                              </a:lnTo>
                              <a:lnTo>
                                <a:pt x="7610" y="28431"/>
                              </a:lnTo>
                              <a:cubicBezTo>
                                <a:pt x="9468" y="25997"/>
                                <a:pt x="10465" y="22537"/>
                                <a:pt x="10465" y="18428"/>
                              </a:cubicBezTo>
                              <a:cubicBezTo>
                                <a:pt x="10465" y="14878"/>
                                <a:pt x="9522" y="11570"/>
                                <a:pt x="7720" y="9149"/>
                              </a:cubicBezTo>
                              <a:lnTo>
                                <a:pt x="0" y="5283"/>
                              </a:lnTo>
                              <a:lnTo>
                                <a:pt x="0" y="982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5" name="Shape 8775"/>
                      <wps:cNvSpPr/>
                      <wps:spPr>
                        <a:xfrm>
                          <a:off x="1336992" y="17869"/>
                          <a:ext cx="9144" cy="5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25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2514"/>
                              </a:lnTo>
                              <a:lnTo>
                                <a:pt x="0" y="5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6" name="Shape 8236"/>
                      <wps:cNvSpPr/>
                      <wps:spPr>
                        <a:xfrm>
                          <a:off x="692734" y="0"/>
                          <a:ext cx="5184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8" h="103696">
                              <a:moveTo>
                                <a:pt x="0" y="0"/>
                              </a:moveTo>
                              <a:lnTo>
                                <a:pt x="51848" y="0"/>
                              </a:lnTo>
                              <a:lnTo>
                                <a:pt x="51848" y="22444"/>
                              </a:lnTo>
                              <a:lnTo>
                                <a:pt x="49073" y="23609"/>
                              </a:lnTo>
                              <a:lnTo>
                                <a:pt x="19888" y="52934"/>
                              </a:lnTo>
                              <a:cubicBezTo>
                                <a:pt x="19164" y="53670"/>
                                <a:pt x="18898" y="54318"/>
                                <a:pt x="19088" y="54877"/>
                              </a:cubicBezTo>
                              <a:cubicBezTo>
                                <a:pt x="19291" y="55423"/>
                                <a:pt x="19939" y="55703"/>
                                <a:pt x="21057" y="55703"/>
                              </a:cubicBezTo>
                              <a:lnTo>
                                <a:pt x="27191" y="55703"/>
                              </a:lnTo>
                              <a:lnTo>
                                <a:pt x="27191" y="78334"/>
                              </a:lnTo>
                              <a:cubicBezTo>
                                <a:pt x="27191" y="79502"/>
                                <a:pt x="27394" y="80277"/>
                                <a:pt x="27813" y="80670"/>
                              </a:cubicBezTo>
                              <a:cubicBezTo>
                                <a:pt x="28219" y="81052"/>
                                <a:pt x="29045" y="81255"/>
                                <a:pt x="30251" y="81255"/>
                              </a:cubicBezTo>
                              <a:lnTo>
                                <a:pt x="44412" y="81255"/>
                              </a:lnTo>
                              <a:lnTo>
                                <a:pt x="44412" y="58636"/>
                              </a:lnTo>
                              <a:lnTo>
                                <a:pt x="51848" y="58636"/>
                              </a:lnTo>
                              <a:lnTo>
                                <a:pt x="51848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7" name="Shape 8237"/>
                      <wps:cNvSpPr/>
                      <wps:spPr>
                        <a:xfrm>
                          <a:off x="744582" y="0"/>
                          <a:ext cx="5184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8" h="103696">
                              <a:moveTo>
                                <a:pt x="0" y="0"/>
                              </a:moveTo>
                              <a:lnTo>
                                <a:pt x="51848" y="0"/>
                              </a:lnTo>
                              <a:lnTo>
                                <a:pt x="51848" y="103696"/>
                              </a:lnTo>
                              <a:lnTo>
                                <a:pt x="0" y="103696"/>
                              </a:lnTo>
                              <a:lnTo>
                                <a:pt x="0" y="58636"/>
                              </a:lnTo>
                              <a:lnTo>
                                <a:pt x="7448" y="58636"/>
                              </a:lnTo>
                              <a:lnTo>
                                <a:pt x="7448" y="81255"/>
                              </a:lnTo>
                              <a:lnTo>
                                <a:pt x="22333" y="81255"/>
                              </a:lnTo>
                              <a:cubicBezTo>
                                <a:pt x="23298" y="81255"/>
                                <a:pt x="23933" y="81039"/>
                                <a:pt x="24225" y="80607"/>
                              </a:cubicBezTo>
                              <a:cubicBezTo>
                                <a:pt x="24517" y="80150"/>
                                <a:pt x="24670" y="79401"/>
                                <a:pt x="24670" y="78334"/>
                              </a:cubicBezTo>
                              <a:lnTo>
                                <a:pt x="24670" y="55703"/>
                              </a:lnTo>
                              <a:lnTo>
                                <a:pt x="30791" y="55703"/>
                              </a:lnTo>
                              <a:cubicBezTo>
                                <a:pt x="31909" y="55703"/>
                                <a:pt x="32569" y="55423"/>
                                <a:pt x="32760" y="54877"/>
                              </a:cubicBezTo>
                              <a:cubicBezTo>
                                <a:pt x="32950" y="54318"/>
                                <a:pt x="32683" y="53670"/>
                                <a:pt x="31959" y="52934"/>
                              </a:cubicBezTo>
                              <a:lnTo>
                                <a:pt x="2775" y="23609"/>
                              </a:lnTo>
                              <a:cubicBezTo>
                                <a:pt x="2000" y="22835"/>
                                <a:pt x="1073" y="22441"/>
                                <a:pt x="6" y="22441"/>
                              </a:cubicBezTo>
                              <a:lnTo>
                                <a:pt x="0" y="224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" name="Shape 8306"/>
                      <wps:cNvSpPr/>
                      <wps:spPr>
                        <a:xfrm>
                          <a:off x="43142" y="32953"/>
                          <a:ext cx="8696" cy="32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6" h="32943">
                              <a:moveTo>
                                <a:pt x="8696" y="0"/>
                              </a:moveTo>
                              <a:lnTo>
                                <a:pt x="8696" y="32943"/>
                              </a:lnTo>
                              <a:lnTo>
                                <a:pt x="3670" y="20692"/>
                              </a:lnTo>
                              <a:cubicBezTo>
                                <a:pt x="216" y="9605"/>
                                <a:pt x="0" y="3597"/>
                                <a:pt x="3023" y="2646"/>
                              </a:cubicBezTo>
                              <a:lnTo>
                                <a:pt x="3835" y="2404"/>
                              </a:lnTo>
                              <a:cubicBezTo>
                                <a:pt x="5969" y="1743"/>
                                <a:pt x="7455" y="1134"/>
                                <a:pt x="8306" y="626"/>
                              </a:cubicBezTo>
                              <a:lnTo>
                                <a:pt x="86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" name="Shape 8307"/>
                      <wps:cNvSpPr/>
                      <wps:spPr>
                        <a:xfrm>
                          <a:off x="0" y="0"/>
                          <a:ext cx="5183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38" h="103696">
                              <a:moveTo>
                                <a:pt x="0" y="0"/>
                              </a:moveTo>
                              <a:lnTo>
                                <a:pt x="51838" y="0"/>
                              </a:lnTo>
                              <a:lnTo>
                                <a:pt x="51838" y="18024"/>
                              </a:lnTo>
                              <a:lnTo>
                                <a:pt x="48565" y="15037"/>
                              </a:lnTo>
                              <a:cubicBezTo>
                                <a:pt x="48031" y="14745"/>
                                <a:pt x="46469" y="14834"/>
                                <a:pt x="43904" y="15240"/>
                              </a:cubicBezTo>
                              <a:lnTo>
                                <a:pt x="39078" y="16739"/>
                              </a:lnTo>
                              <a:cubicBezTo>
                                <a:pt x="35789" y="17755"/>
                                <a:pt x="33630" y="22187"/>
                                <a:pt x="32601" y="30011"/>
                              </a:cubicBezTo>
                              <a:cubicBezTo>
                                <a:pt x="31572" y="37833"/>
                                <a:pt x="32677" y="46851"/>
                                <a:pt x="35916" y="57036"/>
                              </a:cubicBezTo>
                              <a:cubicBezTo>
                                <a:pt x="39091" y="67310"/>
                                <a:pt x="43294" y="75388"/>
                                <a:pt x="48501" y="81293"/>
                              </a:cubicBezTo>
                              <a:lnTo>
                                <a:pt x="51838" y="84228"/>
                              </a:lnTo>
                              <a:lnTo>
                                <a:pt x="51838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" name="Shape 8308"/>
                      <wps:cNvSpPr/>
                      <wps:spPr>
                        <a:xfrm>
                          <a:off x="51838" y="0"/>
                          <a:ext cx="5185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8" h="103696">
                              <a:moveTo>
                                <a:pt x="0" y="0"/>
                              </a:moveTo>
                              <a:lnTo>
                                <a:pt x="51858" y="0"/>
                              </a:lnTo>
                              <a:lnTo>
                                <a:pt x="51858" y="103696"/>
                              </a:lnTo>
                              <a:lnTo>
                                <a:pt x="0" y="103696"/>
                              </a:lnTo>
                              <a:lnTo>
                                <a:pt x="0" y="84228"/>
                              </a:lnTo>
                              <a:lnTo>
                                <a:pt x="3753" y="87530"/>
                              </a:lnTo>
                              <a:cubicBezTo>
                                <a:pt x="5877" y="88748"/>
                                <a:pt x="7763" y="89104"/>
                                <a:pt x="9414" y="88595"/>
                              </a:cubicBezTo>
                              <a:lnTo>
                                <a:pt x="11878" y="87833"/>
                              </a:lnTo>
                              <a:lnTo>
                                <a:pt x="14304" y="87135"/>
                              </a:lnTo>
                              <a:cubicBezTo>
                                <a:pt x="14596" y="87008"/>
                                <a:pt x="15294" y="86678"/>
                                <a:pt x="16361" y="86170"/>
                              </a:cubicBezTo>
                              <a:cubicBezTo>
                                <a:pt x="17238" y="85699"/>
                                <a:pt x="17834" y="85243"/>
                                <a:pt x="18177" y="84760"/>
                              </a:cubicBezTo>
                              <a:cubicBezTo>
                                <a:pt x="18520" y="84265"/>
                                <a:pt x="18889" y="83503"/>
                                <a:pt x="19270" y="82448"/>
                              </a:cubicBezTo>
                              <a:cubicBezTo>
                                <a:pt x="19625" y="81547"/>
                                <a:pt x="19701" y="80582"/>
                                <a:pt x="19498" y="79553"/>
                              </a:cubicBezTo>
                              <a:cubicBezTo>
                                <a:pt x="19257" y="78283"/>
                                <a:pt x="18660" y="76619"/>
                                <a:pt x="17695" y="74562"/>
                              </a:cubicBezTo>
                              <a:cubicBezTo>
                                <a:pt x="16755" y="72505"/>
                                <a:pt x="15917" y="71019"/>
                                <a:pt x="15206" y="70079"/>
                              </a:cubicBezTo>
                              <a:cubicBezTo>
                                <a:pt x="14304" y="68847"/>
                                <a:pt x="13110" y="68174"/>
                                <a:pt x="11650" y="68021"/>
                              </a:cubicBezTo>
                              <a:cubicBezTo>
                                <a:pt x="10214" y="67907"/>
                                <a:pt x="9224" y="67894"/>
                                <a:pt x="8652" y="67996"/>
                              </a:cubicBezTo>
                              <a:cubicBezTo>
                                <a:pt x="7878" y="68161"/>
                                <a:pt x="6557" y="68529"/>
                                <a:pt x="4715" y="69101"/>
                              </a:cubicBezTo>
                              <a:cubicBezTo>
                                <a:pt x="3204" y="69565"/>
                                <a:pt x="1639" y="68511"/>
                                <a:pt x="16" y="65936"/>
                              </a:cubicBezTo>
                              <a:lnTo>
                                <a:pt x="0" y="65896"/>
                              </a:lnTo>
                              <a:lnTo>
                                <a:pt x="0" y="32953"/>
                              </a:lnTo>
                              <a:lnTo>
                                <a:pt x="1794" y="30074"/>
                              </a:lnTo>
                              <a:cubicBezTo>
                                <a:pt x="2277" y="28270"/>
                                <a:pt x="2226" y="25730"/>
                                <a:pt x="1617" y="22416"/>
                              </a:cubicBezTo>
                              <a:cubicBezTo>
                                <a:pt x="1337" y="21069"/>
                                <a:pt x="982" y="19774"/>
                                <a:pt x="499" y="18479"/>
                              </a:cubicBezTo>
                              <a:lnTo>
                                <a:pt x="0" y="18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" name="Shape 8309"/>
                      <wps:cNvSpPr/>
                      <wps:spPr>
                        <a:xfrm>
                          <a:off x="173163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35" y="44069"/>
                              </a:lnTo>
                              <a:lnTo>
                                <a:pt x="9335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69" y="5474"/>
                                <a:pt x="13767" y="5474"/>
                              </a:cubicBezTo>
                              <a:cubicBezTo>
                                <a:pt x="9335" y="5474"/>
                                <a:pt x="5639" y="7734"/>
                                <a:pt x="3391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" name="Shape 8310"/>
                      <wps:cNvSpPr/>
                      <wps:spPr>
                        <a:xfrm>
                          <a:off x="211751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22" y="44069"/>
                              </a:lnTo>
                              <a:lnTo>
                                <a:pt x="9322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69" y="5474"/>
                                <a:pt x="13767" y="5474"/>
                              </a:cubicBezTo>
                              <a:cubicBezTo>
                                <a:pt x="9322" y="5474"/>
                                <a:pt x="5639" y="7734"/>
                                <a:pt x="3378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" name="Shape 8311"/>
                      <wps:cNvSpPr/>
                      <wps:spPr>
                        <a:xfrm>
                          <a:off x="266055" y="27401"/>
                          <a:ext cx="30391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1" h="49708">
                              <a:moveTo>
                                <a:pt x="6020" y="0"/>
                              </a:moveTo>
                              <a:lnTo>
                                <a:pt x="29413" y="0"/>
                              </a:lnTo>
                              <a:lnTo>
                                <a:pt x="29413" y="5562"/>
                              </a:lnTo>
                              <a:lnTo>
                                <a:pt x="10757" y="5562"/>
                              </a:lnTo>
                              <a:lnTo>
                                <a:pt x="8877" y="18135"/>
                              </a:lnTo>
                              <a:cubicBezTo>
                                <a:pt x="10008" y="17983"/>
                                <a:pt x="11062" y="17894"/>
                                <a:pt x="12865" y="17894"/>
                              </a:cubicBezTo>
                              <a:cubicBezTo>
                                <a:pt x="16701" y="17894"/>
                                <a:pt x="20384" y="18644"/>
                                <a:pt x="23393" y="20536"/>
                              </a:cubicBezTo>
                              <a:cubicBezTo>
                                <a:pt x="27229" y="22631"/>
                                <a:pt x="30391" y="26924"/>
                                <a:pt x="30391" y="33033"/>
                              </a:cubicBezTo>
                              <a:cubicBezTo>
                                <a:pt x="30391" y="42570"/>
                                <a:pt x="22796" y="49708"/>
                                <a:pt x="12192" y="49708"/>
                              </a:cubicBezTo>
                              <a:cubicBezTo>
                                <a:pt x="6845" y="49708"/>
                                <a:pt x="2413" y="48222"/>
                                <a:pt x="0" y="46710"/>
                              </a:cubicBezTo>
                              <a:lnTo>
                                <a:pt x="1664" y="41669"/>
                              </a:lnTo>
                              <a:cubicBezTo>
                                <a:pt x="3683" y="42875"/>
                                <a:pt x="7671" y="44386"/>
                                <a:pt x="12192" y="44386"/>
                              </a:cubicBezTo>
                              <a:cubicBezTo>
                                <a:pt x="18351" y="44386"/>
                                <a:pt x="23774" y="40322"/>
                                <a:pt x="23698" y="33769"/>
                              </a:cubicBezTo>
                              <a:cubicBezTo>
                                <a:pt x="23698" y="27445"/>
                                <a:pt x="19406" y="23013"/>
                                <a:pt x="9703" y="23013"/>
                              </a:cubicBezTo>
                              <a:cubicBezTo>
                                <a:pt x="6845" y="23013"/>
                                <a:pt x="4661" y="23241"/>
                                <a:pt x="2857" y="23457"/>
                              </a:cubicBezTo>
                              <a:lnTo>
                                <a:pt x="6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8" name="Shape 8238"/>
                      <wps:cNvSpPr/>
                      <wps:spPr>
                        <a:xfrm>
                          <a:off x="305779" y="27401"/>
                          <a:ext cx="30836" cy="48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36" h="48882">
                              <a:moveTo>
                                <a:pt x="0" y="0"/>
                              </a:moveTo>
                              <a:lnTo>
                                <a:pt x="30836" y="0"/>
                              </a:lnTo>
                              <a:lnTo>
                                <a:pt x="30836" y="4356"/>
                              </a:lnTo>
                              <a:lnTo>
                                <a:pt x="9550" y="48882"/>
                              </a:lnTo>
                              <a:lnTo>
                                <a:pt x="2705" y="48882"/>
                              </a:lnTo>
                              <a:lnTo>
                                <a:pt x="23914" y="5638"/>
                              </a:lnTo>
                              <a:lnTo>
                                <a:pt x="23914" y="5486"/>
                              </a:lnTo>
                              <a:lnTo>
                                <a:pt x="0" y="54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39" name="Shape 8239"/>
                      <wps:cNvSpPr/>
                      <wps:spPr>
                        <a:xfrm>
                          <a:off x="359406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35" y="44069"/>
                              </a:lnTo>
                              <a:lnTo>
                                <a:pt x="9335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69" y="5474"/>
                                <a:pt x="13767" y="5474"/>
                              </a:cubicBezTo>
                              <a:cubicBezTo>
                                <a:pt x="9335" y="5474"/>
                                <a:pt x="5639" y="7734"/>
                                <a:pt x="3391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0" name="Shape 8240"/>
                      <wps:cNvSpPr/>
                      <wps:spPr>
                        <a:xfrm>
                          <a:off x="397994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35" y="44069"/>
                              </a:lnTo>
                              <a:lnTo>
                                <a:pt x="9335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57" y="5474"/>
                                <a:pt x="13767" y="5474"/>
                              </a:cubicBezTo>
                              <a:cubicBezTo>
                                <a:pt x="9335" y="5474"/>
                                <a:pt x="5639" y="7734"/>
                                <a:pt x="3391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1" name="Shape 8241"/>
                      <wps:cNvSpPr/>
                      <wps:spPr>
                        <a:xfrm>
                          <a:off x="456964" y="27396"/>
                          <a:ext cx="16319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19" h="48895">
                              <a:moveTo>
                                <a:pt x="10681" y="0"/>
                              </a:moveTo>
                              <a:lnTo>
                                <a:pt x="16319" y="0"/>
                              </a:lnTo>
                              <a:lnTo>
                                <a:pt x="16319" y="48895"/>
                              </a:lnTo>
                              <a:lnTo>
                                <a:pt x="9931" y="48895"/>
                              </a:lnTo>
                              <a:lnTo>
                                <a:pt x="9931" y="6172"/>
                              </a:lnTo>
                              <a:lnTo>
                                <a:pt x="9779" y="6172"/>
                              </a:lnTo>
                              <a:lnTo>
                                <a:pt x="1283" y="10757"/>
                              </a:lnTo>
                              <a:lnTo>
                                <a:pt x="0" y="5715"/>
                              </a:lnTo>
                              <a:lnTo>
                                <a:pt x="10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2" name="Shape 8242"/>
                      <wps:cNvSpPr/>
                      <wps:spPr>
                        <a:xfrm>
                          <a:off x="490436" y="26817"/>
                          <a:ext cx="16624" cy="50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290">
                              <a:moveTo>
                                <a:pt x="16624" y="0"/>
                              </a:moveTo>
                              <a:lnTo>
                                <a:pt x="16624" y="4862"/>
                              </a:lnTo>
                              <a:lnTo>
                                <a:pt x="9515" y="10064"/>
                              </a:lnTo>
                              <a:cubicBezTo>
                                <a:pt x="7747" y="13498"/>
                                <a:pt x="6693" y="18597"/>
                                <a:pt x="6693" y="25258"/>
                              </a:cubicBezTo>
                              <a:cubicBezTo>
                                <a:pt x="6693" y="31614"/>
                                <a:pt x="7671" y="36596"/>
                                <a:pt x="9401" y="39989"/>
                              </a:cubicBezTo>
                              <a:lnTo>
                                <a:pt x="16624" y="45185"/>
                              </a:lnTo>
                              <a:lnTo>
                                <a:pt x="16624" y="50094"/>
                              </a:lnTo>
                              <a:lnTo>
                                <a:pt x="16256" y="50290"/>
                              </a:lnTo>
                              <a:cubicBezTo>
                                <a:pt x="6693" y="50290"/>
                                <a:pt x="152" y="41349"/>
                                <a:pt x="0" y="25182"/>
                              </a:cubicBezTo>
                              <a:cubicBezTo>
                                <a:pt x="0" y="16939"/>
                                <a:pt x="1787" y="10583"/>
                                <a:pt x="4816" y="6287"/>
                              </a:cubicBezTo>
                              <a:lnTo>
                                <a:pt x="16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3" name="Shape 8243"/>
                      <wps:cNvSpPr/>
                      <wps:spPr>
                        <a:xfrm>
                          <a:off x="507060" y="26574"/>
                          <a:ext cx="16624" cy="50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337">
                              <a:moveTo>
                                <a:pt x="457" y="0"/>
                              </a:moveTo>
                              <a:cubicBezTo>
                                <a:pt x="10681" y="0"/>
                                <a:pt x="16624" y="9182"/>
                                <a:pt x="16624" y="24740"/>
                              </a:cubicBezTo>
                              <a:cubicBezTo>
                                <a:pt x="16624" y="33051"/>
                                <a:pt x="15062" y="39501"/>
                                <a:pt x="12157" y="43871"/>
                              </a:cubicBezTo>
                              <a:lnTo>
                                <a:pt x="0" y="50337"/>
                              </a:lnTo>
                              <a:lnTo>
                                <a:pt x="0" y="45428"/>
                              </a:lnTo>
                              <a:lnTo>
                                <a:pt x="0" y="45428"/>
                              </a:lnTo>
                              <a:cubicBezTo>
                                <a:pt x="6693" y="45428"/>
                                <a:pt x="9931" y="37529"/>
                                <a:pt x="9931" y="25057"/>
                              </a:cubicBezTo>
                              <a:cubicBezTo>
                                <a:pt x="9931" y="13005"/>
                                <a:pt x="6922" y="5105"/>
                                <a:pt x="0" y="5105"/>
                              </a:cubicBezTo>
                              <a:lnTo>
                                <a:pt x="0" y="5105"/>
                              </a:lnTo>
                              <a:lnTo>
                                <a:pt x="0" y="243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4" name="Shape 8244"/>
                      <wps:cNvSpPr/>
                      <wps:spPr>
                        <a:xfrm>
                          <a:off x="529024" y="26817"/>
                          <a:ext cx="16624" cy="50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290">
                              <a:moveTo>
                                <a:pt x="16624" y="0"/>
                              </a:moveTo>
                              <a:lnTo>
                                <a:pt x="16624" y="4862"/>
                              </a:lnTo>
                              <a:cubicBezTo>
                                <a:pt x="10909" y="4862"/>
                                <a:pt x="6693" y="11936"/>
                                <a:pt x="6693" y="25258"/>
                              </a:cubicBezTo>
                              <a:cubicBezTo>
                                <a:pt x="6693" y="37971"/>
                                <a:pt x="10605" y="45185"/>
                                <a:pt x="16624" y="45185"/>
                              </a:cubicBezTo>
                              <a:lnTo>
                                <a:pt x="16624" y="50094"/>
                              </a:lnTo>
                              <a:lnTo>
                                <a:pt x="16256" y="50290"/>
                              </a:lnTo>
                              <a:cubicBezTo>
                                <a:pt x="6693" y="50290"/>
                                <a:pt x="152" y="41349"/>
                                <a:pt x="0" y="25182"/>
                              </a:cubicBezTo>
                              <a:cubicBezTo>
                                <a:pt x="0" y="16939"/>
                                <a:pt x="1787" y="10583"/>
                                <a:pt x="4816" y="6287"/>
                              </a:cubicBezTo>
                              <a:lnTo>
                                <a:pt x="16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5" name="Shape 8245"/>
                      <wps:cNvSpPr/>
                      <wps:spPr>
                        <a:xfrm>
                          <a:off x="545648" y="26574"/>
                          <a:ext cx="16624" cy="50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337">
                              <a:moveTo>
                                <a:pt x="457" y="0"/>
                              </a:moveTo>
                              <a:cubicBezTo>
                                <a:pt x="10681" y="0"/>
                                <a:pt x="16624" y="9182"/>
                                <a:pt x="16624" y="24740"/>
                              </a:cubicBezTo>
                              <a:cubicBezTo>
                                <a:pt x="16624" y="33051"/>
                                <a:pt x="15062" y="39501"/>
                                <a:pt x="12157" y="43871"/>
                              </a:cubicBezTo>
                              <a:lnTo>
                                <a:pt x="0" y="50337"/>
                              </a:lnTo>
                              <a:lnTo>
                                <a:pt x="0" y="45428"/>
                              </a:lnTo>
                              <a:cubicBezTo>
                                <a:pt x="6693" y="45428"/>
                                <a:pt x="9931" y="37529"/>
                                <a:pt x="9931" y="25057"/>
                              </a:cubicBezTo>
                              <a:cubicBezTo>
                                <a:pt x="9931" y="13005"/>
                                <a:pt x="6921" y="5105"/>
                                <a:pt x="0" y="5105"/>
                              </a:cubicBezTo>
                              <a:lnTo>
                                <a:pt x="0" y="243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6" name="Shape 8776"/>
                      <wps:cNvSpPr/>
                      <wps:spPr>
                        <a:xfrm>
                          <a:off x="2403272" y="0"/>
                          <a:ext cx="103696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96" h="103696">
                              <a:moveTo>
                                <a:pt x="0" y="0"/>
                              </a:moveTo>
                              <a:lnTo>
                                <a:pt x="103696" y="0"/>
                              </a:lnTo>
                              <a:lnTo>
                                <a:pt x="103696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7" name="Shape 8247"/>
                      <wps:cNvSpPr/>
                      <wps:spPr>
                        <a:xfrm>
                          <a:off x="2420931" y="46707"/>
                          <a:ext cx="126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7" h="47244">
                              <a:moveTo>
                                <a:pt x="12617" y="0"/>
                              </a:moveTo>
                              <a:lnTo>
                                <a:pt x="12617" y="7392"/>
                              </a:lnTo>
                              <a:lnTo>
                                <a:pt x="5220" y="7392"/>
                              </a:lnTo>
                              <a:lnTo>
                                <a:pt x="5220" y="11824"/>
                              </a:lnTo>
                              <a:lnTo>
                                <a:pt x="10224" y="11824"/>
                              </a:lnTo>
                              <a:lnTo>
                                <a:pt x="10224" y="38798"/>
                              </a:lnTo>
                              <a:lnTo>
                                <a:pt x="12617" y="38798"/>
                              </a:lnTo>
                              <a:lnTo>
                                <a:pt x="12617" y="47244"/>
                              </a:lnTo>
                              <a:lnTo>
                                <a:pt x="8814" y="47104"/>
                              </a:lnTo>
                              <a:cubicBezTo>
                                <a:pt x="5131" y="46686"/>
                                <a:pt x="2083" y="43942"/>
                                <a:pt x="1219" y="40208"/>
                              </a:cubicBezTo>
                              <a:cubicBezTo>
                                <a:pt x="0" y="34887"/>
                                <a:pt x="0" y="29096"/>
                                <a:pt x="0" y="23622"/>
                              </a:cubicBezTo>
                              <a:cubicBezTo>
                                <a:pt x="0" y="18149"/>
                                <a:pt x="25" y="12344"/>
                                <a:pt x="1232" y="7036"/>
                              </a:cubicBezTo>
                              <a:cubicBezTo>
                                <a:pt x="2096" y="3302"/>
                                <a:pt x="5143" y="559"/>
                                <a:pt x="8827" y="140"/>
                              </a:cubicBezTo>
                              <a:lnTo>
                                <a:pt x="12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8" name="Shape 8248"/>
                      <wps:cNvSpPr/>
                      <wps:spPr>
                        <a:xfrm>
                          <a:off x="2432247" y="9890"/>
                          <a:ext cx="1302" cy="3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2" h="3765">
                              <a:moveTo>
                                <a:pt x="0" y="0"/>
                              </a:moveTo>
                              <a:lnTo>
                                <a:pt x="1302" y="0"/>
                              </a:lnTo>
                              <a:lnTo>
                                <a:pt x="1302" y="3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49" name="Shape 8249"/>
                      <wps:cNvSpPr/>
                      <wps:spPr>
                        <a:xfrm>
                          <a:off x="2433549" y="46189"/>
                          <a:ext cx="14116" cy="4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6" h="48281">
                              <a:moveTo>
                                <a:pt x="14116" y="0"/>
                              </a:moveTo>
                              <a:lnTo>
                                <a:pt x="14116" y="35176"/>
                              </a:lnTo>
                              <a:lnTo>
                                <a:pt x="13291" y="35786"/>
                              </a:lnTo>
                              <a:cubicBezTo>
                                <a:pt x="12719" y="35786"/>
                                <a:pt x="12389" y="35456"/>
                                <a:pt x="12300" y="34782"/>
                              </a:cubicBezTo>
                              <a:cubicBezTo>
                                <a:pt x="12262" y="34668"/>
                                <a:pt x="12262" y="34135"/>
                                <a:pt x="12262" y="33157"/>
                              </a:cubicBezTo>
                              <a:lnTo>
                                <a:pt x="12262" y="15911"/>
                              </a:lnTo>
                              <a:lnTo>
                                <a:pt x="8020" y="15911"/>
                              </a:lnTo>
                              <a:lnTo>
                                <a:pt x="8020" y="34414"/>
                              </a:lnTo>
                              <a:cubicBezTo>
                                <a:pt x="8020" y="36078"/>
                                <a:pt x="8160" y="37195"/>
                                <a:pt x="8388" y="37907"/>
                              </a:cubicBezTo>
                              <a:cubicBezTo>
                                <a:pt x="8808" y="39088"/>
                                <a:pt x="9760" y="39646"/>
                                <a:pt x="11132" y="39646"/>
                              </a:cubicBezTo>
                              <a:lnTo>
                                <a:pt x="14116" y="37868"/>
                              </a:lnTo>
                              <a:lnTo>
                                <a:pt x="14116" y="48281"/>
                              </a:lnTo>
                              <a:lnTo>
                                <a:pt x="0" y="47761"/>
                              </a:lnTo>
                              <a:lnTo>
                                <a:pt x="0" y="39316"/>
                              </a:lnTo>
                              <a:lnTo>
                                <a:pt x="2318" y="39316"/>
                              </a:lnTo>
                              <a:lnTo>
                                <a:pt x="2318" y="12342"/>
                              </a:lnTo>
                              <a:lnTo>
                                <a:pt x="7398" y="12342"/>
                              </a:lnTo>
                              <a:lnTo>
                                <a:pt x="7398" y="7910"/>
                              </a:lnTo>
                              <a:lnTo>
                                <a:pt x="0" y="7910"/>
                              </a:lnTo>
                              <a:lnTo>
                                <a:pt x="0" y="518"/>
                              </a:lnTo>
                              <a:lnTo>
                                <a:pt x="141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0" name="Shape 8250"/>
                      <wps:cNvSpPr/>
                      <wps:spPr>
                        <a:xfrm>
                          <a:off x="2433549" y="9890"/>
                          <a:ext cx="14116" cy="31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6" h="31738">
                              <a:moveTo>
                                <a:pt x="0" y="0"/>
                              </a:moveTo>
                              <a:lnTo>
                                <a:pt x="3702" y="0"/>
                              </a:lnTo>
                              <a:lnTo>
                                <a:pt x="7080" y="12459"/>
                              </a:lnTo>
                              <a:lnTo>
                                <a:pt x="10319" y="0"/>
                              </a:lnTo>
                              <a:lnTo>
                                <a:pt x="14116" y="0"/>
                              </a:lnTo>
                              <a:lnTo>
                                <a:pt x="14116" y="3315"/>
                              </a:lnTo>
                              <a:lnTo>
                                <a:pt x="9404" y="18885"/>
                              </a:lnTo>
                              <a:lnTo>
                                <a:pt x="9404" y="31738"/>
                              </a:lnTo>
                              <a:lnTo>
                                <a:pt x="4655" y="31738"/>
                              </a:lnTo>
                              <a:lnTo>
                                <a:pt x="4655" y="18885"/>
                              </a:lnTo>
                              <a:cubicBezTo>
                                <a:pt x="4236" y="16611"/>
                                <a:pt x="3283" y="13271"/>
                                <a:pt x="1759" y="8852"/>
                              </a:cubicBezTo>
                              <a:lnTo>
                                <a:pt x="0" y="3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1" name="Shape 8251"/>
                      <wps:cNvSpPr/>
                      <wps:spPr>
                        <a:xfrm>
                          <a:off x="2447665" y="45918"/>
                          <a:ext cx="7372" cy="48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2" h="48823">
                              <a:moveTo>
                                <a:pt x="7372" y="0"/>
                              </a:moveTo>
                              <a:lnTo>
                                <a:pt x="7372" y="48823"/>
                              </a:lnTo>
                              <a:lnTo>
                                <a:pt x="0" y="48552"/>
                              </a:lnTo>
                              <a:lnTo>
                                <a:pt x="0" y="38140"/>
                              </a:lnTo>
                              <a:lnTo>
                                <a:pt x="1854" y="37035"/>
                              </a:lnTo>
                              <a:lnTo>
                                <a:pt x="1854" y="39588"/>
                              </a:lnTo>
                              <a:lnTo>
                                <a:pt x="6096" y="39588"/>
                              </a:lnTo>
                              <a:lnTo>
                                <a:pt x="6096" y="16182"/>
                              </a:lnTo>
                              <a:lnTo>
                                <a:pt x="1854" y="16182"/>
                              </a:lnTo>
                              <a:lnTo>
                                <a:pt x="1854" y="34076"/>
                              </a:lnTo>
                              <a:lnTo>
                                <a:pt x="0" y="35447"/>
                              </a:lnTo>
                              <a:lnTo>
                                <a:pt x="0" y="271"/>
                              </a:lnTo>
                              <a:lnTo>
                                <a:pt x="7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2" name="Shape 8252"/>
                      <wps:cNvSpPr/>
                      <wps:spPr>
                        <a:xfrm>
                          <a:off x="2448719" y="17704"/>
                          <a:ext cx="6318" cy="24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8" h="24238">
                              <a:moveTo>
                                <a:pt x="6318" y="0"/>
                              </a:moveTo>
                              <a:lnTo>
                                <a:pt x="6318" y="3855"/>
                              </a:lnTo>
                              <a:lnTo>
                                <a:pt x="4280" y="7122"/>
                              </a:lnTo>
                              <a:lnTo>
                                <a:pt x="4280" y="17066"/>
                              </a:lnTo>
                              <a:lnTo>
                                <a:pt x="6318" y="20345"/>
                              </a:lnTo>
                              <a:lnTo>
                                <a:pt x="6318" y="24238"/>
                              </a:lnTo>
                              <a:lnTo>
                                <a:pt x="1333" y="21828"/>
                              </a:lnTo>
                              <a:cubicBezTo>
                                <a:pt x="419" y="20648"/>
                                <a:pt x="0" y="18780"/>
                                <a:pt x="0" y="16266"/>
                              </a:cubicBezTo>
                              <a:lnTo>
                                <a:pt x="0" y="7986"/>
                              </a:lnTo>
                              <a:cubicBezTo>
                                <a:pt x="0" y="5458"/>
                                <a:pt x="419" y="3604"/>
                                <a:pt x="1333" y="2410"/>
                              </a:cubicBezTo>
                              <a:lnTo>
                                <a:pt x="6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3" name="Shape 8253"/>
                      <wps:cNvSpPr/>
                      <wps:spPr>
                        <a:xfrm>
                          <a:off x="2447665" y="9890"/>
                          <a:ext cx="1003" cy="3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3" h="3315">
                              <a:moveTo>
                                <a:pt x="0" y="0"/>
                              </a:moveTo>
                              <a:lnTo>
                                <a:pt x="1003" y="0"/>
                              </a:lnTo>
                              <a:lnTo>
                                <a:pt x="0" y="3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4" name="Shape 8254"/>
                      <wps:cNvSpPr/>
                      <wps:spPr>
                        <a:xfrm>
                          <a:off x="2461673" y="65693"/>
                          <a:ext cx="1981" cy="16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" h="16220">
                              <a:moveTo>
                                <a:pt x="1981" y="0"/>
                              </a:moveTo>
                              <a:lnTo>
                                <a:pt x="1981" y="16220"/>
                              </a:lnTo>
                              <a:lnTo>
                                <a:pt x="0" y="15241"/>
                              </a:lnTo>
                              <a:lnTo>
                                <a:pt x="0" y="979"/>
                              </a:lnTo>
                              <a:lnTo>
                                <a:pt x="19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5" name="Shape 8255"/>
                      <wps:cNvSpPr/>
                      <wps:spPr>
                        <a:xfrm>
                          <a:off x="2455037" y="45882"/>
                          <a:ext cx="8617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17" h="48895">
                              <a:moveTo>
                                <a:pt x="997" y="0"/>
                              </a:moveTo>
                              <a:lnTo>
                                <a:pt x="8617" y="280"/>
                              </a:lnTo>
                              <a:lnTo>
                                <a:pt x="8617" y="17330"/>
                              </a:lnTo>
                              <a:lnTo>
                                <a:pt x="6636" y="18479"/>
                              </a:lnTo>
                              <a:lnTo>
                                <a:pt x="6636" y="8217"/>
                              </a:lnTo>
                              <a:lnTo>
                                <a:pt x="2406" y="8217"/>
                              </a:lnTo>
                              <a:lnTo>
                                <a:pt x="2406" y="39624"/>
                              </a:lnTo>
                              <a:lnTo>
                                <a:pt x="6636" y="39624"/>
                              </a:lnTo>
                              <a:lnTo>
                                <a:pt x="6636" y="37351"/>
                              </a:lnTo>
                              <a:lnTo>
                                <a:pt x="8617" y="38528"/>
                              </a:lnTo>
                              <a:lnTo>
                                <a:pt x="8617" y="48614"/>
                              </a:lnTo>
                              <a:lnTo>
                                <a:pt x="971" y="48895"/>
                              </a:lnTo>
                              <a:lnTo>
                                <a:pt x="0" y="48860"/>
                              </a:lnTo>
                              <a:lnTo>
                                <a:pt x="0" y="36"/>
                              </a:lnTo>
                              <a:lnTo>
                                <a:pt x="9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6" name="Shape 8256"/>
                      <wps:cNvSpPr/>
                      <wps:spPr>
                        <a:xfrm>
                          <a:off x="2455037" y="17700"/>
                          <a:ext cx="6331" cy="2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1" h="24244">
                              <a:moveTo>
                                <a:pt x="6" y="0"/>
                              </a:moveTo>
                              <a:cubicBezTo>
                                <a:pt x="2153" y="0"/>
                                <a:pt x="3816" y="800"/>
                                <a:pt x="4997" y="2413"/>
                              </a:cubicBezTo>
                              <a:cubicBezTo>
                                <a:pt x="5899" y="3607"/>
                                <a:pt x="6331" y="5461"/>
                                <a:pt x="6331" y="7989"/>
                              </a:cubicBezTo>
                              <a:lnTo>
                                <a:pt x="6331" y="16269"/>
                              </a:lnTo>
                              <a:cubicBezTo>
                                <a:pt x="6331" y="18783"/>
                                <a:pt x="5899" y="20651"/>
                                <a:pt x="4997" y="21831"/>
                              </a:cubicBezTo>
                              <a:cubicBezTo>
                                <a:pt x="3816" y="23444"/>
                                <a:pt x="2153" y="24244"/>
                                <a:pt x="6" y="24244"/>
                              </a:cubicBezTo>
                              <a:lnTo>
                                <a:pt x="0" y="24241"/>
                              </a:lnTo>
                              <a:lnTo>
                                <a:pt x="0" y="20348"/>
                              </a:lnTo>
                              <a:lnTo>
                                <a:pt x="6" y="20358"/>
                              </a:lnTo>
                              <a:cubicBezTo>
                                <a:pt x="1390" y="20358"/>
                                <a:pt x="2038" y="19266"/>
                                <a:pt x="2038" y="17069"/>
                              </a:cubicBezTo>
                              <a:lnTo>
                                <a:pt x="2038" y="7125"/>
                              </a:lnTo>
                              <a:cubicBezTo>
                                <a:pt x="2038" y="4928"/>
                                <a:pt x="1390" y="3848"/>
                                <a:pt x="6" y="3848"/>
                              </a:cubicBezTo>
                              <a:lnTo>
                                <a:pt x="0" y="385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7" name="Shape 8257"/>
                      <wps:cNvSpPr/>
                      <wps:spPr>
                        <a:xfrm>
                          <a:off x="2477395" y="74571"/>
                          <a:ext cx="2121" cy="7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" h="7347">
                              <a:moveTo>
                                <a:pt x="0" y="0"/>
                              </a:moveTo>
                              <a:lnTo>
                                <a:pt x="2121" y="0"/>
                              </a:lnTo>
                              <a:lnTo>
                                <a:pt x="2121" y="7347"/>
                              </a:lnTo>
                              <a:lnTo>
                                <a:pt x="0" y="4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8" name="Shape 8258"/>
                      <wps:cNvSpPr/>
                      <wps:spPr>
                        <a:xfrm>
                          <a:off x="2477395" y="65630"/>
                          <a:ext cx="2121" cy="5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" h="5411">
                              <a:moveTo>
                                <a:pt x="2121" y="0"/>
                              </a:moveTo>
                              <a:lnTo>
                                <a:pt x="2121" y="5411"/>
                              </a:lnTo>
                              <a:lnTo>
                                <a:pt x="0" y="5411"/>
                              </a:lnTo>
                              <a:lnTo>
                                <a:pt x="0" y="3252"/>
                              </a:lnTo>
                              <a:cubicBezTo>
                                <a:pt x="0" y="1092"/>
                                <a:pt x="711" y="0"/>
                                <a:pt x="21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59" name="Shape 8259"/>
                      <wps:cNvSpPr/>
                      <wps:spPr>
                        <a:xfrm>
                          <a:off x="2463654" y="65630"/>
                          <a:ext cx="1981" cy="16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" h="16346">
                              <a:moveTo>
                                <a:pt x="127" y="0"/>
                              </a:moveTo>
                              <a:cubicBezTo>
                                <a:pt x="1359" y="0"/>
                                <a:pt x="1981" y="1092"/>
                                <a:pt x="1981" y="3201"/>
                              </a:cubicBezTo>
                              <a:lnTo>
                                <a:pt x="1981" y="13183"/>
                              </a:lnTo>
                              <a:cubicBezTo>
                                <a:pt x="1981" y="15304"/>
                                <a:pt x="1359" y="16346"/>
                                <a:pt x="127" y="16346"/>
                              </a:cubicBezTo>
                              <a:lnTo>
                                <a:pt x="0" y="16283"/>
                              </a:lnTo>
                              <a:lnTo>
                                <a:pt x="0" y="6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0" name="Shape 8260"/>
                      <wps:cNvSpPr/>
                      <wps:spPr>
                        <a:xfrm>
                          <a:off x="2463654" y="46162"/>
                          <a:ext cx="15862" cy="48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2" h="48334">
                              <a:moveTo>
                                <a:pt x="0" y="0"/>
                              </a:moveTo>
                              <a:lnTo>
                                <a:pt x="15862" y="583"/>
                              </a:lnTo>
                              <a:lnTo>
                                <a:pt x="15862" y="15677"/>
                              </a:lnTo>
                              <a:lnTo>
                                <a:pt x="10833" y="18059"/>
                              </a:lnTo>
                              <a:cubicBezTo>
                                <a:pt x="9919" y="19240"/>
                                <a:pt x="9525" y="21069"/>
                                <a:pt x="9525" y="23571"/>
                              </a:cubicBezTo>
                              <a:lnTo>
                                <a:pt x="9525" y="31775"/>
                              </a:lnTo>
                              <a:cubicBezTo>
                                <a:pt x="9525" y="34251"/>
                                <a:pt x="9982" y="36106"/>
                                <a:pt x="10871" y="37274"/>
                              </a:cubicBezTo>
                              <a:lnTo>
                                <a:pt x="15862" y="39609"/>
                              </a:lnTo>
                              <a:lnTo>
                                <a:pt x="15862" y="47751"/>
                              </a:lnTo>
                              <a:lnTo>
                                <a:pt x="0" y="48334"/>
                              </a:lnTo>
                              <a:lnTo>
                                <a:pt x="0" y="38248"/>
                              </a:lnTo>
                              <a:lnTo>
                                <a:pt x="2400" y="39674"/>
                              </a:lnTo>
                              <a:cubicBezTo>
                                <a:pt x="4089" y="39674"/>
                                <a:pt x="5220" y="38773"/>
                                <a:pt x="5791" y="37046"/>
                              </a:cubicBezTo>
                              <a:cubicBezTo>
                                <a:pt x="6071" y="36042"/>
                                <a:pt x="6210" y="34493"/>
                                <a:pt x="6210" y="32321"/>
                              </a:cubicBezTo>
                              <a:lnTo>
                                <a:pt x="6210" y="22999"/>
                              </a:lnTo>
                              <a:cubicBezTo>
                                <a:pt x="6210" y="20789"/>
                                <a:pt x="6071" y="19240"/>
                                <a:pt x="5791" y="18300"/>
                              </a:cubicBezTo>
                              <a:cubicBezTo>
                                <a:pt x="5220" y="16548"/>
                                <a:pt x="4089" y="15659"/>
                                <a:pt x="2400" y="15659"/>
                              </a:cubicBezTo>
                              <a:lnTo>
                                <a:pt x="0" y="17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1" name="Shape 8261"/>
                      <wps:cNvSpPr/>
                      <wps:spPr>
                        <a:xfrm>
                          <a:off x="2464899" y="17980"/>
                          <a:ext cx="12319" cy="23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19" h="23964">
                              <a:moveTo>
                                <a:pt x="0" y="0"/>
                              </a:moveTo>
                              <a:lnTo>
                                <a:pt x="4267" y="0"/>
                              </a:lnTo>
                              <a:lnTo>
                                <a:pt x="4267" y="17411"/>
                              </a:lnTo>
                              <a:cubicBezTo>
                                <a:pt x="4267" y="18414"/>
                                <a:pt x="4267" y="18935"/>
                                <a:pt x="4318" y="19075"/>
                              </a:cubicBezTo>
                              <a:cubicBezTo>
                                <a:pt x="4420" y="19735"/>
                                <a:pt x="4750" y="20079"/>
                                <a:pt x="5334" y="20079"/>
                              </a:cubicBezTo>
                              <a:cubicBezTo>
                                <a:pt x="6185" y="20079"/>
                                <a:pt x="7087" y="19405"/>
                                <a:pt x="8026" y="18072"/>
                              </a:cubicBezTo>
                              <a:lnTo>
                                <a:pt x="8026" y="0"/>
                              </a:lnTo>
                              <a:lnTo>
                                <a:pt x="12319" y="0"/>
                              </a:lnTo>
                              <a:lnTo>
                                <a:pt x="12319" y="23647"/>
                              </a:lnTo>
                              <a:lnTo>
                                <a:pt x="8026" y="23647"/>
                              </a:lnTo>
                              <a:lnTo>
                                <a:pt x="8026" y="21056"/>
                              </a:lnTo>
                              <a:cubicBezTo>
                                <a:pt x="6325" y="23025"/>
                                <a:pt x="4712" y="23964"/>
                                <a:pt x="3137" y="23964"/>
                              </a:cubicBezTo>
                              <a:cubicBezTo>
                                <a:pt x="1765" y="23964"/>
                                <a:pt x="800" y="23406"/>
                                <a:pt x="381" y="22212"/>
                              </a:cubicBezTo>
                              <a:cubicBezTo>
                                <a:pt x="140" y="21501"/>
                                <a:pt x="0" y="20371"/>
                                <a:pt x="0" y="1869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2" name="Shape 8262"/>
                      <wps:cNvSpPr/>
                      <wps:spPr>
                        <a:xfrm>
                          <a:off x="2479516" y="65630"/>
                          <a:ext cx="2121" cy="5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" h="5411">
                              <a:moveTo>
                                <a:pt x="0" y="0"/>
                              </a:moveTo>
                              <a:cubicBezTo>
                                <a:pt x="1410" y="0"/>
                                <a:pt x="2121" y="1092"/>
                                <a:pt x="2121" y="3252"/>
                              </a:cubicBezTo>
                              <a:lnTo>
                                <a:pt x="2121" y="5411"/>
                              </a:lnTo>
                              <a:lnTo>
                                <a:pt x="0" y="5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3" name="Shape 8263"/>
                      <wps:cNvSpPr/>
                      <wps:spPr>
                        <a:xfrm>
                          <a:off x="2479516" y="46744"/>
                          <a:ext cx="11582" cy="47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2" h="47168">
                              <a:moveTo>
                                <a:pt x="0" y="0"/>
                              </a:moveTo>
                              <a:lnTo>
                                <a:pt x="2781" y="102"/>
                              </a:lnTo>
                              <a:cubicBezTo>
                                <a:pt x="6464" y="522"/>
                                <a:pt x="9512" y="3265"/>
                                <a:pt x="10376" y="6999"/>
                              </a:cubicBezTo>
                              <a:cubicBezTo>
                                <a:pt x="11582" y="12307"/>
                                <a:pt x="11582" y="18111"/>
                                <a:pt x="11582" y="23585"/>
                              </a:cubicBezTo>
                              <a:cubicBezTo>
                                <a:pt x="11582" y="29059"/>
                                <a:pt x="11570" y="34850"/>
                                <a:pt x="10363" y="40171"/>
                              </a:cubicBezTo>
                              <a:cubicBezTo>
                                <a:pt x="9500" y="43905"/>
                                <a:pt x="6452" y="46648"/>
                                <a:pt x="2769" y="47067"/>
                              </a:cubicBezTo>
                              <a:lnTo>
                                <a:pt x="0" y="47168"/>
                              </a:lnTo>
                              <a:lnTo>
                                <a:pt x="0" y="39026"/>
                              </a:lnTo>
                              <a:lnTo>
                                <a:pt x="140" y="39091"/>
                              </a:lnTo>
                              <a:cubicBezTo>
                                <a:pt x="2362" y="39091"/>
                                <a:pt x="4102" y="38253"/>
                                <a:pt x="5283" y="36552"/>
                              </a:cubicBezTo>
                              <a:cubicBezTo>
                                <a:pt x="5791" y="35802"/>
                                <a:pt x="6121" y="34951"/>
                                <a:pt x="6274" y="34012"/>
                              </a:cubicBezTo>
                              <a:cubicBezTo>
                                <a:pt x="6312" y="33580"/>
                                <a:pt x="6350" y="32640"/>
                                <a:pt x="6350" y="31269"/>
                              </a:cubicBezTo>
                              <a:lnTo>
                                <a:pt x="6350" y="30659"/>
                              </a:lnTo>
                              <a:lnTo>
                                <a:pt x="2019" y="30659"/>
                              </a:lnTo>
                              <a:cubicBezTo>
                                <a:pt x="2019" y="32361"/>
                                <a:pt x="1981" y="33300"/>
                                <a:pt x="1930" y="33529"/>
                              </a:cubicBezTo>
                              <a:cubicBezTo>
                                <a:pt x="1689" y="34672"/>
                                <a:pt x="1092" y="35231"/>
                                <a:pt x="38" y="35231"/>
                              </a:cubicBezTo>
                              <a:lnTo>
                                <a:pt x="0" y="35174"/>
                              </a:lnTo>
                              <a:lnTo>
                                <a:pt x="0" y="27827"/>
                              </a:lnTo>
                              <a:lnTo>
                                <a:pt x="6350" y="27827"/>
                              </a:lnTo>
                              <a:lnTo>
                                <a:pt x="6350" y="22988"/>
                              </a:lnTo>
                              <a:cubicBezTo>
                                <a:pt x="6350" y="20486"/>
                                <a:pt x="5931" y="18657"/>
                                <a:pt x="5042" y="17476"/>
                              </a:cubicBezTo>
                              <a:cubicBezTo>
                                <a:pt x="3861" y="15876"/>
                                <a:pt x="2159" y="15076"/>
                                <a:pt x="38" y="15076"/>
                              </a:cubicBezTo>
                              <a:lnTo>
                                <a:pt x="0" y="15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4" name="Shape 8264"/>
                      <wps:cNvSpPr/>
                      <wps:spPr>
                        <a:xfrm>
                          <a:off x="2560036" y="23826"/>
                          <a:ext cx="37693" cy="51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93" h="51943">
                              <a:moveTo>
                                <a:pt x="0" y="0"/>
                              </a:moveTo>
                              <a:lnTo>
                                <a:pt x="6680" y="0"/>
                              </a:lnTo>
                              <a:lnTo>
                                <a:pt x="6680" y="30328"/>
                              </a:lnTo>
                              <a:cubicBezTo>
                                <a:pt x="6680" y="41707"/>
                                <a:pt x="11773" y="46558"/>
                                <a:pt x="18593" y="46558"/>
                              </a:cubicBezTo>
                              <a:cubicBezTo>
                                <a:pt x="26086" y="46558"/>
                                <a:pt x="31026" y="41554"/>
                                <a:pt x="31026" y="30328"/>
                              </a:cubicBezTo>
                              <a:lnTo>
                                <a:pt x="31026" y="0"/>
                              </a:lnTo>
                              <a:lnTo>
                                <a:pt x="37693" y="0"/>
                              </a:lnTo>
                              <a:lnTo>
                                <a:pt x="37693" y="29870"/>
                              </a:lnTo>
                              <a:cubicBezTo>
                                <a:pt x="37693" y="45580"/>
                                <a:pt x="29439" y="51943"/>
                                <a:pt x="18352" y="51943"/>
                              </a:cubicBezTo>
                              <a:cubicBezTo>
                                <a:pt x="7900" y="51943"/>
                                <a:pt x="0" y="46025"/>
                                <a:pt x="0" y="301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5" name="Shape 8265"/>
                      <wps:cNvSpPr/>
                      <wps:spPr>
                        <a:xfrm>
                          <a:off x="2608983" y="37474"/>
                          <a:ext cx="18440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0" h="37452">
                              <a:moveTo>
                                <a:pt x="16611" y="0"/>
                              </a:moveTo>
                              <a:cubicBezTo>
                                <a:pt x="17297" y="0"/>
                                <a:pt x="17831" y="76"/>
                                <a:pt x="18440" y="140"/>
                              </a:cubicBezTo>
                              <a:lnTo>
                                <a:pt x="18440" y="6439"/>
                              </a:lnTo>
                              <a:cubicBezTo>
                                <a:pt x="17754" y="6286"/>
                                <a:pt x="17069" y="6286"/>
                                <a:pt x="16167" y="6286"/>
                              </a:cubicBezTo>
                              <a:cubicBezTo>
                                <a:pt x="11456" y="6286"/>
                                <a:pt x="8128" y="9779"/>
                                <a:pt x="7214" y="14795"/>
                              </a:cubicBezTo>
                              <a:cubicBezTo>
                                <a:pt x="7061" y="15697"/>
                                <a:pt x="6985" y="16828"/>
                                <a:pt x="6985" y="17894"/>
                              </a:cubicBezTo>
                              <a:lnTo>
                                <a:pt x="6985" y="37452"/>
                              </a:lnTo>
                              <a:lnTo>
                                <a:pt x="317" y="37452"/>
                              </a:lnTo>
                              <a:lnTo>
                                <a:pt x="317" y="12205"/>
                              </a:lnTo>
                              <a:cubicBezTo>
                                <a:pt x="317" y="7886"/>
                                <a:pt x="241" y="4166"/>
                                <a:pt x="0" y="750"/>
                              </a:cubicBezTo>
                              <a:lnTo>
                                <a:pt x="5855" y="750"/>
                              </a:lnTo>
                              <a:lnTo>
                                <a:pt x="6147" y="8039"/>
                              </a:lnTo>
                              <a:lnTo>
                                <a:pt x="6375" y="8039"/>
                              </a:lnTo>
                              <a:cubicBezTo>
                                <a:pt x="8039" y="3111"/>
                                <a:pt x="12141" y="0"/>
                                <a:pt x="16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6" name="Shape 8266"/>
                      <wps:cNvSpPr/>
                      <wps:spPr>
                        <a:xfrm>
                          <a:off x="2630963" y="38226"/>
                          <a:ext cx="29718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6703">
                              <a:moveTo>
                                <a:pt x="1524" y="0"/>
                              </a:moveTo>
                              <a:lnTo>
                                <a:pt x="29426" y="0"/>
                              </a:lnTo>
                              <a:lnTo>
                                <a:pt x="29426" y="4178"/>
                              </a:lnTo>
                              <a:lnTo>
                                <a:pt x="13043" y="25489"/>
                              </a:lnTo>
                              <a:cubicBezTo>
                                <a:pt x="11456" y="27534"/>
                                <a:pt x="10008" y="29426"/>
                                <a:pt x="8344" y="31242"/>
                              </a:cubicBezTo>
                              <a:lnTo>
                                <a:pt x="8344" y="31394"/>
                              </a:lnTo>
                              <a:lnTo>
                                <a:pt x="29718" y="31394"/>
                              </a:lnTo>
                              <a:lnTo>
                                <a:pt x="29718" y="36703"/>
                              </a:lnTo>
                              <a:lnTo>
                                <a:pt x="0" y="36703"/>
                              </a:lnTo>
                              <a:lnTo>
                                <a:pt x="0" y="32842"/>
                              </a:lnTo>
                              <a:lnTo>
                                <a:pt x="16535" y="11226"/>
                              </a:lnTo>
                              <a:cubicBezTo>
                                <a:pt x="18199" y="9182"/>
                                <a:pt x="19710" y="7430"/>
                                <a:pt x="21387" y="5473"/>
                              </a:cubicBezTo>
                              <a:lnTo>
                                <a:pt x="21387" y="5309"/>
                              </a:lnTo>
                              <a:lnTo>
                                <a:pt x="1524" y="5309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7" name="Shape 8267"/>
                      <wps:cNvSpPr/>
                      <wps:spPr>
                        <a:xfrm>
                          <a:off x="2665069" y="53199"/>
                          <a:ext cx="14440" cy="22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0" h="22565">
                              <a:moveTo>
                                <a:pt x="14440" y="0"/>
                              </a:moveTo>
                              <a:lnTo>
                                <a:pt x="14440" y="4045"/>
                              </a:lnTo>
                              <a:lnTo>
                                <a:pt x="11707" y="4410"/>
                              </a:lnTo>
                              <a:cubicBezTo>
                                <a:pt x="8732" y="5604"/>
                                <a:pt x="6668" y="7705"/>
                                <a:pt x="6668" y="11261"/>
                              </a:cubicBezTo>
                              <a:cubicBezTo>
                                <a:pt x="6668" y="15669"/>
                                <a:pt x="9538" y="17637"/>
                                <a:pt x="12891" y="17637"/>
                              </a:cubicBezTo>
                              <a:lnTo>
                                <a:pt x="14440" y="16583"/>
                              </a:lnTo>
                              <a:lnTo>
                                <a:pt x="14440" y="20996"/>
                              </a:lnTo>
                              <a:lnTo>
                                <a:pt x="11214" y="22565"/>
                              </a:lnTo>
                              <a:cubicBezTo>
                                <a:pt x="3785" y="22565"/>
                                <a:pt x="0" y="17345"/>
                                <a:pt x="0" y="12023"/>
                              </a:cubicBezTo>
                              <a:cubicBezTo>
                                <a:pt x="0" y="7591"/>
                                <a:pt x="1968" y="4163"/>
                                <a:pt x="5711" y="1851"/>
                              </a:cubicBezTo>
                              <a:lnTo>
                                <a:pt x="14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8" name="Shape 8268"/>
                      <wps:cNvSpPr/>
                      <wps:spPr>
                        <a:xfrm>
                          <a:off x="2667648" y="37543"/>
                          <a:ext cx="11862" cy="7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2" h="7589">
                              <a:moveTo>
                                <a:pt x="11862" y="0"/>
                              </a:moveTo>
                              <a:lnTo>
                                <a:pt x="11862" y="5176"/>
                              </a:lnTo>
                              <a:lnTo>
                                <a:pt x="11138" y="4858"/>
                              </a:lnTo>
                              <a:cubicBezTo>
                                <a:pt x="7646" y="4858"/>
                                <a:pt x="4090" y="5836"/>
                                <a:pt x="1512" y="7589"/>
                              </a:cubicBezTo>
                              <a:lnTo>
                                <a:pt x="0" y="3118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69" name="Shape 8269"/>
                      <wps:cNvSpPr/>
                      <wps:spPr>
                        <a:xfrm>
                          <a:off x="2679510" y="37473"/>
                          <a:ext cx="18148" cy="53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8" h="53086">
                              <a:moveTo>
                                <a:pt x="267" y="0"/>
                              </a:moveTo>
                              <a:cubicBezTo>
                                <a:pt x="11481" y="0"/>
                                <a:pt x="14211" y="7658"/>
                                <a:pt x="14211" y="14936"/>
                              </a:cubicBezTo>
                              <a:lnTo>
                                <a:pt x="14211" y="28664"/>
                              </a:lnTo>
                              <a:cubicBezTo>
                                <a:pt x="14211" y="32080"/>
                                <a:pt x="14363" y="35027"/>
                                <a:pt x="14821" y="37465"/>
                              </a:cubicBezTo>
                              <a:lnTo>
                                <a:pt x="12928" y="37465"/>
                              </a:lnTo>
                              <a:cubicBezTo>
                                <a:pt x="11785" y="38964"/>
                                <a:pt x="9969" y="42088"/>
                                <a:pt x="9969" y="44730"/>
                              </a:cubicBezTo>
                              <a:cubicBezTo>
                                <a:pt x="9969" y="47320"/>
                                <a:pt x="11481" y="48527"/>
                                <a:pt x="13601" y="48527"/>
                              </a:cubicBezTo>
                              <a:cubicBezTo>
                                <a:pt x="15049" y="48527"/>
                                <a:pt x="16116" y="48222"/>
                                <a:pt x="17094" y="47778"/>
                              </a:cubicBezTo>
                              <a:lnTo>
                                <a:pt x="18148" y="51257"/>
                              </a:lnTo>
                              <a:cubicBezTo>
                                <a:pt x="16332" y="52553"/>
                                <a:pt x="13907" y="53086"/>
                                <a:pt x="11862" y="53086"/>
                              </a:cubicBezTo>
                              <a:cubicBezTo>
                                <a:pt x="8001" y="53086"/>
                                <a:pt x="5118" y="50800"/>
                                <a:pt x="5118" y="46634"/>
                              </a:cubicBezTo>
                              <a:cubicBezTo>
                                <a:pt x="5118" y="42838"/>
                                <a:pt x="7315" y="39357"/>
                                <a:pt x="8750" y="37236"/>
                              </a:cubicBezTo>
                              <a:lnTo>
                                <a:pt x="8217" y="32830"/>
                              </a:lnTo>
                              <a:lnTo>
                                <a:pt x="8001" y="32830"/>
                              </a:lnTo>
                              <a:lnTo>
                                <a:pt x="0" y="36722"/>
                              </a:lnTo>
                              <a:lnTo>
                                <a:pt x="0" y="32309"/>
                              </a:lnTo>
                              <a:lnTo>
                                <a:pt x="7467" y="27229"/>
                              </a:lnTo>
                              <a:cubicBezTo>
                                <a:pt x="7696" y="26543"/>
                                <a:pt x="7772" y="25781"/>
                                <a:pt x="7772" y="25108"/>
                              </a:cubicBezTo>
                              <a:lnTo>
                                <a:pt x="7772" y="18733"/>
                              </a:lnTo>
                              <a:lnTo>
                                <a:pt x="0" y="19771"/>
                              </a:lnTo>
                              <a:lnTo>
                                <a:pt x="0" y="15726"/>
                              </a:lnTo>
                              <a:lnTo>
                                <a:pt x="7620" y="14110"/>
                              </a:lnTo>
                              <a:lnTo>
                                <a:pt x="7620" y="13348"/>
                              </a:lnTo>
                              <a:cubicBezTo>
                                <a:pt x="7620" y="11868"/>
                                <a:pt x="7410" y="9744"/>
                                <a:pt x="6262" y="8000"/>
                              </a:cubicBezTo>
                              <a:lnTo>
                                <a:pt x="0" y="5246"/>
                              </a:lnTo>
                              <a:lnTo>
                                <a:pt x="0" y="70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0" name="Shape 8270"/>
                      <wps:cNvSpPr/>
                      <wps:spPr>
                        <a:xfrm>
                          <a:off x="2702116" y="37474"/>
                          <a:ext cx="17285" cy="3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85" h="38291">
                              <a:moveTo>
                                <a:pt x="16535" y="0"/>
                              </a:moveTo>
                              <a:lnTo>
                                <a:pt x="17285" y="375"/>
                              </a:lnTo>
                              <a:lnTo>
                                <a:pt x="17285" y="5500"/>
                              </a:lnTo>
                              <a:lnTo>
                                <a:pt x="9733" y="9273"/>
                              </a:lnTo>
                              <a:cubicBezTo>
                                <a:pt x="7845" y="11795"/>
                                <a:pt x="6820" y="15322"/>
                                <a:pt x="6820" y="19342"/>
                              </a:cubicBezTo>
                              <a:cubicBezTo>
                                <a:pt x="6820" y="23057"/>
                                <a:pt x="7750" y="26448"/>
                                <a:pt x="9571" y="28910"/>
                              </a:cubicBezTo>
                              <a:lnTo>
                                <a:pt x="17285" y="32717"/>
                              </a:lnTo>
                              <a:lnTo>
                                <a:pt x="17285" y="37454"/>
                              </a:lnTo>
                              <a:lnTo>
                                <a:pt x="15849" y="38291"/>
                              </a:lnTo>
                              <a:cubicBezTo>
                                <a:pt x="6985" y="38291"/>
                                <a:pt x="76" y="30785"/>
                                <a:pt x="76" y="19634"/>
                              </a:cubicBezTo>
                              <a:cubicBezTo>
                                <a:pt x="0" y="7430"/>
                                <a:pt x="7658" y="0"/>
                                <a:pt x="165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1" name="Shape 8271"/>
                      <wps:cNvSpPr/>
                      <wps:spPr>
                        <a:xfrm>
                          <a:off x="2719400" y="21091"/>
                          <a:ext cx="17373" cy="53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" h="53837">
                              <a:moveTo>
                                <a:pt x="10465" y="0"/>
                              </a:moveTo>
                              <a:lnTo>
                                <a:pt x="17069" y="0"/>
                              </a:lnTo>
                              <a:lnTo>
                                <a:pt x="17069" y="44361"/>
                              </a:lnTo>
                              <a:cubicBezTo>
                                <a:pt x="17069" y="47625"/>
                                <a:pt x="17221" y="51346"/>
                                <a:pt x="17373" y="53835"/>
                              </a:cubicBezTo>
                              <a:lnTo>
                                <a:pt x="11456" y="53835"/>
                              </a:lnTo>
                              <a:lnTo>
                                <a:pt x="11150" y="47472"/>
                              </a:lnTo>
                              <a:lnTo>
                                <a:pt x="10922" y="47472"/>
                              </a:lnTo>
                              <a:lnTo>
                                <a:pt x="0" y="53837"/>
                              </a:lnTo>
                              <a:lnTo>
                                <a:pt x="0" y="49100"/>
                              </a:lnTo>
                              <a:lnTo>
                                <a:pt x="381" y="49288"/>
                              </a:lnTo>
                              <a:cubicBezTo>
                                <a:pt x="4864" y="49288"/>
                                <a:pt x="8953" y="46254"/>
                                <a:pt x="10173" y="41326"/>
                              </a:cubicBezTo>
                              <a:cubicBezTo>
                                <a:pt x="10389" y="40424"/>
                                <a:pt x="10465" y="39510"/>
                                <a:pt x="10465" y="38443"/>
                              </a:cubicBezTo>
                              <a:lnTo>
                                <a:pt x="10465" y="32080"/>
                              </a:lnTo>
                              <a:cubicBezTo>
                                <a:pt x="10465" y="31242"/>
                                <a:pt x="10389" y="30111"/>
                                <a:pt x="10173" y="29273"/>
                              </a:cubicBezTo>
                              <a:cubicBezTo>
                                <a:pt x="9182" y="25095"/>
                                <a:pt x="5537" y="21616"/>
                                <a:pt x="533" y="21616"/>
                              </a:cubicBezTo>
                              <a:lnTo>
                                <a:pt x="0" y="21882"/>
                              </a:lnTo>
                              <a:lnTo>
                                <a:pt x="0" y="16758"/>
                              </a:lnTo>
                              <a:lnTo>
                                <a:pt x="10312" y="21920"/>
                              </a:lnTo>
                              <a:lnTo>
                                <a:pt x="10465" y="21920"/>
                              </a:lnTo>
                              <a:lnTo>
                                <a:pt x="104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2" name="Shape 8272"/>
                      <wps:cNvSpPr/>
                      <wps:spPr>
                        <a:xfrm>
                          <a:off x="2764635" y="23437"/>
                          <a:ext cx="20815" cy="51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" h="51943">
                              <a:moveTo>
                                <a:pt x="14034" y="0"/>
                              </a:moveTo>
                              <a:lnTo>
                                <a:pt x="20815" y="2090"/>
                              </a:lnTo>
                              <a:lnTo>
                                <a:pt x="20815" y="7461"/>
                              </a:lnTo>
                              <a:lnTo>
                                <a:pt x="14338" y="5245"/>
                              </a:lnTo>
                              <a:cubicBezTo>
                                <a:pt x="10922" y="5245"/>
                                <a:pt x="8344" y="5538"/>
                                <a:pt x="6604" y="5931"/>
                              </a:cubicBezTo>
                              <a:lnTo>
                                <a:pt x="6604" y="46343"/>
                              </a:lnTo>
                              <a:cubicBezTo>
                                <a:pt x="8268" y="46572"/>
                                <a:pt x="10694" y="46648"/>
                                <a:pt x="13259" y="46648"/>
                              </a:cubicBezTo>
                              <a:lnTo>
                                <a:pt x="20815" y="44002"/>
                              </a:lnTo>
                              <a:lnTo>
                                <a:pt x="20815" y="49076"/>
                              </a:lnTo>
                              <a:lnTo>
                                <a:pt x="11976" y="51943"/>
                              </a:lnTo>
                              <a:cubicBezTo>
                                <a:pt x="7201" y="51943"/>
                                <a:pt x="3340" y="51715"/>
                                <a:pt x="0" y="51334"/>
                              </a:cubicBezTo>
                              <a:lnTo>
                                <a:pt x="0" y="1143"/>
                              </a:lnTo>
                              <a:cubicBezTo>
                                <a:pt x="4013" y="471"/>
                                <a:pt x="8788" y="0"/>
                                <a:pt x="140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3" name="Shape 8273"/>
                      <wps:cNvSpPr/>
                      <wps:spPr>
                        <a:xfrm>
                          <a:off x="2785450" y="25527"/>
                          <a:ext cx="21196" cy="46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6" h="46986">
                              <a:moveTo>
                                <a:pt x="0" y="0"/>
                              </a:moveTo>
                              <a:lnTo>
                                <a:pt x="13907" y="4286"/>
                              </a:lnTo>
                              <a:cubicBezTo>
                                <a:pt x="18542" y="8465"/>
                                <a:pt x="21196" y="14370"/>
                                <a:pt x="21196" y="22637"/>
                              </a:cubicBezTo>
                              <a:cubicBezTo>
                                <a:pt x="21196" y="30969"/>
                                <a:pt x="18542" y="37802"/>
                                <a:pt x="13830" y="42501"/>
                              </a:cubicBezTo>
                              <a:lnTo>
                                <a:pt x="0" y="46986"/>
                              </a:lnTo>
                              <a:lnTo>
                                <a:pt x="0" y="41912"/>
                              </a:lnTo>
                              <a:lnTo>
                                <a:pt x="8647" y="38884"/>
                              </a:lnTo>
                              <a:cubicBezTo>
                                <a:pt x="12316" y="35185"/>
                                <a:pt x="14211" y="29762"/>
                                <a:pt x="14211" y="22866"/>
                              </a:cubicBezTo>
                              <a:cubicBezTo>
                                <a:pt x="14250" y="16840"/>
                                <a:pt x="12564" y="11912"/>
                                <a:pt x="9125" y="8492"/>
                              </a:cubicBezTo>
                              <a:lnTo>
                                <a:pt x="0" y="5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4" name="Shape 8274"/>
                      <wps:cNvSpPr/>
                      <wps:spPr>
                        <a:xfrm>
                          <a:off x="2812895" y="37578"/>
                          <a:ext cx="17939" cy="38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9" h="38187">
                              <a:moveTo>
                                <a:pt x="17939" y="0"/>
                              </a:moveTo>
                              <a:lnTo>
                                <a:pt x="17939" y="4957"/>
                              </a:lnTo>
                              <a:lnTo>
                                <a:pt x="9511" y="9401"/>
                              </a:lnTo>
                              <a:cubicBezTo>
                                <a:pt x="7683" y="12082"/>
                                <a:pt x="6833" y="15625"/>
                                <a:pt x="6833" y="19073"/>
                              </a:cubicBezTo>
                              <a:cubicBezTo>
                                <a:pt x="6833" y="27112"/>
                                <a:pt x="11379" y="33183"/>
                                <a:pt x="17894" y="33183"/>
                              </a:cubicBezTo>
                              <a:lnTo>
                                <a:pt x="17939" y="33161"/>
                              </a:lnTo>
                              <a:lnTo>
                                <a:pt x="17939" y="38056"/>
                              </a:lnTo>
                              <a:lnTo>
                                <a:pt x="17590" y="38187"/>
                              </a:lnTo>
                              <a:cubicBezTo>
                                <a:pt x="7734" y="38187"/>
                                <a:pt x="0" y="30910"/>
                                <a:pt x="0" y="19302"/>
                              </a:cubicBezTo>
                              <a:cubicBezTo>
                                <a:pt x="0" y="13200"/>
                                <a:pt x="2029" y="8348"/>
                                <a:pt x="5318" y="5022"/>
                              </a:cubicBezTo>
                              <a:lnTo>
                                <a:pt x="179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5" name="Shape 8275"/>
                      <wps:cNvSpPr/>
                      <wps:spPr>
                        <a:xfrm>
                          <a:off x="2830834" y="37474"/>
                          <a:ext cx="17926" cy="3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6" h="38160">
                              <a:moveTo>
                                <a:pt x="260" y="0"/>
                              </a:moveTo>
                              <a:cubicBezTo>
                                <a:pt x="10801" y="0"/>
                                <a:pt x="17926" y="7658"/>
                                <a:pt x="17926" y="18809"/>
                              </a:cubicBezTo>
                              <a:cubicBezTo>
                                <a:pt x="17926" y="25591"/>
                                <a:pt x="15558" y="30461"/>
                                <a:pt x="12089" y="33636"/>
                              </a:cubicBezTo>
                              <a:lnTo>
                                <a:pt x="0" y="38160"/>
                              </a:lnTo>
                              <a:lnTo>
                                <a:pt x="0" y="33265"/>
                              </a:lnTo>
                              <a:lnTo>
                                <a:pt x="7922" y="29261"/>
                              </a:lnTo>
                              <a:cubicBezTo>
                                <a:pt x="9913" y="26731"/>
                                <a:pt x="11106" y="23165"/>
                                <a:pt x="11106" y="19025"/>
                              </a:cubicBezTo>
                              <a:cubicBezTo>
                                <a:pt x="11106" y="12815"/>
                                <a:pt x="7994" y="5004"/>
                                <a:pt x="108" y="5004"/>
                              </a:cubicBezTo>
                              <a:lnTo>
                                <a:pt x="0" y="5061"/>
                              </a:lnTo>
                              <a:lnTo>
                                <a:pt x="0" y="104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6" name="Shape 8276"/>
                      <wps:cNvSpPr/>
                      <wps:spPr>
                        <a:xfrm>
                          <a:off x="2852827" y="38226"/>
                          <a:ext cx="29718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6703">
                              <a:moveTo>
                                <a:pt x="1524" y="0"/>
                              </a:moveTo>
                              <a:lnTo>
                                <a:pt x="29426" y="0"/>
                              </a:lnTo>
                              <a:lnTo>
                                <a:pt x="29426" y="4178"/>
                              </a:lnTo>
                              <a:lnTo>
                                <a:pt x="13043" y="25489"/>
                              </a:lnTo>
                              <a:cubicBezTo>
                                <a:pt x="11456" y="27534"/>
                                <a:pt x="10008" y="29426"/>
                                <a:pt x="8344" y="31242"/>
                              </a:cubicBezTo>
                              <a:lnTo>
                                <a:pt x="8344" y="31394"/>
                              </a:lnTo>
                              <a:lnTo>
                                <a:pt x="29718" y="31394"/>
                              </a:lnTo>
                              <a:lnTo>
                                <a:pt x="29718" y="36703"/>
                              </a:lnTo>
                              <a:lnTo>
                                <a:pt x="0" y="36703"/>
                              </a:lnTo>
                              <a:lnTo>
                                <a:pt x="0" y="32842"/>
                              </a:lnTo>
                              <a:lnTo>
                                <a:pt x="16523" y="11226"/>
                              </a:lnTo>
                              <a:cubicBezTo>
                                <a:pt x="18199" y="9182"/>
                                <a:pt x="19710" y="7430"/>
                                <a:pt x="21387" y="5473"/>
                              </a:cubicBezTo>
                              <a:lnTo>
                                <a:pt x="21387" y="5309"/>
                              </a:lnTo>
                              <a:lnTo>
                                <a:pt x="1524" y="5309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7" name="Shape 8277"/>
                      <wps:cNvSpPr/>
                      <wps:spPr>
                        <a:xfrm>
                          <a:off x="2886623" y="37580"/>
                          <a:ext cx="17933" cy="38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3" h="38184">
                              <a:moveTo>
                                <a:pt x="17933" y="0"/>
                              </a:moveTo>
                              <a:lnTo>
                                <a:pt x="17933" y="4958"/>
                              </a:lnTo>
                              <a:lnTo>
                                <a:pt x="9504" y="9399"/>
                              </a:lnTo>
                              <a:cubicBezTo>
                                <a:pt x="7674" y="12080"/>
                                <a:pt x="6820" y="15623"/>
                                <a:pt x="6820" y="19071"/>
                              </a:cubicBezTo>
                              <a:cubicBezTo>
                                <a:pt x="6820" y="27110"/>
                                <a:pt x="11379" y="33181"/>
                                <a:pt x="17894" y="33181"/>
                              </a:cubicBezTo>
                              <a:lnTo>
                                <a:pt x="17933" y="33162"/>
                              </a:lnTo>
                              <a:lnTo>
                                <a:pt x="17933" y="38056"/>
                              </a:lnTo>
                              <a:lnTo>
                                <a:pt x="17590" y="38184"/>
                              </a:lnTo>
                              <a:cubicBezTo>
                                <a:pt x="7734" y="38184"/>
                                <a:pt x="0" y="30907"/>
                                <a:pt x="0" y="19300"/>
                              </a:cubicBezTo>
                              <a:cubicBezTo>
                                <a:pt x="0" y="13198"/>
                                <a:pt x="2029" y="8346"/>
                                <a:pt x="5318" y="5020"/>
                              </a:cubicBezTo>
                              <a:lnTo>
                                <a:pt x="179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8" name="Shape 8278"/>
                      <wps:cNvSpPr/>
                      <wps:spPr>
                        <a:xfrm>
                          <a:off x="2904555" y="37474"/>
                          <a:ext cx="17932" cy="38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8162">
                              <a:moveTo>
                                <a:pt x="267" y="0"/>
                              </a:moveTo>
                              <a:cubicBezTo>
                                <a:pt x="10807" y="0"/>
                                <a:pt x="17932" y="7658"/>
                                <a:pt x="17932" y="18809"/>
                              </a:cubicBezTo>
                              <a:cubicBezTo>
                                <a:pt x="17932" y="25591"/>
                                <a:pt x="15564" y="30461"/>
                                <a:pt x="12095" y="33636"/>
                              </a:cubicBezTo>
                              <a:lnTo>
                                <a:pt x="0" y="38162"/>
                              </a:lnTo>
                              <a:lnTo>
                                <a:pt x="0" y="33268"/>
                              </a:lnTo>
                              <a:lnTo>
                                <a:pt x="7928" y="29261"/>
                              </a:lnTo>
                              <a:cubicBezTo>
                                <a:pt x="9919" y="26731"/>
                                <a:pt x="11113" y="23165"/>
                                <a:pt x="11113" y="19025"/>
                              </a:cubicBezTo>
                              <a:cubicBezTo>
                                <a:pt x="11113" y="12815"/>
                                <a:pt x="8001" y="5004"/>
                                <a:pt x="114" y="5004"/>
                              </a:cubicBezTo>
                              <a:lnTo>
                                <a:pt x="0" y="5064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79" name="Shape 8279"/>
                      <wps:cNvSpPr/>
                      <wps:spPr>
                        <a:xfrm>
                          <a:off x="2930961" y="37474"/>
                          <a:ext cx="18428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8" h="37452">
                              <a:moveTo>
                                <a:pt x="16599" y="0"/>
                              </a:moveTo>
                              <a:cubicBezTo>
                                <a:pt x="17285" y="0"/>
                                <a:pt x="17818" y="76"/>
                                <a:pt x="18428" y="140"/>
                              </a:cubicBezTo>
                              <a:lnTo>
                                <a:pt x="18428" y="6439"/>
                              </a:lnTo>
                              <a:cubicBezTo>
                                <a:pt x="17742" y="6286"/>
                                <a:pt x="17056" y="6286"/>
                                <a:pt x="16142" y="6286"/>
                              </a:cubicBezTo>
                              <a:cubicBezTo>
                                <a:pt x="11455" y="6286"/>
                                <a:pt x="8115" y="9779"/>
                                <a:pt x="7201" y="14795"/>
                              </a:cubicBezTo>
                              <a:cubicBezTo>
                                <a:pt x="7048" y="15697"/>
                                <a:pt x="6972" y="16828"/>
                                <a:pt x="6972" y="17894"/>
                              </a:cubicBezTo>
                              <a:lnTo>
                                <a:pt x="6972" y="37452"/>
                              </a:lnTo>
                              <a:lnTo>
                                <a:pt x="305" y="37452"/>
                              </a:lnTo>
                              <a:lnTo>
                                <a:pt x="305" y="12205"/>
                              </a:lnTo>
                              <a:cubicBezTo>
                                <a:pt x="305" y="7886"/>
                                <a:pt x="228" y="4166"/>
                                <a:pt x="0" y="750"/>
                              </a:cubicBezTo>
                              <a:lnTo>
                                <a:pt x="5829" y="750"/>
                              </a:lnTo>
                              <a:lnTo>
                                <a:pt x="6134" y="8039"/>
                              </a:lnTo>
                              <a:lnTo>
                                <a:pt x="6362" y="8039"/>
                              </a:lnTo>
                              <a:cubicBezTo>
                                <a:pt x="8039" y="3111"/>
                                <a:pt x="12128" y="0"/>
                                <a:pt x="16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0" name="Shape 8280"/>
                      <wps:cNvSpPr/>
                      <wps:spPr>
                        <a:xfrm>
                          <a:off x="2956185" y="38233"/>
                          <a:ext cx="31242" cy="37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37529">
                              <a:moveTo>
                                <a:pt x="0" y="0"/>
                              </a:moveTo>
                              <a:lnTo>
                                <a:pt x="6667" y="0"/>
                              </a:lnTo>
                              <a:lnTo>
                                <a:pt x="6667" y="20244"/>
                              </a:lnTo>
                              <a:cubicBezTo>
                                <a:pt x="6667" y="27216"/>
                                <a:pt x="8865" y="31991"/>
                                <a:pt x="14859" y="31991"/>
                              </a:cubicBezTo>
                              <a:cubicBezTo>
                                <a:pt x="19342" y="31991"/>
                                <a:pt x="22441" y="28893"/>
                                <a:pt x="23660" y="25857"/>
                              </a:cubicBezTo>
                              <a:cubicBezTo>
                                <a:pt x="24041" y="24943"/>
                                <a:pt x="24257" y="23737"/>
                                <a:pt x="24257" y="22441"/>
                              </a:cubicBezTo>
                              <a:lnTo>
                                <a:pt x="24257" y="0"/>
                              </a:lnTo>
                              <a:lnTo>
                                <a:pt x="30937" y="0"/>
                              </a:lnTo>
                              <a:lnTo>
                                <a:pt x="30937" y="26619"/>
                              </a:lnTo>
                              <a:cubicBezTo>
                                <a:pt x="30937" y="30480"/>
                                <a:pt x="31014" y="33820"/>
                                <a:pt x="31242" y="36703"/>
                              </a:cubicBezTo>
                              <a:lnTo>
                                <a:pt x="25324" y="36703"/>
                              </a:lnTo>
                              <a:lnTo>
                                <a:pt x="24943" y="30709"/>
                              </a:lnTo>
                              <a:lnTo>
                                <a:pt x="24803" y="30709"/>
                              </a:lnTo>
                              <a:cubicBezTo>
                                <a:pt x="23127" y="33655"/>
                                <a:pt x="19177" y="37529"/>
                                <a:pt x="12662" y="37529"/>
                              </a:cubicBezTo>
                              <a:cubicBezTo>
                                <a:pt x="6896" y="37529"/>
                                <a:pt x="0" y="34265"/>
                                <a:pt x="0" y="214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1" name="Shape 8281"/>
                      <wps:cNvSpPr/>
                      <wps:spPr>
                        <a:xfrm>
                          <a:off x="3006270" y="23828"/>
                          <a:ext cx="37833" cy="5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33" h="51105">
                              <a:moveTo>
                                <a:pt x="0" y="0"/>
                              </a:moveTo>
                              <a:lnTo>
                                <a:pt x="37833" y="0"/>
                              </a:lnTo>
                              <a:lnTo>
                                <a:pt x="37833" y="5614"/>
                              </a:lnTo>
                              <a:lnTo>
                                <a:pt x="22212" y="5614"/>
                              </a:lnTo>
                              <a:lnTo>
                                <a:pt x="22212" y="51105"/>
                              </a:lnTo>
                              <a:lnTo>
                                <a:pt x="15545" y="51105"/>
                              </a:lnTo>
                              <a:lnTo>
                                <a:pt x="15545" y="5614"/>
                              </a:lnTo>
                              <a:lnTo>
                                <a:pt x="0" y="56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2" name="Shape 8282"/>
                      <wps:cNvSpPr/>
                      <wps:spPr>
                        <a:xfrm>
                          <a:off x="3041885" y="37936"/>
                          <a:ext cx="16200" cy="37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" h="37112">
                              <a:moveTo>
                                <a:pt x="16200" y="0"/>
                              </a:moveTo>
                              <a:lnTo>
                                <a:pt x="16200" y="4545"/>
                              </a:lnTo>
                              <a:lnTo>
                                <a:pt x="9201" y="7964"/>
                              </a:lnTo>
                              <a:cubicBezTo>
                                <a:pt x="7563" y="10078"/>
                                <a:pt x="6712" y="12771"/>
                                <a:pt x="6452" y="15083"/>
                              </a:cubicBezTo>
                              <a:lnTo>
                                <a:pt x="16200" y="15083"/>
                              </a:lnTo>
                              <a:lnTo>
                                <a:pt x="16200" y="19858"/>
                              </a:lnTo>
                              <a:lnTo>
                                <a:pt x="6376" y="19858"/>
                              </a:lnTo>
                              <a:cubicBezTo>
                                <a:pt x="6452" y="24366"/>
                                <a:pt x="7909" y="27551"/>
                                <a:pt x="10192" y="29608"/>
                              </a:cubicBezTo>
                              <a:lnTo>
                                <a:pt x="16200" y="31655"/>
                              </a:lnTo>
                              <a:lnTo>
                                <a:pt x="16200" y="37112"/>
                              </a:lnTo>
                              <a:lnTo>
                                <a:pt x="4785" y="32691"/>
                              </a:lnTo>
                              <a:cubicBezTo>
                                <a:pt x="1686" y="29430"/>
                                <a:pt x="0" y="24785"/>
                                <a:pt x="0" y="19248"/>
                              </a:cubicBezTo>
                              <a:cubicBezTo>
                                <a:pt x="0" y="13717"/>
                                <a:pt x="1632" y="8790"/>
                                <a:pt x="4600" y="5245"/>
                              </a:cubicBez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3" name="Shape 8283"/>
                      <wps:cNvSpPr/>
                      <wps:spPr>
                        <a:xfrm>
                          <a:off x="3058085" y="68640"/>
                          <a:ext cx="14140" cy="7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0" h="7124">
                              <a:moveTo>
                                <a:pt x="12921" y="0"/>
                              </a:moveTo>
                              <a:lnTo>
                                <a:pt x="14140" y="4775"/>
                              </a:lnTo>
                              <a:cubicBezTo>
                                <a:pt x="11778" y="5842"/>
                                <a:pt x="7689" y="7124"/>
                                <a:pt x="1847" y="7124"/>
                              </a:cubicBezTo>
                              <a:lnTo>
                                <a:pt x="0" y="6409"/>
                              </a:lnTo>
                              <a:lnTo>
                                <a:pt x="0" y="952"/>
                              </a:lnTo>
                              <a:lnTo>
                                <a:pt x="2761" y="1892"/>
                              </a:lnTo>
                              <a:cubicBezTo>
                                <a:pt x="7549" y="1892"/>
                                <a:pt x="10495" y="1054"/>
                                <a:pt x="129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4" name="Shape 8284"/>
                      <wps:cNvSpPr/>
                      <wps:spPr>
                        <a:xfrm>
                          <a:off x="3058085" y="37474"/>
                          <a:ext cx="16172" cy="20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2" h="20320">
                              <a:moveTo>
                                <a:pt x="1021" y="0"/>
                              </a:moveTo>
                              <a:cubicBezTo>
                                <a:pt x="13074" y="0"/>
                                <a:pt x="16172" y="10464"/>
                                <a:pt x="16172" y="17208"/>
                              </a:cubicBezTo>
                              <a:cubicBezTo>
                                <a:pt x="16172" y="18579"/>
                                <a:pt x="16109" y="19558"/>
                                <a:pt x="15956" y="20320"/>
                              </a:cubicBezTo>
                              <a:lnTo>
                                <a:pt x="0" y="20320"/>
                              </a:lnTo>
                              <a:lnTo>
                                <a:pt x="0" y="15545"/>
                              </a:lnTo>
                              <a:lnTo>
                                <a:pt x="9746" y="15545"/>
                              </a:lnTo>
                              <a:cubicBezTo>
                                <a:pt x="9822" y="11379"/>
                                <a:pt x="7994" y="4775"/>
                                <a:pt x="475" y="4775"/>
                              </a:cubicBezTo>
                              <a:lnTo>
                                <a:pt x="0" y="5007"/>
                              </a:lnTo>
                              <a:lnTo>
                                <a:pt x="0" y="462"/>
                              </a:lnTo>
                              <a:lnTo>
                                <a:pt x="10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5" name="Shape 8285"/>
                      <wps:cNvSpPr/>
                      <wps:spPr>
                        <a:xfrm>
                          <a:off x="3080232" y="37469"/>
                          <a:ext cx="28956" cy="3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8291">
                              <a:moveTo>
                                <a:pt x="19723" y="0"/>
                              </a:moveTo>
                              <a:cubicBezTo>
                                <a:pt x="23660" y="0"/>
                                <a:pt x="27153" y="991"/>
                                <a:pt x="28956" y="1969"/>
                              </a:cubicBezTo>
                              <a:lnTo>
                                <a:pt x="27445" y="7048"/>
                              </a:lnTo>
                              <a:cubicBezTo>
                                <a:pt x="25857" y="6224"/>
                                <a:pt x="23343" y="5309"/>
                                <a:pt x="19723" y="5309"/>
                              </a:cubicBezTo>
                              <a:cubicBezTo>
                                <a:pt x="11290" y="5309"/>
                                <a:pt x="6744" y="11608"/>
                                <a:pt x="6744" y="19190"/>
                              </a:cubicBezTo>
                              <a:cubicBezTo>
                                <a:pt x="6744" y="27674"/>
                                <a:pt x="12205" y="32919"/>
                                <a:pt x="19482" y="32919"/>
                              </a:cubicBezTo>
                              <a:cubicBezTo>
                                <a:pt x="23266" y="32919"/>
                                <a:pt x="25781" y="32004"/>
                                <a:pt x="27674" y="31166"/>
                              </a:cubicBezTo>
                              <a:lnTo>
                                <a:pt x="28816" y="36170"/>
                              </a:lnTo>
                              <a:cubicBezTo>
                                <a:pt x="27077" y="37008"/>
                                <a:pt x="23203" y="38291"/>
                                <a:pt x="18276" y="38291"/>
                              </a:cubicBezTo>
                              <a:cubicBezTo>
                                <a:pt x="7214" y="38291"/>
                                <a:pt x="0" y="30798"/>
                                <a:pt x="0" y="19558"/>
                              </a:cubicBezTo>
                              <a:cubicBezTo>
                                <a:pt x="0" y="8268"/>
                                <a:pt x="7734" y="0"/>
                                <a:pt x="197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6" name="Shape 8286"/>
                      <wps:cNvSpPr/>
                      <wps:spPr>
                        <a:xfrm>
                          <a:off x="3117213" y="21091"/>
                          <a:ext cx="31229" cy="5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29" h="53835">
                              <a:moveTo>
                                <a:pt x="0" y="0"/>
                              </a:moveTo>
                              <a:lnTo>
                                <a:pt x="6667" y="0"/>
                              </a:lnTo>
                              <a:lnTo>
                                <a:pt x="6667" y="22975"/>
                              </a:lnTo>
                              <a:lnTo>
                                <a:pt x="6820" y="22975"/>
                              </a:lnTo>
                              <a:cubicBezTo>
                                <a:pt x="7887" y="21082"/>
                                <a:pt x="9551" y="19342"/>
                                <a:pt x="11608" y="18199"/>
                              </a:cubicBezTo>
                              <a:cubicBezTo>
                                <a:pt x="13564" y="17069"/>
                                <a:pt x="15926" y="16383"/>
                                <a:pt x="18428" y="16383"/>
                              </a:cubicBezTo>
                              <a:cubicBezTo>
                                <a:pt x="23355" y="16383"/>
                                <a:pt x="31229" y="19406"/>
                                <a:pt x="31229" y="32004"/>
                              </a:cubicBezTo>
                              <a:lnTo>
                                <a:pt x="31229" y="53835"/>
                              </a:lnTo>
                              <a:lnTo>
                                <a:pt x="24562" y="53835"/>
                              </a:lnTo>
                              <a:lnTo>
                                <a:pt x="24562" y="32766"/>
                              </a:lnTo>
                              <a:cubicBezTo>
                                <a:pt x="24562" y="26848"/>
                                <a:pt x="22365" y="21920"/>
                                <a:pt x="16078" y="21920"/>
                              </a:cubicBezTo>
                              <a:cubicBezTo>
                                <a:pt x="11747" y="21920"/>
                                <a:pt x="8407" y="24956"/>
                                <a:pt x="7138" y="28511"/>
                              </a:cubicBezTo>
                              <a:cubicBezTo>
                                <a:pt x="6744" y="29502"/>
                                <a:pt x="6667" y="30493"/>
                                <a:pt x="6667" y="31699"/>
                              </a:cubicBezTo>
                              <a:lnTo>
                                <a:pt x="6667" y="53835"/>
                              </a:lnTo>
                              <a:lnTo>
                                <a:pt x="0" y="538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7" name="Shape 8287"/>
                      <wps:cNvSpPr/>
                      <wps:spPr>
                        <a:xfrm>
                          <a:off x="3159356" y="37473"/>
                          <a:ext cx="31522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22" h="37452">
                              <a:moveTo>
                                <a:pt x="18567" y="0"/>
                              </a:moveTo>
                              <a:cubicBezTo>
                                <a:pt x="23647" y="0"/>
                                <a:pt x="31522" y="3022"/>
                                <a:pt x="31522" y="15621"/>
                              </a:cubicBezTo>
                              <a:lnTo>
                                <a:pt x="31522" y="37452"/>
                              </a:lnTo>
                              <a:lnTo>
                                <a:pt x="24854" y="37452"/>
                              </a:lnTo>
                              <a:lnTo>
                                <a:pt x="24854" y="16307"/>
                              </a:lnTo>
                              <a:cubicBezTo>
                                <a:pt x="24854" y="10389"/>
                                <a:pt x="22670" y="5461"/>
                                <a:pt x="16370" y="5461"/>
                              </a:cubicBezTo>
                              <a:cubicBezTo>
                                <a:pt x="12040" y="5461"/>
                                <a:pt x="8624" y="8572"/>
                                <a:pt x="7430" y="12281"/>
                              </a:cubicBezTo>
                              <a:cubicBezTo>
                                <a:pt x="7112" y="13119"/>
                                <a:pt x="6960" y="14262"/>
                                <a:pt x="6960" y="15392"/>
                              </a:cubicBezTo>
                              <a:lnTo>
                                <a:pt x="6960" y="37452"/>
                              </a:lnTo>
                              <a:lnTo>
                                <a:pt x="292" y="37452"/>
                              </a:lnTo>
                              <a:lnTo>
                                <a:pt x="292" y="10693"/>
                              </a:lnTo>
                              <a:cubicBezTo>
                                <a:pt x="292" y="6832"/>
                                <a:pt x="216" y="3797"/>
                                <a:pt x="0" y="749"/>
                              </a:cubicBezTo>
                              <a:lnTo>
                                <a:pt x="5905" y="749"/>
                              </a:lnTo>
                              <a:lnTo>
                                <a:pt x="6286" y="6832"/>
                              </a:lnTo>
                              <a:lnTo>
                                <a:pt x="6426" y="6832"/>
                              </a:lnTo>
                              <a:cubicBezTo>
                                <a:pt x="8255" y="3416"/>
                                <a:pt x="12510" y="0"/>
                                <a:pt x="185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7" name="Shape 8777"/>
                      <wps:cNvSpPr/>
                      <wps:spPr>
                        <a:xfrm>
                          <a:off x="3202087" y="38227"/>
                          <a:ext cx="9144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7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703"/>
                              </a:lnTo>
                              <a:lnTo>
                                <a:pt x="0" y="367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89" name="Shape 8289"/>
                      <wps:cNvSpPr/>
                      <wps:spPr>
                        <a:xfrm>
                          <a:off x="3201248" y="23749"/>
                          <a:ext cx="8268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" h="8268">
                              <a:moveTo>
                                <a:pt x="4166" y="0"/>
                              </a:moveTo>
                              <a:cubicBezTo>
                                <a:pt x="6591" y="0"/>
                                <a:pt x="8268" y="1816"/>
                                <a:pt x="8268" y="4166"/>
                              </a:cubicBezTo>
                              <a:cubicBezTo>
                                <a:pt x="8268" y="6439"/>
                                <a:pt x="6667" y="8268"/>
                                <a:pt x="4013" y="8268"/>
                              </a:cubicBezTo>
                              <a:cubicBezTo>
                                <a:pt x="1588" y="8268"/>
                                <a:pt x="0" y="6439"/>
                                <a:pt x="0" y="4166"/>
                              </a:cubicBezTo>
                              <a:cubicBezTo>
                                <a:pt x="0" y="1892"/>
                                <a:pt x="1664" y="0"/>
                                <a:pt x="4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0" name="Shape 8290"/>
                      <wps:cNvSpPr/>
                      <wps:spPr>
                        <a:xfrm>
                          <a:off x="3217540" y="37469"/>
                          <a:ext cx="28956" cy="3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8291">
                              <a:moveTo>
                                <a:pt x="19710" y="0"/>
                              </a:moveTo>
                              <a:cubicBezTo>
                                <a:pt x="23647" y="0"/>
                                <a:pt x="27140" y="991"/>
                                <a:pt x="28956" y="1969"/>
                              </a:cubicBezTo>
                              <a:lnTo>
                                <a:pt x="27445" y="7048"/>
                              </a:lnTo>
                              <a:cubicBezTo>
                                <a:pt x="25845" y="6224"/>
                                <a:pt x="23356" y="5309"/>
                                <a:pt x="19710" y="5309"/>
                              </a:cubicBezTo>
                              <a:cubicBezTo>
                                <a:pt x="11290" y="5309"/>
                                <a:pt x="6744" y="11608"/>
                                <a:pt x="6744" y="19190"/>
                              </a:cubicBezTo>
                              <a:cubicBezTo>
                                <a:pt x="6744" y="27674"/>
                                <a:pt x="12192" y="32919"/>
                                <a:pt x="19482" y="32919"/>
                              </a:cubicBezTo>
                              <a:cubicBezTo>
                                <a:pt x="23279" y="32919"/>
                                <a:pt x="25781" y="32004"/>
                                <a:pt x="27661" y="31166"/>
                              </a:cubicBezTo>
                              <a:lnTo>
                                <a:pt x="28804" y="36170"/>
                              </a:lnTo>
                              <a:cubicBezTo>
                                <a:pt x="27064" y="37008"/>
                                <a:pt x="23190" y="38291"/>
                                <a:pt x="18275" y="38291"/>
                              </a:cubicBezTo>
                              <a:cubicBezTo>
                                <a:pt x="7201" y="38291"/>
                                <a:pt x="0" y="30798"/>
                                <a:pt x="0" y="19558"/>
                              </a:cubicBezTo>
                              <a:cubicBezTo>
                                <a:pt x="0" y="8268"/>
                                <a:pt x="7722" y="0"/>
                                <a:pt x="19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1" name="Shape 8291"/>
                      <wps:cNvSpPr/>
                      <wps:spPr>
                        <a:xfrm>
                          <a:off x="3250348" y="38226"/>
                          <a:ext cx="29718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6703">
                              <a:moveTo>
                                <a:pt x="1511" y="0"/>
                              </a:moveTo>
                              <a:lnTo>
                                <a:pt x="29413" y="0"/>
                              </a:lnTo>
                              <a:lnTo>
                                <a:pt x="29413" y="4178"/>
                              </a:lnTo>
                              <a:lnTo>
                                <a:pt x="13043" y="25489"/>
                              </a:lnTo>
                              <a:cubicBezTo>
                                <a:pt x="11456" y="27534"/>
                                <a:pt x="10008" y="29426"/>
                                <a:pt x="8331" y="31242"/>
                              </a:cubicBezTo>
                              <a:lnTo>
                                <a:pt x="8331" y="31394"/>
                              </a:lnTo>
                              <a:lnTo>
                                <a:pt x="29718" y="31394"/>
                              </a:lnTo>
                              <a:lnTo>
                                <a:pt x="29718" y="36703"/>
                              </a:lnTo>
                              <a:lnTo>
                                <a:pt x="0" y="36703"/>
                              </a:lnTo>
                              <a:lnTo>
                                <a:pt x="0" y="32842"/>
                              </a:lnTo>
                              <a:lnTo>
                                <a:pt x="16523" y="11226"/>
                              </a:lnTo>
                              <a:cubicBezTo>
                                <a:pt x="18199" y="9182"/>
                                <a:pt x="19710" y="7430"/>
                                <a:pt x="21374" y="5473"/>
                              </a:cubicBezTo>
                              <a:lnTo>
                                <a:pt x="21374" y="5309"/>
                              </a:lnTo>
                              <a:lnTo>
                                <a:pt x="1511" y="5309"/>
                              </a:lnTo>
                              <a:lnTo>
                                <a:pt x="1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2" name="Shape 8292"/>
                      <wps:cNvSpPr/>
                      <wps:spPr>
                        <a:xfrm>
                          <a:off x="3287014" y="37473"/>
                          <a:ext cx="31547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7" h="37452">
                              <a:moveTo>
                                <a:pt x="18593" y="0"/>
                              </a:moveTo>
                              <a:cubicBezTo>
                                <a:pt x="23673" y="0"/>
                                <a:pt x="31547" y="3022"/>
                                <a:pt x="31547" y="15621"/>
                              </a:cubicBezTo>
                              <a:lnTo>
                                <a:pt x="31547" y="37452"/>
                              </a:lnTo>
                              <a:lnTo>
                                <a:pt x="24879" y="37452"/>
                              </a:lnTo>
                              <a:lnTo>
                                <a:pt x="24879" y="16307"/>
                              </a:lnTo>
                              <a:cubicBezTo>
                                <a:pt x="24879" y="10389"/>
                                <a:pt x="22670" y="5461"/>
                                <a:pt x="16383" y="5461"/>
                              </a:cubicBezTo>
                              <a:cubicBezTo>
                                <a:pt x="12065" y="5461"/>
                                <a:pt x="8649" y="8572"/>
                                <a:pt x="7442" y="12281"/>
                              </a:cubicBezTo>
                              <a:cubicBezTo>
                                <a:pt x="7137" y="13119"/>
                                <a:pt x="6985" y="14262"/>
                                <a:pt x="6985" y="15392"/>
                              </a:cubicBezTo>
                              <a:lnTo>
                                <a:pt x="6985" y="37452"/>
                              </a:lnTo>
                              <a:lnTo>
                                <a:pt x="317" y="37452"/>
                              </a:lnTo>
                              <a:lnTo>
                                <a:pt x="317" y="10693"/>
                              </a:lnTo>
                              <a:cubicBezTo>
                                <a:pt x="317" y="6832"/>
                                <a:pt x="241" y="3797"/>
                                <a:pt x="0" y="749"/>
                              </a:cubicBezTo>
                              <a:lnTo>
                                <a:pt x="5931" y="749"/>
                              </a:lnTo>
                              <a:lnTo>
                                <a:pt x="6299" y="6832"/>
                              </a:lnTo>
                              <a:lnTo>
                                <a:pt x="6452" y="6832"/>
                              </a:lnTo>
                              <a:cubicBezTo>
                                <a:pt x="8281" y="3416"/>
                                <a:pt x="1250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3" name="Shape 8293"/>
                      <wps:cNvSpPr/>
                      <wps:spPr>
                        <a:xfrm>
                          <a:off x="3327099" y="37936"/>
                          <a:ext cx="16200" cy="37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" h="37108">
                              <a:moveTo>
                                <a:pt x="16200" y="0"/>
                              </a:moveTo>
                              <a:lnTo>
                                <a:pt x="16200" y="4552"/>
                              </a:lnTo>
                              <a:lnTo>
                                <a:pt x="9213" y="7964"/>
                              </a:lnTo>
                              <a:cubicBezTo>
                                <a:pt x="7572" y="10078"/>
                                <a:pt x="6719" y="12771"/>
                                <a:pt x="6452" y="15083"/>
                              </a:cubicBezTo>
                              <a:lnTo>
                                <a:pt x="16200" y="15083"/>
                              </a:lnTo>
                              <a:lnTo>
                                <a:pt x="16200" y="19858"/>
                              </a:lnTo>
                              <a:lnTo>
                                <a:pt x="6376" y="19858"/>
                              </a:lnTo>
                              <a:cubicBezTo>
                                <a:pt x="6452" y="24366"/>
                                <a:pt x="7912" y="27551"/>
                                <a:pt x="10197" y="29608"/>
                              </a:cubicBezTo>
                              <a:lnTo>
                                <a:pt x="16200" y="31655"/>
                              </a:lnTo>
                              <a:lnTo>
                                <a:pt x="16200" y="37108"/>
                              </a:lnTo>
                              <a:lnTo>
                                <a:pt x="4787" y="32691"/>
                              </a:lnTo>
                              <a:cubicBezTo>
                                <a:pt x="1686" y="29430"/>
                                <a:pt x="0" y="24785"/>
                                <a:pt x="0" y="19248"/>
                              </a:cubicBezTo>
                              <a:cubicBezTo>
                                <a:pt x="0" y="13717"/>
                                <a:pt x="1632" y="8790"/>
                                <a:pt x="4600" y="5245"/>
                              </a:cubicBez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4" name="Shape 8294"/>
                      <wps:cNvSpPr/>
                      <wps:spPr>
                        <a:xfrm>
                          <a:off x="3343298" y="68640"/>
                          <a:ext cx="14141" cy="7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1" h="7124">
                              <a:moveTo>
                                <a:pt x="12921" y="0"/>
                              </a:moveTo>
                              <a:lnTo>
                                <a:pt x="14141" y="4775"/>
                              </a:lnTo>
                              <a:cubicBezTo>
                                <a:pt x="11778" y="5842"/>
                                <a:pt x="7689" y="7124"/>
                                <a:pt x="1860" y="7124"/>
                              </a:cubicBezTo>
                              <a:lnTo>
                                <a:pt x="0" y="6404"/>
                              </a:lnTo>
                              <a:lnTo>
                                <a:pt x="0" y="951"/>
                              </a:lnTo>
                              <a:lnTo>
                                <a:pt x="2761" y="1892"/>
                              </a:lnTo>
                              <a:cubicBezTo>
                                <a:pt x="7550" y="1892"/>
                                <a:pt x="10496" y="1054"/>
                                <a:pt x="129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5" name="Shape 8295"/>
                      <wps:cNvSpPr/>
                      <wps:spPr>
                        <a:xfrm>
                          <a:off x="3343298" y="37474"/>
                          <a:ext cx="16173" cy="20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3" h="20320">
                              <a:moveTo>
                                <a:pt x="1022" y="0"/>
                              </a:moveTo>
                              <a:cubicBezTo>
                                <a:pt x="13074" y="0"/>
                                <a:pt x="16173" y="10464"/>
                                <a:pt x="16173" y="17208"/>
                              </a:cubicBezTo>
                              <a:cubicBezTo>
                                <a:pt x="16173" y="18579"/>
                                <a:pt x="16109" y="19558"/>
                                <a:pt x="15957" y="20320"/>
                              </a:cubicBezTo>
                              <a:lnTo>
                                <a:pt x="0" y="20320"/>
                              </a:lnTo>
                              <a:lnTo>
                                <a:pt x="0" y="15545"/>
                              </a:lnTo>
                              <a:lnTo>
                                <a:pt x="9746" y="15545"/>
                              </a:lnTo>
                              <a:cubicBezTo>
                                <a:pt x="9823" y="11379"/>
                                <a:pt x="7994" y="4775"/>
                                <a:pt x="488" y="4775"/>
                              </a:cubicBezTo>
                              <a:lnTo>
                                <a:pt x="0" y="5014"/>
                              </a:lnTo>
                              <a:lnTo>
                                <a:pt x="0" y="462"/>
                              </a:lnTo>
                              <a:lnTo>
                                <a:pt x="10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6" name="Shape 8296"/>
                      <wps:cNvSpPr/>
                      <wps:spPr>
                        <a:xfrm>
                          <a:off x="3368637" y="82590"/>
                          <a:ext cx="13869" cy="8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9" h="8179">
                              <a:moveTo>
                                <a:pt x="1663" y="0"/>
                              </a:moveTo>
                              <a:cubicBezTo>
                                <a:pt x="4076" y="1588"/>
                                <a:pt x="7887" y="2960"/>
                                <a:pt x="12433" y="2960"/>
                              </a:cubicBezTo>
                              <a:lnTo>
                                <a:pt x="13869" y="2460"/>
                              </a:lnTo>
                              <a:lnTo>
                                <a:pt x="13869" y="7631"/>
                              </a:lnTo>
                              <a:lnTo>
                                <a:pt x="12192" y="8179"/>
                              </a:lnTo>
                              <a:cubicBezTo>
                                <a:pt x="7810" y="8179"/>
                                <a:pt x="2946" y="7125"/>
                                <a:pt x="0" y="5156"/>
                              </a:cubicBezTo>
                              <a:lnTo>
                                <a:pt x="16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7" name="Shape 8297"/>
                      <wps:cNvSpPr/>
                      <wps:spPr>
                        <a:xfrm>
                          <a:off x="3365449" y="37467"/>
                          <a:ext cx="17056" cy="37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" h="37312">
                              <a:moveTo>
                                <a:pt x="16599" y="0"/>
                              </a:moveTo>
                              <a:lnTo>
                                <a:pt x="17056" y="122"/>
                              </a:lnTo>
                              <a:lnTo>
                                <a:pt x="17056" y="5448"/>
                              </a:lnTo>
                              <a:lnTo>
                                <a:pt x="9814" y="8911"/>
                              </a:lnTo>
                              <a:cubicBezTo>
                                <a:pt x="7881" y="11319"/>
                                <a:pt x="6744" y="14789"/>
                                <a:pt x="6744" y="19038"/>
                              </a:cubicBezTo>
                              <a:cubicBezTo>
                                <a:pt x="6744" y="22644"/>
                                <a:pt x="7674" y="25943"/>
                                <a:pt x="9493" y="28340"/>
                              </a:cubicBezTo>
                              <a:lnTo>
                                <a:pt x="17056" y="31983"/>
                              </a:lnTo>
                              <a:lnTo>
                                <a:pt x="17056" y="36557"/>
                              </a:lnTo>
                              <a:lnTo>
                                <a:pt x="15621" y="37312"/>
                              </a:lnTo>
                              <a:cubicBezTo>
                                <a:pt x="6515" y="37312"/>
                                <a:pt x="0" y="29578"/>
                                <a:pt x="0" y="19418"/>
                              </a:cubicBezTo>
                              <a:cubicBezTo>
                                <a:pt x="0" y="6985"/>
                                <a:pt x="8115" y="0"/>
                                <a:pt x="16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8" name="Shape 8298"/>
                      <wps:cNvSpPr/>
                      <wps:spPr>
                        <a:xfrm>
                          <a:off x="3382505" y="37590"/>
                          <a:ext cx="17285" cy="52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85" h="52632">
                              <a:moveTo>
                                <a:pt x="0" y="0"/>
                              </a:moveTo>
                              <a:lnTo>
                                <a:pt x="7033" y="1889"/>
                              </a:lnTo>
                              <a:cubicBezTo>
                                <a:pt x="8890" y="3084"/>
                                <a:pt x="10160" y="4659"/>
                                <a:pt x="10998" y="6176"/>
                              </a:cubicBezTo>
                              <a:lnTo>
                                <a:pt x="11150" y="6176"/>
                              </a:lnTo>
                              <a:lnTo>
                                <a:pt x="11366" y="639"/>
                              </a:lnTo>
                              <a:lnTo>
                                <a:pt x="17285" y="639"/>
                              </a:lnTo>
                              <a:cubicBezTo>
                                <a:pt x="17056" y="3218"/>
                                <a:pt x="16992" y="6253"/>
                                <a:pt x="16992" y="10660"/>
                              </a:cubicBezTo>
                              <a:lnTo>
                                <a:pt x="16992" y="31958"/>
                              </a:lnTo>
                              <a:cubicBezTo>
                                <a:pt x="16992" y="40454"/>
                                <a:pt x="15253" y="45534"/>
                                <a:pt x="11760" y="48785"/>
                              </a:cubicBezTo>
                              <a:lnTo>
                                <a:pt x="0" y="52632"/>
                              </a:lnTo>
                              <a:lnTo>
                                <a:pt x="0" y="47460"/>
                              </a:lnTo>
                              <a:lnTo>
                                <a:pt x="7034" y="45010"/>
                              </a:lnTo>
                              <a:cubicBezTo>
                                <a:pt x="9137" y="42953"/>
                                <a:pt x="10389" y="39730"/>
                                <a:pt x="10389" y="35069"/>
                              </a:cubicBezTo>
                              <a:lnTo>
                                <a:pt x="10389" y="31043"/>
                              </a:lnTo>
                              <a:lnTo>
                                <a:pt x="10236" y="31043"/>
                              </a:lnTo>
                              <a:lnTo>
                                <a:pt x="0" y="36434"/>
                              </a:lnTo>
                              <a:lnTo>
                                <a:pt x="0" y="31860"/>
                              </a:lnTo>
                              <a:lnTo>
                                <a:pt x="521" y="32110"/>
                              </a:lnTo>
                              <a:cubicBezTo>
                                <a:pt x="4699" y="32110"/>
                                <a:pt x="8420" y="29532"/>
                                <a:pt x="9779" y="25278"/>
                              </a:cubicBezTo>
                              <a:cubicBezTo>
                                <a:pt x="10173" y="24147"/>
                                <a:pt x="10312" y="22852"/>
                                <a:pt x="10312" y="21709"/>
                              </a:cubicBezTo>
                              <a:lnTo>
                                <a:pt x="10312" y="15130"/>
                              </a:lnTo>
                              <a:cubicBezTo>
                                <a:pt x="10312" y="13988"/>
                                <a:pt x="10236" y="13009"/>
                                <a:pt x="9931" y="12171"/>
                              </a:cubicBezTo>
                              <a:cubicBezTo>
                                <a:pt x="8725" y="8221"/>
                                <a:pt x="5537" y="5034"/>
                                <a:pt x="609" y="5034"/>
                              </a:cubicBezTo>
                              <a:lnTo>
                                <a:pt x="0" y="5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" name="Shape 8299"/>
                      <wps:cNvSpPr/>
                      <wps:spPr>
                        <a:xfrm>
                          <a:off x="3408172" y="37580"/>
                          <a:ext cx="17933" cy="38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3" h="38184">
                              <a:moveTo>
                                <a:pt x="17933" y="0"/>
                              </a:moveTo>
                              <a:lnTo>
                                <a:pt x="17933" y="4965"/>
                              </a:lnTo>
                              <a:lnTo>
                                <a:pt x="9506" y="9399"/>
                              </a:lnTo>
                              <a:cubicBezTo>
                                <a:pt x="7674" y="12080"/>
                                <a:pt x="6820" y="15623"/>
                                <a:pt x="6820" y="19071"/>
                              </a:cubicBezTo>
                              <a:cubicBezTo>
                                <a:pt x="6820" y="27110"/>
                                <a:pt x="11379" y="33181"/>
                                <a:pt x="17907" y="33181"/>
                              </a:cubicBezTo>
                              <a:lnTo>
                                <a:pt x="17933" y="33168"/>
                              </a:lnTo>
                              <a:lnTo>
                                <a:pt x="17933" y="38056"/>
                              </a:lnTo>
                              <a:lnTo>
                                <a:pt x="17590" y="38184"/>
                              </a:lnTo>
                              <a:cubicBezTo>
                                <a:pt x="7747" y="38184"/>
                                <a:pt x="0" y="30907"/>
                                <a:pt x="0" y="19300"/>
                              </a:cubicBezTo>
                              <a:cubicBezTo>
                                <a:pt x="0" y="13198"/>
                                <a:pt x="2029" y="8346"/>
                                <a:pt x="5318" y="5020"/>
                              </a:cubicBezTo>
                              <a:lnTo>
                                <a:pt x="179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" name="Shape 8300"/>
                      <wps:cNvSpPr/>
                      <wps:spPr>
                        <a:xfrm>
                          <a:off x="3426105" y="37474"/>
                          <a:ext cx="17932" cy="38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8162">
                              <a:moveTo>
                                <a:pt x="267" y="0"/>
                              </a:moveTo>
                              <a:cubicBezTo>
                                <a:pt x="10807" y="0"/>
                                <a:pt x="17932" y="7658"/>
                                <a:pt x="17932" y="18809"/>
                              </a:cubicBezTo>
                              <a:cubicBezTo>
                                <a:pt x="17932" y="25591"/>
                                <a:pt x="15564" y="30461"/>
                                <a:pt x="12095" y="33636"/>
                              </a:cubicBezTo>
                              <a:lnTo>
                                <a:pt x="0" y="38162"/>
                              </a:lnTo>
                              <a:lnTo>
                                <a:pt x="0" y="33274"/>
                              </a:lnTo>
                              <a:lnTo>
                                <a:pt x="7929" y="29261"/>
                              </a:lnTo>
                              <a:cubicBezTo>
                                <a:pt x="9919" y="26731"/>
                                <a:pt x="11113" y="23165"/>
                                <a:pt x="11113" y="19025"/>
                              </a:cubicBezTo>
                              <a:cubicBezTo>
                                <a:pt x="11113" y="12815"/>
                                <a:pt x="8013" y="5004"/>
                                <a:pt x="127" y="5004"/>
                              </a:cubicBezTo>
                              <a:lnTo>
                                <a:pt x="0" y="5071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6577EA" id="Group 8192" o:spid="_x0000_s1026" style="position:absolute;margin-left:59.55pt;margin-top:814.95pt;width:271.2pt;height:8.15pt;z-index:251660288;mso-position-horizontal-relative:page;mso-position-vertical-relative:page" coordsize="3444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">
              <v:shape id="Shape 8193" o:spid="_x0000_s1027" style="position:absolute;left:16387;top:446;width:126;height:247;visibility:visible;mso-wrap-style:square;v-text-anchor:top" coordsize="12573,2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3QMEA&#10;AADdAAAADwAAAGRycy9kb3ducmV2LnhtbESPzarCMBSE94LvEI7gTtMqiLcaxR8EcSN6xfWhObbF&#10;5qQ0qda3N4LgcpiZb5j5sjWleFDtCssK4mEEgji1uuBMweV/N5iCcB5ZY2mZFLzIwXLR7cwx0fbJ&#10;J3qcfSYChF2CCnLvq0RKl+Zk0A1tRRy8m60N+iDrTOoanwFuSjmKook0WHBYyLGiTU7p/dwYBRNq&#10;pLaX67ao0mNrm3Wss8NOqX6vXc1AeGr9L/xt77WCafw3hs+b8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390DBAAAA3QAAAA8AAAAAAAAAAAAAAAAAmAIAAGRycy9kb3du&#10;cmV2LnhtbFBLBQYAAAAABAAEAPUAAACGAwAAAAA=&#10;" path="m12573,r,3756l8292,5797c6172,8222,4864,11540,4864,15115v,3238,1613,5613,4877,5613l12573,19113r,2721l7963,24716c3683,24716,,21236,,15407,,10834,1807,6465,4894,3240l12573,xe" fillcolor="#343433" stroked="f" strokeweight="0">
                <v:stroke miterlimit="1" joinstyle="miter"/>
                <v:path arrowok="t" textboxrect="0,0,12573,24716"/>
              </v:shape>
              <v:shape id="Shape 8194" o:spid="_x0000_s1028" style="position:absolute;left:16276;top:310;width:237;height:508;visibility:visible;mso-wrap-style:square;v-text-anchor:top" coordsize="23711,5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ZJsYA&#10;AADdAAAADwAAAGRycy9kb3ducmV2LnhtbESPQWvCQBSE7wX/w/KEXqRuLKI2dQ2hJSgoQq30/Mi+&#10;JqHZtyG7MWl/vSsIPQ4z8w2zTgZTiwu1rrKsYDaNQBDnVldcKDh/Zk8rEM4ja6wtk4JfcpBsRg9r&#10;jLXt+YMuJ1+IAGEXo4LS+yaW0uUlGXRT2xAH79u2Bn2QbSF1i32Am1o+R9FCGqw4LJTY0FtJ+c+p&#10;Mwp4v5vgYfvXndPuS9rlkL3jsVbqcTykryA8Df4/fG/vtILV7GUOtzfh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ZJsYAAADdAAAADwAAAAAAAAAAAAAAAACYAgAAZHJz&#10;L2Rvd25yZXYueG1sUEsFBgAAAAAEAAQA9QAAAIsDAAAAAA==&#10;" path="m23711,r,3846l10755,9392c6728,13661,4204,19802,4204,27288v,12319,8039,19977,18948,19977l23711,47136r,3365l22339,50809c10249,50809,,41956,,27720,,16328,5929,6058,15806,1635l23711,xe" fillcolor="#343433" stroked="f" strokeweight="0">
                <v:stroke miterlimit="1" joinstyle="miter"/>
                <v:path arrowok="t" textboxrect="0,0,23711,50809"/>
              </v:shape>
              <v:shape id="Shape 8195" o:spid="_x0000_s1029" style="position:absolute;left:16513;top:757;width:118;height:58;visibility:visible;mso-wrap-style:square;v-text-anchor:top" coordsize="11760,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9g8YA&#10;AADdAAAADwAAAGRycy9kb3ducmV2LnhtbESPQWvCQBSE7wX/w/KE3nRjocVGVxEh1IsUrbR4e2Zf&#10;s7HZtyG7JvHfu4LQ4zAz3zDzZW8r0VLjS8cKJuMEBHHudMmFgsNXNpqC8AFZY+WYFFzJw3IxeJpj&#10;ql3HO2r3oRARwj5FBSaEOpXS54Ys+rGriaP36xqLIcqmkLrBLsJtJV+S5E1aLDkuGKxpbSj/21+s&#10;gqz93Jjt6ZwdZDif3Pfxoyq7H6Weh/1qBiJQH/7Dj/ZGK5hO3l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L9g8YAAADdAAAADwAAAAAAAAAAAAAAAACYAgAAZHJz&#10;L2Rvd25yZXYueG1sUEsFBgAAAAAEAAQA9QAAAIsDAAAAAA==&#10;" path="m10579,r1181,3175l,5814,,2449,10579,xe" fillcolor="#343433" stroked="f" strokeweight="0">
                <v:stroke miterlimit="1" joinstyle="miter"/>
                <v:path arrowok="t" textboxrect="0,0,11760,5814"/>
              </v:shape>
              <v:shape id="Shape 8196" o:spid="_x0000_s1030" style="position:absolute;left:16513;top:304;width:246;height:389;visibility:visible;mso-wrap-style:square;v-text-anchor:top" coordsize="24600,3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vksQA&#10;AADdAAAADwAAAGRycy9kb3ducmV2LnhtbESPQYvCMBCF74L/IcyCN00VFNs1yioIPar14m1sZtti&#10;MylJtN1/vxEW9vh48743b7MbTCte5HxjWcF8loAgLq1uuFJwLY7TNQgfkDW2lknBD3nYbcejDWba&#10;9nym1yVUIkLYZ6igDqHLpPRlTQb9zHbE0fu2zmCI0lVSO+wj3LRykSQrabDh2FBjR4eaysflaeIb&#10;3b64Fekjvy9ze057Vy6eJ6/U5GP4+gQRaAj/x3/pXCtYz9MVvNdEB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b5LEAAAA3QAAAA8AAAAAAAAAAAAAAAAAmAIAAGRycy9k&#10;b3ducmV2LnhtbFBLBQYAAAAABAAEAPUAAACJAwAAAAA=&#10;" path="m3213,c16040,,24600,9068,24600,21386v,11062,-6198,17564,-13056,17564c8585,38950,5855,37020,6007,32448r-216,l,36068,,33348,2957,31661c4569,29725,5747,27216,6147,24930l7709,16675v-750,-305,-1994,-597,-3696,-597l,17991,,14235,4902,12167v3099,,5969,673,7887,1536l10287,27063v-1118,5601,-229,8192,2210,8268c16269,35471,20472,30378,20472,21907,20472,11138,14046,3390,2616,3390l,4511,,664,3213,xe" fillcolor="#343433" stroked="f" strokeweight="0">
                <v:stroke miterlimit="1" joinstyle="miter"/>
                <v:path arrowok="t" textboxrect="0,0,24600,38950"/>
              </v:shape>
              <v:shape id="Shape 8197" o:spid="_x0000_s1031" style="position:absolute;left:16873;top:244;width:367;height:505;visibility:visible;mso-wrap-style:square;v-text-anchor:top" coordsize="36652,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srcYA&#10;AADdAAAADwAAAGRycy9kb3ducmV2LnhtbESPQUsDMRSE74L/ITzBm822Qt1umxYpK4rtxbWHHh/J&#10;cxPcvCybtF3/vREKHoeZ+YZZbUbfiTMN0QVWMJ0UIIh1MI5bBYfPl4cSREzIBrvApOCHImzWtzcr&#10;rEy48Aedm9SKDOFYoQKbUl9JGbUlj3ESeuLsfYXBY8pyaKUZ8JLhvpOzophLj47zgsWetpb0d3Py&#10;CvZx/niqZ17v3Pux3jr9WtaWlbq/G5+XIBKN6T98bb8ZBeV08QR/b/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srcYAAADdAAAADwAAAAAAAAAAAAAAAACYAgAAZHJz&#10;L2Rvd25yZXYueG1sUEsFBgAAAAAEAAQA9QAAAIsDAAAAAA==&#10;" path="m,l6490,r,29502c6490,40563,11430,45288,18072,45288v7303,,12091,-4864,12091,-15786l30163,r6489,l36652,29070v,15266,-8039,21451,-18809,21451c7671,50521,,44768,,29287l,xe" fillcolor="#343433" stroked="f" strokeweight="0">
                <v:stroke miterlimit="1" joinstyle="miter"/>
                <v:path arrowok="t" textboxrect="0,0,36652,50521"/>
              </v:shape>
              <v:shape id="Shape 8198" o:spid="_x0000_s1032" style="position:absolute;left:17376;top:377;width:179;height:364;visibility:visible;mso-wrap-style:square;v-text-anchor:top" coordsize="17932,3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J+cMA&#10;AADdAAAADwAAAGRycy9kb3ducmV2LnhtbERPTW+CQBC9N+l/2EwTb3WhB0OpqyEai/FgU6H3CTsF&#10;IjsL7Kr4791Dkx5f3vdyPZlOXGl0rWUF8TwCQVxZ3XKtoCx2rwkI55E1dpZJwZ0crFfPT0tMtb3x&#10;N11PvhYhhF2KChrv+1RKVzVk0M1tTxy4Xzsa9AGOtdQj3kK46eRbFC2kwZZDQ4M9bRqqzqeLUTDE&#10;xZC54edrmx/Kff55P06JIaVmL1P2AcLT5P/Ff+69VpDE72FueB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QJ+cMAAADdAAAADwAAAAAAAAAAAAAAAACYAgAAZHJzL2Rv&#10;d25yZXYueG1sUEsFBgAAAAAEAAQA9QAAAIgDAAAAAA==&#10;" path="m16154,v661,,1181,76,1778,152l17932,6273v-673,-152,-1333,-152,-2222,-152c11138,6121,7899,9525,7010,14401v-139,864,-216,1969,-216,3010l6794,36436r-6502,l292,11887c292,7683,216,4063,,749r5677,l5982,7823r215,c7810,3035,11798,,16154,xe" fillcolor="#343433" stroked="f" strokeweight="0">
                <v:stroke miterlimit="1" joinstyle="miter"/>
                <v:path arrowok="t" textboxrect="0,0,17932,36436"/>
              </v:shape>
              <v:shape id="Shape 8199" o:spid="_x0000_s1033" style="position:absolute;left:17609;top:384;width:289;height:357;visibility:visible;mso-wrap-style:square;v-text-anchor:top" coordsize="28905,3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pS8QA&#10;AADdAAAADwAAAGRycy9kb3ducmV2LnhtbESPT4vCMBTE7wt+h/AEb2uqB7HVKP5BEHYRrOL50Tyb&#10;YvNSmmi7336zsOBxmJnfMMt1b2vxotZXjhVMxgkI4sLpiksF18vhcw7CB2SNtWNS8EMe1qvBxxIz&#10;7To+0ysPpYgQ9hkqMCE0mZS+MGTRj11DHL27ay2GKNtS6ha7CLe1nCbJTFqsOC4YbGhnqHjkT6ug&#10;SoJM99vDrTPy6/t0P24v0/Ss1GjYbxYgAvXhHf5vH7WC+S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6UvEAAAA3QAAAA8AAAAAAAAAAAAAAAAAmAIAAGRycy9k&#10;b3ducmV2LnhtbFBLBQYAAAAABAAEAPUAAACJAwAAAAA=&#10;" path="m1473,l28613,r,4052l12687,24791v-1562,1981,-2946,3835,-4584,5588l8103,30544r20802,l28905,35700,,35700,,31941,16078,10909c17704,8928,19177,7227,20803,5321r,-165l1473,5156,1473,xe" fillcolor="#343433" stroked="f" strokeweight="0">
                <v:stroke miterlimit="1" joinstyle="miter"/>
                <v:path arrowok="t" textboxrect="0,0,28905,35700"/>
              </v:shape>
              <v:shape id="Shape 8200" o:spid="_x0000_s1034" style="position:absolute;left:17967;top:530;width:140;height:219;visibility:visible;mso-wrap-style:square;v-text-anchor:top" coordsize="14053,2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VUsIA&#10;AADdAAAADwAAAGRycy9kb3ducmV2LnhtbESPQWvCQBSE74X+h+UVeqsbWxBJXYNYgh5rtPdH9rkb&#10;zb4N2TWm/fVdQfA4zMw3zKIYXSsG6kPjWcF0koEgrr1u2Cg47Mu3OYgQkTW2nknBLwUols9PC8y1&#10;v/KOhioakSAcclRgY+xyKUNtyWGY+I44eUffO4xJ9kbqHq8J7lr5nmUz6bDhtGCxo7Wl+lxdnALz&#10;3XL3sRl8lF8X81NXp8aWf0q9voyrTxCRxvgI39tbrWCekHB7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NVSwgAAAN0AAAAPAAAAAAAAAAAAAAAAAJgCAABkcnMvZG93&#10;bnJldi54bWxQSwUGAAAAAAQABAD1AAAAhwMAAAAA&#10;" path="m14053,r,3942l11395,4294c8499,5457,6490,7505,6490,10965v,4267,2807,6211,6045,6211l14053,16142r,4285l10922,21951c3696,21951,,16870,,11702,,7384,1918,4047,5559,1799l14053,xe" fillcolor="#343433" stroked="f" strokeweight="0">
                <v:stroke miterlimit="1" joinstyle="miter"/>
                <v:path arrowok="t" textboxrect="0,0,14053,21951"/>
              </v:shape>
              <v:shape id="Shape 8201" o:spid="_x0000_s1035" style="position:absolute;left:17992;top:377;width:115;height:74;visibility:visible;mso-wrap-style:square;v-text-anchor:top" coordsize="11538,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Rw78A&#10;AADdAAAADwAAAGRycy9kb3ducmV2LnhtbESPwQrCMBBE74L/EFbwIpqqIFKNIlLRq9oPWJu1LTab&#10;0sRa/94IgsdhZt4w621nKtFS40rLCqaTCARxZnXJuYL0ehgvQTiPrLGyTAre5GC76ffWGGv74jO1&#10;F5+LAGEXo4LC+zqW0mUFGXQTWxMH724bgz7IJpe6wVeAm0rOomghDZYcFgqsaV9Q9rg8jYKOS/NM&#10;7ChN9TGp6t11fkvao1LDQbdbgfDU+X/41z5pBctZNIXvm/AE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WRHDvwAAAN0AAAAPAAAAAAAAAAAAAAAAAJgCAABkcnMvZG93bnJl&#10;di54bWxQSwUGAAAAAAQABAD1AAAAhAMAAAAA&#10;" path="m11538,r,5042l10833,4732v-3391,,-6858,965,-9373,2668l,3030,11538,xe" fillcolor="#343433" stroked="f" strokeweight="0">
                <v:stroke miterlimit="1" joinstyle="miter"/>
                <v:path arrowok="t" textboxrect="0,0,11538,7400"/>
              </v:shape>
              <v:shape id="Shape 8202" o:spid="_x0000_s1036" style="position:absolute;left:18107;top:377;width:144;height:364;visibility:visible;mso-wrap-style:square;v-text-anchor:top" coordsize="14345,3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PYMcA&#10;AADdAAAADwAAAGRycy9kb3ducmV2LnhtbESP3WrCQBSE7wXfYTmF3ohuDMSf1FWsUCglN/48wEn2&#10;NEnNnk2zW41v7xYEL4eZ+YZZbXrTiAt1rrasYDqJQBAXVtdcKjgdP8YLEM4ja2wsk4IbOdish4MV&#10;ptpeeU+Xgy9FgLBLUUHlfZtK6YqKDLqJbYmD9207gz7IrpS6w2uAm0bGUTSTBmsOCxW2tKuoOB/+&#10;jIL3aZYsd3zOkp9RktFvns/yr7lSry/99g2Ep94/w4/2p1awiKMY/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ED2DHAAAA3QAAAA8AAAAAAAAAAAAAAAAAmAIAAGRy&#10;cy9kb3ducmV2LnhtbFBLBQYAAAAABAAEAPUAAACMAwAAAAA=&#10;" path="m260,c11170,,13824,7468,13824,14541r,13348c13824,30988,13976,34010,14345,36436r-5830,l7995,31941r-216,l,35726,,31441,7271,26492v216,-737,292,-1486,292,-2057l7563,18237,,19240,,15298,7410,13729r,-737c7410,11550,7207,9483,6091,7786l,5111,,68,260,xe" fillcolor="#343433" stroked="f" strokeweight="0">
                <v:stroke miterlimit="1" joinstyle="miter"/>
                <v:path arrowok="t" textboxrect="0,0,14345,36436"/>
              </v:shape>
              <v:shape id="Shape 8203" o:spid="_x0000_s1037" style="position:absolute;left:18353;top:377;width:169;height:372;visibility:visible;mso-wrap-style:square;v-text-anchor:top" coordsize="16815,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EysYA&#10;AADdAAAADwAAAGRycy9kb3ducmV2LnhtbESPQWsCMRSE70L/Q3gFL0WztVDWrVGKsCjetC20t8fm&#10;ubu6eVmSuMZ/3xQKHoeZ+YZZrKLpxEDOt5YVPE8zEMSV1S3XCj4/ykkOwgdkjZ1lUnAjD6vlw2iB&#10;hbZX3tNwCLVIEPYFKmhC6AspfdWQQT+1PXHyjtYZDEm6WmqH1wQ3nZxl2as02HJaaLCndUPV+XAx&#10;Crbluvya26dT7S4/38NmF0/5Pio1fozvbyACxXAP/7e3WkE+y1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EysYAAADdAAAADwAAAAAAAAAAAAAAAACYAgAAZHJz&#10;L2Rvd25yZXYueG1sUEsFBgAAAAAEAAQA9QAAAIsDAAAAAA==&#10;" path="m16078,r737,368l16815,5347,9468,9021c7636,11474,6642,14903,6642,18808v,3620,902,6918,2670,9313l16815,31822r,4607l15405,37249c6782,37249,76,29959,76,19113,,7226,7442,,16078,xe" fillcolor="#343433" stroked="f" strokeweight="0">
                <v:stroke miterlimit="1" joinstyle="miter"/>
                <v:path arrowok="t" textboxrect="0,0,16815,37249"/>
              </v:shape>
              <v:shape id="Shape 8204" o:spid="_x0000_s1038" style="position:absolute;left:18522;top:217;width:168;height:524;visibility:visible;mso-wrap-style:square;v-text-anchor:top" coordsize="16878,5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+rMQA&#10;AADdAAAADwAAAGRycy9kb3ducmV2LnhtbESPQWsCMRSE7wX/Q3iCt5q4FCurUUQQCj253R56e2ye&#10;m8XkZdmkuv57Uyh4HGbmG2azG70TVxpiF1jDYq5AEDfBdNxqqL+OrysQMSEbdIFJw50i7LaTlw2W&#10;Jtz4RNcqtSJDOJaowabUl1LGxpLHOA89cfbOYfCYshxaaQa8Zbh3slBqKT12nBcs9nSw1FyqX6/h&#10;s7Z1caJD9XN270cZlGuK+7fWs+m4X4NINKZn+L/9YTSsCvUGf2/y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/qzEAAAA3QAAAA8AAAAAAAAAAAAAAAAAmAIAAGRycy9k&#10;b3ducmV2LnhtbFBLBQYAAAAABAAEAPUAAACJAwAAAAA=&#10;" path="m10173,r6413,l16586,43142v,3175,153,6782,292,9220l11138,52362r-305,-6185l10617,46177,,52355,,47748r368,182c4712,47930,8699,44996,9881,40195v228,-889,292,-1777,292,-2807l10173,31191v,-812,-64,-1918,-292,-2730c8928,24409,5385,21019,508,21019l,21273,,16294r10033,5016l10173,21310,10173,xe" fillcolor="#343433" stroked="f" strokeweight="0">
                <v:stroke miterlimit="1" joinstyle="miter"/>
                <v:path arrowok="t" textboxrect="0,0,16878,52362"/>
              </v:shape>
              <v:shape id="Shape 8205" o:spid="_x0000_s1039" style="position:absolute;left:18828;top:240;width:202;height:506;visibility:visible;mso-wrap-style:square;v-text-anchor:top" coordsize="20244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bCsUA&#10;AADdAAAADwAAAGRycy9kb3ducmV2LnhtbESPUWvCQBCE3wv9D8cWfKuXClpJPaWtqIX6YuwPWHNr&#10;EszthbtV47/vFQo+DjPzDTNb9K5VFwqx8WzgZZiBIi69bbgy8LNfPU9BRUG22HomAzeKsJg/Psww&#10;t/7KO7oUUqkE4ZijgVqky7WOZU0O49B3xMk7+uBQkgyVtgGvCe5aPcqyiXbYcFqosaPPmspTcXYG&#10;vpdu4yZrefWyLbbtcRU23cfBmMFT//4GSqiXe/i//WUNTEfZGP7epCe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JsKxQAAAN0AAAAPAAAAAAAAAAAAAAAAAJgCAABkcnMv&#10;ZG93bnJldi54bWxQSwUGAAAAAAQABAD1AAAAigMAAAAA&#10;" path="m13652,r6592,2024l20244,7232,13945,5080v-3315,,-5830,292,-7531,673l6414,45059v1625,229,3987,292,6502,292l20244,42786r,4945l11659,50520c7010,50520,3251,50292,,49923l,1105c3912,432,8560,,13652,xe" fillcolor="#343433" stroked="f" strokeweight="0">
                <v:stroke miterlimit="1" joinstyle="miter"/>
                <v:path arrowok="t" textboxrect="0,0,20244,50520"/>
              </v:shape>
              <v:shape id="Shape 8206" o:spid="_x0000_s1040" style="position:absolute;left:19030;top:261;width:206;height:457;visibility:visible;mso-wrap-style:square;v-text-anchor:top" coordsize="20612,4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558UA&#10;AADdAAAADwAAAGRycy9kb3ducmV2LnhtbESPQWvCQBSE74L/YXmCN90oNEp0lSIKooit7cHjI/ua&#10;BLNvw+42pv++Kwgeh5n5hlmuO1OLlpyvLCuYjBMQxLnVFRcKvr92ozkIH5A11pZJwR95WK/6vSVm&#10;2t75k9pLKESEsM9QQRlCk0np85IM+rFtiKP3Y53BEKUrpHZ4j3BTy2mSpNJgxXGhxIY2JeW3y69R&#10;sHWH2cdtn/rrSdZ5aLvjmzwflRoOuvcFiEBdeIWf7b1WMJ8mKTze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LnnxQAAAN0AAAAPAAAAAAAAAAAAAAAAAJgCAABkcnMv&#10;ZG93bnJldi54bWxQSwUGAAAAAAQABAD1AAAAigMAAAAA&#10;" path="m,l13551,4161v4495,4063,7061,9816,7061,17855c20612,30132,18046,36761,13462,41334l,45707,,40762,8418,37814v3567,-3595,5412,-8869,5412,-15581c13868,16366,12227,11571,8880,8244l,5208,,xe" fillcolor="#343433" stroked="f" strokeweight="0">
                <v:stroke miterlimit="1" joinstyle="miter"/>
                <v:path arrowok="t" textboxrect="0,0,20612,45707"/>
              </v:shape>
              <v:shape id="Shape 8207" o:spid="_x0000_s1041" style="position:absolute;left:19321;top:378;width:174;height:371;visibility:visible;mso-wrap-style:square;v-text-anchor:top" coordsize="17437,3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9jMUA&#10;AADdAAAADwAAAGRycy9kb3ducmV2LnhtbESPQWsCMRSE74X+h/AKvYhm1VKXrVFqoeDV7SoeH5vn&#10;ZnHzsiSpbvvrjVDocZiZb5jlerCduJAPrWMF00kGgrh2uuVGQfX1Oc5BhIissXNMCn4owHr1+LDE&#10;Qrsr7+hSxkYkCIcCFZgY+0LKUBuyGCauJ07eyXmLMUnfSO3xmuC2k7Mse5UWW04LBnv6MFSfy2+r&#10;YFeO8rnZnH8DtnZE1dG/7A9eqeen4f0NRKQh/of/2lutIJ9lC7i/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T2MxQAAAN0AAAAPAAAAAAAAAAAAAAAAAJgCAABkcnMv&#10;ZG93bnJldi54bWxQSwUGAAAAAAQABAD1AAAAigMAAAAA&#10;" path="m17437,r,4831l9242,9145c7461,11752,6629,15197,6629,18550v,7823,4433,13729,10783,13729l17437,32265r,4754l17107,37143c7518,37143,,30069,,18766,,12835,1972,8117,5170,4882l17437,xe" fillcolor="#343433" stroked="f" strokeweight="0">
                <v:stroke miterlimit="1" joinstyle="miter"/>
                <v:path arrowok="t" textboxrect="0,0,17437,37143"/>
              </v:shape>
              <v:shape id="Shape 8208" o:spid="_x0000_s1042" style="position:absolute;left:19495;top:377;width:175;height:371;visibility:visible;mso-wrap-style:square;v-text-anchor:top" coordsize="17450,3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7O8AA&#10;AADdAAAADwAAAGRycy9kb3ducmV2LnhtbERPuwrCMBTdBf8hXMFNUx2KVKOIIKiD4APU7dJc22Jz&#10;U5to69+bQXA8nPds0ZpSvKl2hWUFo2EEgji1uuBMwfm0HkxAOI+ssbRMCj7kYDHvdmaYaNvwgd5H&#10;n4kQwi5BBbn3VSKlS3My6Ia2Ig7c3dYGfYB1JnWNTQg3pRxHUSwNFhwacqxolVP6OL6Mgjg2n+u1&#10;ee725026vV1et/KkK6X6vXY5BeGp9X/xz73RCibjKMwNb8ITkP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K7O8AAAADdAAAADwAAAAAAAAAAAAAAAACYAgAAZHJzL2Rvd25y&#10;ZXYueG1sUEsFBgAAAAAEAAQA9QAAAIUDAAAAAA==&#10;" path="m267,c10515,,17450,7455,17450,18300v,6598,-2305,11335,-5680,14423l,37126,,32372,7710,28466v1936,-2463,3098,-5929,3098,-9949c10808,12471,7785,4876,114,4876l,4937,,106,267,xe" fillcolor="#343433" stroked="f" strokeweight="0">
                <v:stroke miterlimit="1" joinstyle="miter"/>
                <v:path arrowok="t" textboxrect="0,0,17450,37126"/>
              </v:shape>
              <v:shape id="Shape 8209" o:spid="_x0000_s1043" style="position:absolute;left:19741;top:384;width:289;height:357;visibility:visible;mso-wrap-style:square;v-text-anchor:top" coordsize="28905,3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dsMUA&#10;AADdAAAADwAAAGRycy9kb3ducmV2LnhtbESPT2sCMRTE7wW/Q3iCt5q4B3FXo6hFEFoK/sHzY/Pc&#10;LG5elk3qbr99Uyj0OMzMb5jVZnCNeFIXas8aZlMFgrj0puZKw/VyeF2ACBHZYOOZNHxTgM169LLC&#10;wvieT/Q8x0okCIcCNdgY20LKUFpyGKa+JU7e3XcOY5JdJU2HfYK7RmZKzaXDmtOCxZb2lsrH+ctp&#10;qFWU+dvucOutfP/4vB93lyw/aT0ZD9sliEhD/A//tY9GwyJT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h2wxQAAAN0AAAAPAAAAAAAAAAAAAAAAAJgCAABkcnMv&#10;ZG93bnJldi54bWxQSwUGAAAAAAQABAD1AAAAigMAAAAA&#10;" path="m1473,l28613,r,4052l12687,24791v-1562,1981,-2946,3835,-4584,5588l8103,30544r20802,l28905,35700,,35700,,31941,16078,10909c17704,8928,19177,7227,20803,5321r,-165l1473,5156,1473,xe" fillcolor="#343433" stroked="f" strokeweight="0">
                <v:stroke miterlimit="1" joinstyle="miter"/>
                <v:path arrowok="t" textboxrect="0,0,28905,35700"/>
              </v:shape>
              <v:shape id="Shape 8210" o:spid="_x0000_s1044" style="position:absolute;left:20101;top:378;width:174;height:371;visibility:visible;mso-wrap-style:square;v-text-anchor:top" coordsize="17437,3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zJcEA&#10;AADdAAAADwAAAGRycy9kb3ducmV2LnhtbERPz2vCMBS+D/wfwhO8iKa6IaUaRQVhVzsVj4/m2RSb&#10;l5JE7fbXL4fBjh/f79Wmt614kg+NYwWzaQaCuHK64VrB6eswyUGEiKyxdUwKvinAZj14W2Gh3YuP&#10;9CxjLVIIhwIVmBi7QspQGbIYpq4jTtzNeYsxQV9L7fGVwm0r51m2kBYbTg0GO9obqu7lwyo4luP8&#10;3ezuPwEbO6bT1X+cL16p0bDfLkFE6uO/+M/9qRXk81nan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1MyXBAAAA3QAAAA8AAAAAAAAAAAAAAAAAmAIAAGRycy9kb3du&#10;cmV2LnhtbFBLBQYAAAAABAAEAPUAAACGAwAAAAA=&#10;" path="m17437,r,4831l9242,9145c7461,11752,6629,15197,6629,18550v,7823,4433,13729,10783,13729l17437,32265r,4754l17107,37143c7518,37143,,30069,,18766,,12835,1975,8117,5175,4882l17437,xe" fillcolor="#343433" stroked="f" strokeweight="0">
                <v:stroke miterlimit="1" joinstyle="miter"/>
                <v:path arrowok="t" textboxrect="0,0,17437,37143"/>
              </v:shape>
              <v:shape id="Shape 8211" o:spid="_x0000_s1045" style="position:absolute;left:20275;top:377;width:175;height:371;visibility:visible;mso-wrap-style:square;v-text-anchor:top" coordsize="17450,3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Ee8UA&#10;AADdAAAADwAAAGRycy9kb3ducmV2LnhtbESPQYvCMBSE78L+h/AW9qZpPRSppkUWFtSDsCqot0fz&#10;bIvNS22irf/eCAt7HGbmG2aRD6YRD+pcbVlBPIlAEBdW11wqOOx/xjMQziNrbCyTgic5yLOP0QJT&#10;bXv+pcfOlyJA2KWooPK+TaV0RUUG3cS2xMG72M6gD7Irpe6wD3DTyGkUJdJgzWGhwpa+Kyquu7tR&#10;kCTmeTr1t832sCrW5+P93Ox1q9TX57Ccg/A0+P/wX3ulFcymcQzvN+EJ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YR7xQAAAN0AAAAPAAAAAAAAAAAAAAAAAJgCAABkcnMv&#10;ZG93bnJldi54bWxQSwUGAAAAAAQABAD1AAAAigMAAAAA&#10;" path="m267,c10515,,17450,7455,17450,18300v,6598,-2305,11335,-5680,14423l,37126,,32372,7710,28466v1936,-2463,3098,-5929,3098,-9949c10808,12471,7785,4876,114,4876l,4937,,106,267,xe" fillcolor="#343433" stroked="f" strokeweight="0">
                <v:stroke miterlimit="1" joinstyle="miter"/>
                <v:path arrowok="t" textboxrect="0,0,17450,37126"/>
              </v:shape>
              <v:shape id="Shape 8212" o:spid="_x0000_s1046" style="position:absolute;left:20558;top:377;width:179;height:364;visibility:visible;mso-wrap-style:square;v-text-anchor:top" coordsize="17920,3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lY8UA&#10;AADdAAAADwAAAGRycy9kb3ducmV2LnhtbESPQWvCQBSE7wX/w/IEb3WTFYxNXUUFafFWFbw+sq9J&#10;avZtzK6a/vuuUPA4zMw3zHzZ20bcqPO1Yw3pOAFBXDhTc6nheNi+zkD4gGywcUwafsnDcjF4mWNu&#10;3J2/6LYPpYgQ9jlqqEJocyl9UZFFP3YtcfS+XWcxRNmV0nR4j3DbSJUkU2mx5rhQYUubiorz/mo1&#10;/ByUuk6zzSlLM16t+8nl4413Wo+G/eodRKA+PMP/7U+jYaZSBY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aVjxQAAAN0AAAAPAAAAAAAAAAAAAAAAAJgCAABkcnMv&#10;ZG93bnJldi54bWxQSwUGAAAAAAQABAD1AAAAigMAAAAA&#10;" path="m16154,v661,,1169,76,1766,152l17920,6273v-661,-152,-1321,-152,-2210,-152c11138,6121,7887,9525,7010,14401v-152,864,-228,1969,-228,3010l6782,36436r-6490,l292,11887c292,7683,216,4063,,749r5677,l5969,7823r216,c7810,3035,11798,,16154,xe" fillcolor="#343433" stroked="f" strokeweight="0">
                <v:stroke miterlimit="1" joinstyle="miter"/>
                <v:path arrowok="t" textboxrect="0,0,17920,36436"/>
              </v:shape>
              <v:shape id="Shape 8213" o:spid="_x0000_s1047" style="position:absolute;left:20830;top:384;width:304;height:365;visibility:visible;mso-wrap-style:square;v-text-anchor:top" coordsize="30378,3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WHcUA&#10;AADdAAAADwAAAGRycy9kb3ducmV2LnhtbESPQWvCQBSE74L/YXmCN7MxhSKpq0iCVpBCa0PPj+xr&#10;Epp9G7NrjP++Wyh4HGbmG2a9HU0rBupdY1nBMopBEJdWN1wpKD73ixUI55E1tpZJwZ0cbDfTyRpT&#10;bW/8QcPZVyJA2KWooPa+S6V0ZU0GXWQ74uB9296gD7KvpO7xFuCmlUkcP0uDDYeFGjvKaip/zlej&#10;4JA38n3ITBEnr6bNqTxcTm9fSs1n4+4FhKfRP8L/7aNWsEqWT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FYdxQAAAN0AAAAPAAAAAAAAAAAAAAAAAJgCAABkcnMv&#10;ZG93bnJldi54bWxQSwUGAAAAAAQABAD1AAAAigMAAAAA&#10;" path="m,l6490,r,19698c6490,26467,8623,31128,14453,31128v4343,,7366,-3023,8547,-5982c23381,24257,23597,23089,23597,21831l23597,r6489,l30086,25895v,3760,64,6998,292,9804l24625,35699r-368,-5829l24117,29870v-1625,2883,-5461,6630,-11811,6630c6706,36500,,33338,,20879l,xe" fillcolor="#343433" stroked="f" strokeweight="0">
                <v:stroke miterlimit="1" joinstyle="miter"/>
                <v:path arrowok="t" textboxrect="0,0,30378,36500"/>
              </v:shape>
              <v:shape id="Shape 8214" o:spid="_x0000_s1048" style="position:absolute;left:21214;top:244;width:368;height:497;visibility:visible;mso-wrap-style:square;v-text-anchor:top" coordsize="36805,49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uJ8UA&#10;AADdAAAADwAAAGRycy9kb3ducmV2LnhtbESPQYvCMBSE7wv+h/CEva2pspRSjSKyBRFWsHrx9mie&#10;bbF5qU1W6/56Iwgeh5n5hpktetOIK3WutqxgPIpAEBdW11wqOOyzrwSE88gaG8uk4E4OFvPBxwxT&#10;bW+8o2vuSxEg7FJUUHnfplK6oiKDbmRb4uCdbGfQB9mVUnd4C3DTyEkUxdJgzWGhwpZWFRXn/M8o&#10;uET/8oiZ3cTlT5Jn8V1v89OvUp/DfjkF4an37/CrvdYKksn4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a4nxQAAAN0AAAAPAAAAAAAAAAAAAAAAAJgCAABkcnMv&#10;ZG93bnJldi54bWxQSwUGAAAAAAQABAD1AAAAigMAAAAA&#10;" path="m,l36805,r,5474l21603,5474r,44247l15113,49721r,-44247l,5474,,xe" fillcolor="#343433" stroked="f" strokeweight="0">
                <v:stroke miterlimit="1" joinstyle="miter"/>
                <v:path arrowok="t" textboxrect="0,0,36805,49721"/>
              </v:shape>
              <v:shape id="Shape 8215" o:spid="_x0000_s1049" style="position:absolute;left:21638;top:381;width:158;height:361;visibility:visible;mso-wrap-style:square;v-text-anchor:top" coordsize="15749,3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cX8QA&#10;AADdAAAADwAAAGRycy9kb3ducmV2LnhtbESPQWvCQBSE70L/w/IKvelGixKiq4hFWo/GQnt8zT6T&#10;0OzbsPvU9N93hUKPw8x8w6w2g+vUlUJsPRuYTjJQxJW3LdcG3k/7cQ4qCrLFzjMZ+KEIm/XDaIWF&#10;9Tc+0rWUWiUIxwINNCJ9oXWsGnIYJ74nTt7ZB4eSZKi1DXhLcNfpWZYttMOW00KDPe0aqr7LizMw&#10;Pzj51B+71/b5a3voK8GXUC6MeXoctktQQoP8h//ab9ZAPpvO4f4mPQ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r3F/EAAAA3QAAAA8AAAAAAAAAAAAAAAAAmAIAAGRycy9k&#10;b3ducmV2LnhtbFBLBQYAAAAABAAEAPUAAACJAwAAAAA=&#10;" path="m15749,r,4448l8957,7759c7363,9813,6534,12430,6274,14677r9475,l15749,19326r-9551,c6274,23720,7696,26819,9919,28819r5830,1986l15749,36103,4656,31808c1642,28639,,24120,,18729,,13351,1588,8556,4474,5107l15749,xe" fillcolor="#343433" stroked="f" strokeweight="0">
                <v:stroke miterlimit="1" joinstyle="miter"/>
                <v:path arrowok="t" textboxrect="0,0,15749,36103"/>
              </v:shape>
              <v:shape id="Shape 8216" o:spid="_x0000_s1050" style="position:absolute;left:21796;top:680;width:137;height:69;visibility:visible;mso-wrap-style:square;v-text-anchor:top" coordsize="13753,6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pcMcA&#10;AADdAAAADwAAAGRycy9kb3ducmV2LnhtbESPT2vCQBTE70K/w/IK3nSjRUlTV5FCqxcL/sHS2zP7&#10;TILZtyG7JvHbdwXB4zAzv2Fmi86UoqHaFZYVjIYRCOLU6oIzBYf91yAG4TyyxtIyKbiRg8X8pTfD&#10;RNuWt9TsfCYChF2CCnLvq0RKl+Zk0A1tRRy8s60N+iDrTOoa2wA3pRxH0VQaLDgs5FjRZ07pZXc1&#10;Ct6Pk9PqZ7u/rWLZbo7f57e/U/OrVP+1W36A8NT5Z/jRXmsF8Xg0hfub8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MaXDHAAAA3QAAAA8AAAAAAAAAAAAAAAAAmAIAAGRy&#10;cy9kb3ducmV2LnhtbFBLBQYAAAAABAAEAPUAAACMAwAAAAA=&#10;" path="m12572,r1181,4661c11467,5690,7492,6934,1802,6934l,6236,,938r2691,916c7339,1854,10222,1054,12572,xe" fillcolor="#343433" stroked="f" strokeweight="0">
                <v:stroke miterlimit="1" joinstyle="miter"/>
                <v:path arrowok="t" textboxrect="0,0,13753,6934"/>
              </v:shape>
              <v:shape id="Shape 8217" o:spid="_x0000_s1051" style="position:absolute;left:21796;top:377;width:157;height:197;visibility:visible;mso-wrap-style:square;v-text-anchor:top" coordsize="15747,1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LG8cA&#10;AADdAAAADwAAAGRycy9kb3ducmV2LnhtbESPUUvDMBSF3wX/Q7iCby5tmW7UZWM6FTcfZN1+wKW5&#10;NqXNTUniVv+9EYQ9Hs453+EsVqPtxYl8aB0ryCcZCOLa6ZYbBcfD690cRIjIGnvHpOCHAqyW11cL&#10;LLU7855OVWxEgnAoUYGJcSilDLUhi2HiBuLkfTlvMSbpG6k9nhPc9rLIsgdpseW0YHCgZ0N1V31b&#10;BUW3fdqYqtv5w2f+Nl3Lj5fqfqbU7c24fgQRaYyX8H/7XSuYF/k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ySxvHAAAA3QAAAA8AAAAAAAAAAAAAAAAAmAIAAGRy&#10;cy9kb3ducmV2LnhtbFBLBQYAAAAABAAEAPUAAACMAwAAAAA=&#10;" path="m989,c12724,,15747,10198,15747,16752v,1321,-76,2286,-216,3022l,19774,,15125r9473,c9549,11075,7784,4661,481,4661l,4896,,448,989,xe" fillcolor="#343433" stroked="f" strokeweight="0">
                <v:stroke miterlimit="1" joinstyle="miter"/>
                <v:path arrowok="t" textboxrect="0,0,15747,19774"/>
              </v:shape>
              <v:shape id="Shape 8218" o:spid="_x0000_s1052" style="position:absolute;left:22038;top:377;width:282;height:372;visibility:visible;mso-wrap-style:square;v-text-anchor:top" coordsize="28181,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JCr8A&#10;AADdAAAADwAAAGRycy9kb3ducmV2LnhtbERPy4rCMBTdC/5DuII7m/qgajWKjA64ter+0lzbYnNT&#10;m4zWv58sBJeH815vO1OLJ7WusqxgHMUgiHOrKy4UXM6/owUI55E11pZJwZscbDf93hpTbV98omfm&#10;CxFC2KWooPS+SaV0eUkGXWQb4sDdbGvQB9gWUrf4CuGmlpM4TqTBikNDiQ39lJTfsz+jYHrIZ/uE&#10;zSFLYnt836bL62PulRoOut0KhKfOf8Uf91ErWEzGYW54E5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AkKvwAAAN0AAAAPAAAAAAAAAAAAAAAAAJgCAABkcnMvZG93bnJl&#10;di54bWxQSwUGAAAAAAQABAD1AAAAhAMAAAAA&#10;" path="m19177,v3835,,7226,965,9004,1930l26708,6871c25146,6058,22720,5169,19177,5169v-8191,,-12611,6121,-12611,13500c6566,26936,11874,32017,18961,32017v3683,,6122,-889,7963,-1702l28029,35192v-1702,813,-5461,2057,-10249,2057c7010,37249,,29959,,19038,,8051,7531,,19177,xe" fillcolor="#343433" stroked="f" strokeweight="0">
                <v:stroke miterlimit="1" joinstyle="miter"/>
                <v:path arrowok="t" textboxrect="0,0,28181,37249"/>
              </v:shape>
              <v:shape id="Shape 8219" o:spid="_x0000_s1053" style="position:absolute;left:22424;top:217;width:304;height:524;visibility:visible;mso-wrap-style:square;v-text-anchor:top" coordsize="30391,5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pTMUA&#10;AADdAAAADwAAAGRycy9kb3ducmV2LnhtbESPQYvCMBSE7wv+h/AEb2uqwq7WpiKC4ME9VGXZ46N5&#10;tsXmpTRRa3+9EYQ9DjPfDJOsOlOLG7WusqxgMo5AEOdWV1woOB23n3MQziNrrC2Tggc5WKWDjwRj&#10;be+c0e3gCxFK2MWooPS+iaV0eUkG3dg2xME729agD7ItpG7xHspNLadR9CUNVhwWSmxoU1J+OVyN&#10;gvlsU/e/D5/99H/ZCQtz3OvvXqnRsFsvQXjq/H/4Te904KaTBbzehCc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+lMxQAAAN0AAAAPAAAAAAAAAAAAAAAAAJgCAABkcnMv&#10;ZG93bnJldi54bWxQSwUGAAAAAAQABAD1AAAAigMAAAAA&#10;" path="m,l6502,r,22339l6642,22339v1029,-1841,2654,-3530,4648,-4635c13208,16587,15481,15926,17920,15926v4788,,12471,2959,12471,15202l30391,52362r-6490,l23901,31864v,-5752,-2133,-10554,-8255,-10554c11430,21310,8192,24257,6934,27724v-368,978,-432,1918,-432,3111l6502,52362,,52362,,xe" fillcolor="#343433" stroked="f" strokeweight="0">
                <v:stroke miterlimit="1" joinstyle="miter"/>
                <v:path arrowok="t" textboxrect="0,0,30391,52362"/>
              </v:shape>
              <v:shape id="Shape 8220" o:spid="_x0000_s1054" style="position:absolute;left:14739;width:519;height:1036;visibility:visible;mso-wrap-style:square;v-text-anchor:top" coordsize="51841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4O8MA&#10;AADdAAAADwAAAGRycy9kb3ducmV2LnhtbERPTWvCQBC9F/oflin0VjfdQ0mjq4hQEFqKGg/tbciO&#10;STQ7G7JTTfvr3YPQ4+N9zxaj79SZhtgGtvA8yUARV8G1XFvYl29POagoyA67wGThlyIs5vd3Myxc&#10;uPCWzjupVQrhWKCFRqQvtI5VQx7jJPTEiTuEwaMkONTaDXhJ4b7TJstetMeWU0ODPa0aqk67H28h&#10;vB99uX7N8g+R7sugKTef33/WPj6MyykooVH+xTf32lnIjUn705v0BP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4O8MAAADdAAAADwAAAAAAAAAAAAAAAACYAgAAZHJzL2Rv&#10;d25yZXYueG1sUEsFBgAAAAAEAAQA9QAAAIgDAAAAAA==&#10;" path="m,l51841,r,39451l51283,41872c38418,40970,30239,35395,23863,27991v-1587,2540,-2286,6922,-1244,10452c23305,40742,24663,42914,26264,44362v546,520,1181,850,1651,1358c25502,45631,23635,44958,21997,44082v50,3772,1346,6692,3124,8763c26911,54928,29413,56553,32588,57239v-1486,597,-4089,635,-5880,279c27445,60198,29108,62256,31102,63818v1982,1574,4522,2781,7836,2908c39180,66701,38938,66815,38900,66853v-4534,3506,-10922,6261,-19342,5398c20091,72784,20828,73063,21488,73457v4687,2603,10630,4699,17920,4699l51841,74839r,28857l,103696,,xe" fillcolor="#343433" stroked="f" strokeweight="0">
                <v:stroke miterlimit="1" joinstyle="miter"/>
                <v:path arrowok="t" textboxrect="0,0,51841,103696"/>
              </v:shape>
              <v:shape id="Shape 8221" o:spid="_x0000_s1055" style="position:absolute;left:15258;width:518;height:1036;visibility:visible;mso-wrap-style:square;v-text-anchor:top" coordsize="51854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uC8YA&#10;AADdAAAADwAAAGRycy9kb3ducmV2LnhtbESPT2vCQBTE7wW/w/IKvdVNchBJXaX4D0+t0UJ7fGRf&#10;s7HZtyG7xvTbu4LgcZiZ3zCzxWAb0VPna8cK0nECgrh0uuZKwddx8zoF4QOyxsYxKfgnD4v56GmG&#10;uXYXLqg/hEpECPscFZgQ2lxKXxqy6MeuJY7er+sshii7SuoOLxFuG5klyURarDkuGGxpaaj8O5yt&#10;gs/Narfvv9NimHxsJRVmFdY/J6Venof3NxCBhvAI39s7rWCaZSn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LuC8YAAADdAAAADwAAAAAAAAAAAAAAAACYAgAAZHJz&#10;L2Rvd25yZXYueG1sUEsFBgAAAAAEAAQA9QAAAIsDAAAAAA==&#10;" path="m,l51854,r,103696l,103696,,74839,7988,72708v5169,-3201,9551,-7836,12637,-13259c23762,53911,25921,47143,25679,38722v597,-558,1271,-990,1880,-1523c29324,35687,30912,33846,32283,31839v-2260,889,-4572,1702,-7404,1994c24702,33706,25070,33668,25222,33566v2324,-1613,4305,-3949,5309,-6959c28537,27636,26175,28804,23406,29464v-381,89,-914,305,-1130,280c22035,29718,21615,29273,21298,29007,19304,27216,16675,25730,13170,25591v-64,,-102,-13,-127,-64l11798,25527v-4356,343,-7531,2248,-9728,4953l,39451,,xe" fillcolor="#343433" stroked="f" strokeweight="0">
                <v:stroke miterlimit="1" joinstyle="miter"/>
                <v:path arrowok="t" textboxrect="0,0,51854,103696"/>
              </v:shape>
              <v:shape id="Shape 8301" o:spid="_x0000_s1056" style="position:absolute;left:8616;top:345;width:520;height:358;visibility:visible;mso-wrap-style:square;v-text-anchor:top" coordsize="52007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8hsUA&#10;AADdAAAADwAAAGRycy9kb3ducmV2LnhtbESPQWvCQBSE70L/w/IK3upGQ1VSV6mCNFAQTEtzfWRf&#10;k7TZt2F31fjv3ULB4zAz3zCrzWA6cSbnW8sKppMEBHFldcu1gs+P/dMShA/IGjvLpOBKHjbrh9EK&#10;M20vfKRzEWoRIewzVNCE0GdS+qohg35ie+LofVtnMETpaqkdXiLcdHKWJHNpsOW40GBPu4aq3+Jk&#10;FLj3r3yRP5dMmP7keluWlB7elBo/Dq8vIAIN4R7+b+dawTJNpvD3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7yGxQAAAN0AAAAPAAAAAAAAAAAAAAAAAJgCAABkcnMv&#10;ZG93bnJldi54bWxQSwUGAAAAAAQABAD1AAAAigMAAAAA&#10;" path="m,l6655,r4801,18199c12421,22187,13386,25895,14059,29578r216,c15088,25971,16269,22123,17450,18276l23292,r5486,l34315,17894v1334,4293,2375,8077,3188,11684l37719,29578v597,-3607,1562,-7391,2743,-11595l45568,r6439,l40462,35802r-5918,l29070,18707c27813,14719,26772,11176,25883,6947r-140,c24854,11252,23736,14936,22479,18783l16713,35802r-5918,l,xe" fillcolor="#343433" stroked="f" strokeweight="0">
                <v:stroke miterlimit="1" joinstyle="miter"/>
                <v:path arrowok="t" textboxrect="0,0,52007,35802"/>
              </v:shape>
              <v:shape id="Shape 8302" o:spid="_x0000_s1057" style="position:absolute;left:9170;top:345;width:520;height:358;visibility:visible;mso-wrap-style:square;v-text-anchor:top" coordsize="51994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5rMcA&#10;AADdAAAADwAAAGRycy9kb3ducmV2LnhtbESP3WrCQBSE7wu+w3IK3tVNI4hEV2nFQhEK/pSid4fs&#10;MZs2ezZmV5O+vSsIXg4z8w0znXe2EhdqfOlYwesgAUGcO11yoeB79/EyBuEDssbKMSn4Jw/zWe9p&#10;ipl2LW/osg2FiBD2GSowIdSZlD43ZNEPXE0cvaNrLIYom0LqBtsIt5VMk2QkLZYcFwzWtDCU/23P&#10;VsFo+bs+vf+kJ/e1s1StDnvTLpxS/efubQIiUBce4Xv7UysYD5MU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d+azHAAAA3QAAAA8AAAAAAAAAAAAAAAAAmAIAAGRy&#10;cy9kb3ducmV2LnhtbFBLBQYAAAAABAAEAPUAAACMAwAAAAA=&#10;" path="m,l6655,r4801,18199c12421,22187,13386,25895,14046,29578r229,c15088,25971,16269,22123,17450,18276l23292,r5486,l34315,17894v1334,4293,2375,8077,3175,11684l37719,29578v597,-3607,1562,-7391,2743,-11595l45568,r6426,l40462,35802r-5918,l29070,18707c27813,14719,26772,11176,25883,6947r-140,c24854,11252,23749,14936,22479,18783l16713,35802r-5918,l,xe" fillcolor="#343433" stroked="f" strokeweight="0">
                <v:stroke miterlimit="1" joinstyle="miter"/>
                <v:path arrowok="t" textboxrect="0,0,51994,35802"/>
              </v:shape>
              <v:shape id="Shape 8303" o:spid="_x0000_s1058" style="position:absolute;left:9723;top:345;width:520;height:358;visibility:visible;mso-wrap-style:square;v-text-anchor:top" coordsize="52007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HasUA&#10;AADdAAAADwAAAGRycy9kb3ducmV2LnhtbESPQWvCQBSE74L/YXlCb3WjoVZSV9FCaUAQTEtzfWRf&#10;k2j2bdjdavrvu0LB4zAz3zCrzWA6cSHnW8sKZtMEBHFldcu1gs+Pt8clCB+QNXaWScEvedisx6MV&#10;Ztpe+UiXItQiQthnqKAJoc+k9FVDBv3U9sTR+7bOYIjS1VI7vEa46eQ8SRbSYMtxocGeXhuqzsWP&#10;UeD2X/lz/lQyYXrK9a4sKT28K/UwGbYvIAIN4R7+b+dawTJNU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YdqxQAAAN0AAAAPAAAAAAAAAAAAAAAAAJgCAABkcnMv&#10;ZG93bnJldi54bWxQSwUGAAAAAAQABAD1AAAAigMAAAAA&#10;" path="m,l6655,r4801,18199c12433,22187,13386,25895,14046,29578r229,c15088,25971,16269,22123,17463,18276l23292,r5486,l34328,17894v1321,4293,2362,8077,3175,11684l37732,29578v584,-3607,1549,-7391,2730,-11595l45568,r6439,l40462,35802r-5918,l29070,18707c27813,14719,26772,11176,25895,6947r-152,c24854,11252,23749,14936,22479,18783l16713,35802r-5918,l,xe" fillcolor="#343433" stroked="f" strokeweight="0">
                <v:stroke miterlimit="1" joinstyle="miter"/>
                <v:path arrowok="t" textboxrect="0,0,52007,35802"/>
              </v:shape>
              <v:shape id="Shape 8304" o:spid="_x0000_s1059" style="position:absolute;left:10264;top:618;width:88;height:94;visibility:visible;mso-wrap-style:square;v-text-anchor:top" coordsize="8801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xIcUA&#10;AADdAAAADwAAAGRycy9kb3ducmV2LnhtbESPQWvCQBSE74L/YXlCb7qxWpHoKlKoiIWCUfD6yD6T&#10;aPZturuNqb++Wyj0OMzMN8xy3ZlatOR8ZVnBeJSAIM6trrhQcDq+DecgfEDWWFsmBd/kYb3q95aY&#10;anvnA7VZKESEsE9RQRlCk0rp85IM+pFtiKN3sc5giNIVUju8R7ip5XOSzKTBiuNCiQ29lpTfsi+j&#10;4OG21/f9y7l9fEieHhA/M6xQqadBt1mACNSF//Bfe6cVzCfJ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LEhxQAAAN0AAAAPAAAAAAAAAAAAAAAAAJgCAABkcnMv&#10;ZG93bnJldi54bWxQSwUGAAAAAAQABAD1AAAAigMAAAAA&#10;" path="m4432,c7036,,8801,1930,8801,4661v,2667,-1765,4673,-4508,4673c1778,9334,,7328,,4661,,1994,1842,,4432,xe" fillcolor="#343433" stroked="f" strokeweight="0">
                <v:stroke miterlimit="1" joinstyle="miter"/>
                <v:path arrowok="t" textboxrect="0,0,8801,9334"/>
              </v:shape>
              <v:shape id="Shape 8305" o:spid="_x0000_s1060" style="position:absolute;left:10430;top:345;width:305;height:367;visibility:visible;mso-wrap-style:square;v-text-anchor:top" coordsize="30480,36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t28YA&#10;AADdAAAADwAAAGRycy9kb3ducmV2LnhtbESPT2vCQBTE7wW/w/KE3urGSoJEVxGhUDz0T/Ti7ZF9&#10;ZoPZt+nuGtNv3y0Uehxm5jfMejvaTgzkQ+tYwXyWgSCunW65UXA6vjwtQYSIrLFzTAq+KcB2M3lY&#10;Y6ndnT9pqGIjEoRDiQpMjH0pZagNWQwz1xMn7+K8xZikb6T2eE9w28nnLCukxZbTgsGe9obqa3Wz&#10;Copzbrubfjvl79Xhw6AvhmP8UupxOu5WICKN8T/8137VCpaLLIf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zt28YAAADdAAAADwAAAAAAAAAAAAAAAACYAgAAZHJz&#10;L2Rvd25yZXYueG1sUEsFBgAAAAAEAAQA9QAAAIsDAAAAAA==&#10;" path="m,l6515,r,19761c6515,26568,8661,31217,14503,31217v4369,,7392,-3036,8586,-5995c23457,24333,23673,23152,23673,21895l23673,r6515,l30188,25971v,3772,76,7023,292,9830l24714,35801r-368,-5842l24193,29959v-1625,2896,-5473,6667,-11836,6667c6744,36626,,33439,,20942l,xe" fillcolor="#343433" stroked="f" strokeweight="0">
                <v:stroke miterlimit="1" joinstyle="miter"/>
                <v:path arrowok="t" textboxrect="0,0,30480,36626"/>
              </v:shape>
              <v:shape id="Shape 8222" o:spid="_x0000_s1061" style="position:absolute;left:10814;top:338;width:168;height:374;visibility:visible;mso-wrap-style:square;v-text-anchor:top" coordsize="16866,3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jwcYA&#10;AADdAAAADwAAAGRycy9kb3ducmV2LnhtbESPQYvCMBSE74L/ITzBi2i6PYitRhFxQZQ9rPoDns2z&#10;LTYvpYlt3V+/ERb2OMzMN8xq05tKtNS40rKCj1kEgjizuuRcwfXyOV2AcB5ZY2WZFLzIwWY9HKww&#10;1bbjb2rPPhcBwi5FBYX3dSqlywoy6Ga2Jg7e3TYGfZBNLnWDXYCbSsZRNJcGSw4LBda0Kyh7nJ9G&#10;wdc8SU7Ph2yPP/u8O14mh9s1sUqNR/12CcJT7//Df+2DVrCI4xje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kjwcYAAADdAAAADwAAAAAAAAAAAAAAAACYAgAAZHJz&#10;L2Rvd25yZXYueG1sUEsFBgAAAAAEAAQA9QAAAIsDAAAAAA==&#10;" path="m16129,r737,369l16866,5377,9497,9056c7655,11515,6655,14953,6655,18872v,3619,908,6931,2684,9338l16866,31936r,4625l15469,37376c6807,37376,76,30035,76,19177,,7264,7468,,16129,xe" fillcolor="#343433" stroked="f" strokeweight="0">
                <v:stroke miterlimit="1" joinstyle="miter"/>
                <v:path arrowok="t" textboxrect="0,0,16866,37376"/>
              </v:shape>
              <v:shape id="Shape 8223" o:spid="_x0000_s1062" style="position:absolute;left:10982;top:178;width:170;height:525;visibility:visible;mso-wrap-style:square;v-text-anchor:top" coordsize="16942,5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8x8YA&#10;AADdAAAADwAAAGRycy9kb3ducmV2LnhtbESP0WoCMRRE3wv+Q7hCX4pmXVuVrVHEUrC+tFU/4LK5&#10;3axubpZN6sa/bwqFPg4zc4ZZrqNtxJU6XztWMBlnIIhLp2uuFJyOr6MFCB+QNTaOScGNPKxXg7sl&#10;Ftr1/EnXQ6hEgrAvUIEJoS2k9KUhi37sWuLkfbnOYkiyq6TusE9w28g8y2bSYs1pwWBLW0Pl5fBt&#10;FbzJ8/vuo3943D/FzTxWccbmBZW6H8bNM4hAMfyH/9o7rWCR51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N8x8YAAADdAAAADwAAAAAAAAAAAAAAAACYAgAAZHJz&#10;L2Rvd25yZXYueG1sUEsFBgAAAAAEAAQA9QAAAIsDAAAAAA==&#10;" path="m10211,r6439,l16650,43282v,3175,152,6794,292,9233l11176,52515r-292,-6211l10655,46304,,52525,,47900r368,182c4737,48082,8725,45110,9919,40322v216,-889,292,-1778,292,-2819l10211,31280v,-813,-76,-1917,-292,-2717c8954,24485,5398,21082,521,21082l,21341,,16333r10058,5041l10211,21374,10211,xe" fillcolor="#343433" stroked="f" strokeweight="0">
                <v:stroke miterlimit="1" joinstyle="miter"/>
                <v:path arrowok="t" textboxrect="0,0,16942,52525"/>
              </v:shape>
              <v:shape id="Shape 8224" o:spid="_x0000_s1063" style="position:absolute;left:11217;top:260;width:212;height:452;visibility:visible;mso-wrap-style:square;v-text-anchor:top" coordsize="21234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35scA&#10;AADdAAAADwAAAGRycy9kb3ducmV2LnhtbESPQWvCQBSE74L/YXmCN900imjqKlIUCoVCYw/19sg+&#10;k22zb9PsqtFf3y0IHoeZ+YZZrjtbizO13jhW8DROQBAXThsuFXzud6M5CB+QNdaOScGVPKxX/d4S&#10;M+0u/EHnPJQiQthnqKAKocmk9EVFFv3YNcTRO7rWYoiyLaVu8RLhtpZpksykRcNxocKGXioqfvKT&#10;VfB9O04Ozpiv4neylW/XzWKWvwelhoNu8wwiUBce4Xv7VSuYp+k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hN+bHAAAA3QAAAA8AAAAAAAAAAAAAAAAAmAIAAGRy&#10;cy9kb3ducmV2LnhtbFBLBQYAAAAABAAEAPUAAACMAwAAAAA=&#10;" path="m11913,r,8586l21234,8586r,4952l11913,13538r,19304c11913,37274,13170,39801,16789,39801v1778,,2820,-151,3772,-444l20866,44323v-1257,432,-3264,889,-5778,889c12052,45212,9614,44171,8065,42469,6287,40475,5550,37274,5550,33071r,-19533l,13538,,8586r5550,l5550,1930,11913,xe" fillcolor="#343433" stroked="f" strokeweight="0">
                <v:stroke miterlimit="1" joinstyle="miter"/>
                <v:path arrowok="t" textboxrect="0,0,21234,45212"/>
              </v:shape>
              <v:shape id="Shape 8225" o:spid="_x0000_s1064" style="position:absolute;left:11485;top:618;width:88;height:94;visibility:visible;mso-wrap-style:square;v-text-anchor:top" coordsize="8801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HR8UA&#10;AADdAAAADwAAAGRycy9kb3ducmV2LnhtbESPQWvCQBSE74L/YXlCb7ox1CKpq4igSAsFo+D1kX1N&#10;0mbfxt01pv76bqHgcZiZb5jFqjeN6Mj52rKC6SQBQVxYXXOp4HTcjucgfEDW2FgmBT/kYbUcDhaY&#10;aXvjA3V5KEWEsM9QQRVCm0npi4oM+oltiaP3aZ3BEKUrpXZ4i3DTyDRJXqTBmuNChS1tKiq+86tR&#10;cHe7r/e32bm7f0h+PiBecqxRqadRv34FEagPj/B/e68VzNN0B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EdHxQAAAN0AAAAPAAAAAAAAAAAAAAAAAJgCAABkcnMv&#10;ZG93bnJldi54bWxQSwUGAAAAAAQABAD1AAAAigMAAAAA&#10;" path="m4445,c7036,,8801,1930,8801,4661v,2667,-1765,4673,-4508,4673c1778,9334,,7328,,4661,,1994,1854,,4445,xe" fillcolor="#343433" stroked="f" strokeweight="0">
                <v:stroke miterlimit="1" joinstyle="miter"/>
                <v:path arrowok="t" textboxrect="0,0,8801,9334"/>
              </v:shape>
              <v:shape id="Shape 8226" o:spid="_x0000_s1065" style="position:absolute;left:11659;top:778;width:135;height:80;visibility:visible;mso-wrap-style:square;v-text-anchor:top" coordsize="13538,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Jb8QA&#10;AADdAAAADwAAAGRycy9kb3ducmV2LnhtbESPT4vCMBTE7wt+h/AWvK3pFiylGksRBcGL/xCPj+Zt&#10;W7Z5qU3U+u3NwoLHYWZ+w8zzwbTiTr1rLCv4nkQgiEurG64UnI7rrxSE88gaW8uk4EkO8sXoY46Z&#10;tg/e0/3gKxEg7DJUUHvfZVK6siaDbmI74uD92N6gD7KvpO7xEeCmlXEUJdJgw2Ghxo6WNZW/h5tR&#10;MH3y7lKc9ita3tIqsnFybrdXpcafQzED4Wnw7/B/e6MVpHGcwN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yW/EAAAA3QAAAA8AAAAAAAAAAAAAAAAAmAIAAGRycy9k&#10;b3ducmV2LnhtbFBLBQYAAAAABAAEAPUAAACJAwAAAAA=&#10;" path="m1626,c4001,1562,7696,2883,12129,2883r1409,-489l13538,7466r-1625,535c7620,8001,2883,6947,,5029l1626,xe" fillcolor="#343433" stroked="f" strokeweight="0">
                <v:stroke miterlimit="1" joinstyle="miter"/>
                <v:path arrowok="t" textboxrect="0,0,13538,8001"/>
              </v:shape>
              <v:shape id="Shape 8227" o:spid="_x0000_s1066" style="position:absolute;left:11628;top:338;width:166;height:364;visibility:visible;mso-wrap-style:square;v-text-anchor:top" coordsize="16650,3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aT8MA&#10;AADdAAAADwAAAGRycy9kb3ducmV2LnhtbESPS2vDMBCE74X8B7GB3mI5hjrGiRJCweAe84BeF2tr&#10;m1grx1L9+PdVodDjMDPfMIfTbDox0uBaywq2UQyCuLK65VrB/VZsMhDOI2vsLJOChRycjquXA+ba&#10;Tnyh8eprESDsclTQeN/nUrqqIYMusj1x8L7sYNAHOdRSDzgFuOlkEsepNNhyWGiwp/eGqsf12yiw&#10;ZX1Jx6UMtGLhT/O2fX6knVKv6/m8B+Fp9v/hv3apFWRJsoPfN+EJ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FaT8MAAADdAAAADwAAAAAAAAAAAAAAAACYAgAAZHJzL2Rv&#10;d25yZXYueG1sUEsFBgAAAAAEAAQA9QAAAIgDAAAAAA==&#10;" path="m16205,r445,119l16650,5314,9585,8689c7699,11040,6591,14427,6591,18580v,3512,905,6725,2680,9060l16650,31183r,4473l15240,36398c6375,36398,,28842,,18935,,6807,7925,,16205,xe" fillcolor="#343433" stroked="f" strokeweight="0">
                <v:stroke miterlimit="1" joinstyle="miter"/>
                <v:path arrowok="t" textboxrect="0,0,16650,36398"/>
              </v:shape>
              <v:shape id="Shape 8228" o:spid="_x0000_s1067" style="position:absolute;left:11794;top:339;width:169;height:514;visibility:visible;mso-wrap-style:square;v-text-anchor:top" coordsize="16865,5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DOMIA&#10;AADdAAAADwAAAGRycy9kb3ducmV2LnhtbERPy2rCQBTdC/7DcAvdmYmh1JA6SrH0hW6MQrc3mWsS&#10;zNwJM1NN/76zEFweznu5Hk0vLuR8Z1nBPElBENdWd9woOB7eZzkIH5A19pZJwR95WK+mkyUW2l55&#10;T5cyNCKGsC9QQRvCUEjp65YM+sQOxJE7WWcwROgaqR1eY7jpZZamz9Jgx7GhxYE2LdXn8tco2OJx&#10;9/Y0z/3nR1naRfh2VfVTKfX4ML6+gAg0hrv45v7SCvIsi3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IM4wgAAAN0AAAAPAAAAAAAAAAAAAAAAAJgCAABkcnMvZG93&#10;bnJldi54bWxQSwUGAAAAAAQABAD1AAAAhwMAAAAA&#10;" path="m,l6863,1843v1814,1165,3056,2698,3868,4171l10871,6014,11100,617r5765,c16650,3132,16573,6091,16573,10396r,20777c16573,39467,14872,44419,11468,47594l,51365,,46293,6863,43910v2052,-2006,3271,-5148,3271,-9701l10134,30284r-152,l,35537,,31063r521,250c4585,31313,8217,28798,9550,24658v369,-1104,508,-2362,508,-3467l10058,14753v,-1106,-76,-2071,-368,-2884c8509,8021,5397,4910,597,4910l,5195,,xe" fillcolor="#343433" stroked="f" strokeweight="0">
                <v:stroke miterlimit="1" joinstyle="miter"/>
                <v:path arrowok="t" textboxrect="0,0,16865,51365"/>
              </v:shape>
              <v:shape id="Shape 8229" o:spid="_x0000_s1068" style="position:absolute;left:12041;top:339;width:175;height:373;visibility:visible;mso-wrap-style:square;v-text-anchor:top" coordsize="17494,3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yXMMA&#10;AADdAAAADwAAAGRycy9kb3ducmV2LnhtbESPQWsCMRSE7wX/Q3hCbzXpHopdjSJFl9KTVfH83Dw3&#10;i5uXZZPG7b9vCoUeh5n5hlmuR9eJRENoPWt4nikQxLU3LTcaTsfd0xxEiMgGO8+k4ZsCrFeThyWW&#10;xt/5k9IhNiJDOJSowcbYl1KG2pLDMPM9cfaufnAYsxwaaQa8Z7jrZKHUi3TYcl6w2NObpfp2+HIa&#10;Pqpq70Olzq3dh0RJ3RJetlo/TsfNAkSkMf6H/9rvRsO8KF7h901+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uyXMMAAADdAAAADwAAAAAAAAAAAAAAAACYAgAAZHJzL2Rv&#10;d25yZXYueG1sUEsFBgAAAAAEAAQA9QAAAIgDAAAAAA==&#10;" path="m17494,r,4842l9271,9182c7487,11799,6655,15257,6655,18616v,7836,4445,13767,10808,13767l17494,32366r,4780l17158,37272c7544,37272,,30160,,18845,,12888,1978,8151,5186,4903l17494,xe" fillcolor="#343433" stroked="f" strokeweight="0">
                <v:stroke miterlimit="1" joinstyle="miter"/>
                <v:path arrowok="t" textboxrect="0,0,17494,37272"/>
              </v:shape>
              <v:shape id="Shape 8230" o:spid="_x0000_s1069" style="position:absolute;left:12216;top:338;width:175;height:372;visibility:visible;mso-wrap-style:square;v-text-anchor:top" coordsize="17494,3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688QA&#10;AADdAAAADwAAAGRycy9kb3ducmV2LnhtbERPTWvCQBC9F/wPywi9FLNpBBvSbEIoLXpR0Iq9Dtlp&#10;EpqdDdmtxn/vHgSPj/edl5PpxZlG11lW8BrFIIhrqztuFBy/vxYpCOeRNfaWScGVHJTF7CnHTNsL&#10;7+l88I0IIewyVNB6P2RSurolgy6yA3Hgfu1o0Ac4NlKPeAnhppdJHK+kwY5DQ4sDfbRU/x3+jYL9&#10;ctek63h9HF666lNXP6e3bZIo9TyfqncQnib/EN/dG60gTZZhf3gTn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evPEAAAA3QAAAA8AAAAAAAAAAAAAAAAAmAIAAGRycy9k&#10;b3ducmV2LnhtbFBLBQYAAAAABAAEAPUAAACJAwAAAAA=&#10;" path="m260,c10547,,17494,7480,17494,18352v,6622,-2311,11379,-5696,14479l,37250,,32470,7733,28557v1941,-2468,3106,-5944,3106,-9977c10839,12509,7804,4890,108,4890l,4946,,104,260,xe" fillcolor="#343433" stroked="f" strokeweight="0">
                <v:stroke miterlimit="1" joinstyle="miter"/>
                <v:path arrowok="t" textboxrect="0,0,17494,37250"/>
              </v:shape>
              <v:shape id="Shape 8231" o:spid="_x0000_s1070" style="position:absolute;left:12424;top:345;width:339;height:358;visibility:visible;mso-wrap-style:square;v-text-anchor:top" coordsize="33884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u4sUA&#10;AADdAAAADwAAAGRycy9kb3ducmV2LnhtbESPzWrDMBCE74W+g9hCbo0cJzTBiWJKwaY5BJqfB1is&#10;jW1qrYSl2s7bV4VCjsPMfMPs8sl0YqDet5YVLOYJCOLK6pZrBddL8boB4QOyxs4yKbiTh3z//LTD&#10;TNuRTzScQy0ihH2GCpoQXCalrxoy6OfWEUfvZnuDIcq+lrrHMcJNJ9MkeZMGW44LDTr6aKj6Pv8Y&#10;BV/r62pcl47KtiiPni+uvFcHpWYv0/sWRKApPML/7U+tYJMuF/D3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O7ixQAAAN0AAAAPAAAAAAAAAAAAAAAAAJgCAABkcnMv&#10;ZG93bnJldi54bWxQSwUGAAAAAAQABAD1AAAAigMAAAAA&#10;" path="m,l6960,r7023,20053c15164,23381,16129,26327,16866,29286r216,c17894,26327,18948,23381,20130,20053l27076,r6808,l19825,35802r-6211,l,xe" fillcolor="#343433" stroked="f" strokeweight="0">
                <v:stroke miterlimit="1" joinstyle="miter"/>
                <v:path arrowok="t" textboxrect="0,0,33884,35802"/>
              </v:shape>
              <v:shape id="Shape 8232" o:spid="_x0000_s1071" style="position:absolute;left:12780;top:618;width:88;height:94;visibility:visible;mso-wrap-style:square;v-text-anchor:top" coordsize="8801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J7sYA&#10;AADdAAAADwAAAGRycy9kb3ducmV2LnhtbESP3WrCQBSE74W+w3IK3umm8QdJXaUILaIgGAu9PWRP&#10;k7TZs3F3jdGn7xYKvRxm5htmue5NIzpyvras4GmcgCAurK65VPB+eh0tQPiArLGxTApu5GG9ehgs&#10;MdP2ykfq8lCKCGGfoYIqhDaT0hcVGfRj2xJH79M6gyFKV0rt8BrhppFpksylwZrjQoUtbSoqvvOL&#10;UXB3b1/73eyjux8kT4+I5xxrVGr42L88gwjUh//wX3urFSzSS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xJ7sYAAADdAAAADwAAAAAAAAAAAAAAAACYAgAAZHJz&#10;L2Rvd25yZXYueG1sUEsFBgAAAAAEAAQA9QAAAIsDAAAAAA==&#10;" path="m4432,c7023,,8801,1930,8801,4661v,2667,-1778,4673,-4508,4673c1765,9334,,7328,,4661,,1994,1842,,4432,xe" fillcolor="#343433" stroked="f" strokeweight="0">
                <v:stroke miterlimit="1" joinstyle="miter"/>
                <v:path arrowok="t" textboxrect="0,0,8801,9334"/>
              </v:shape>
              <v:shape id="Shape 8233" o:spid="_x0000_s1072" style="position:absolute;left:12946;top:345;width:172;height:505;visibility:visible;mso-wrap-style:square;v-text-anchor:top" coordsize="17196,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jycYA&#10;AADdAAAADwAAAGRycy9kb3ducmV2LnhtbESPW2vCQBSE3wv+h+UIfasbkyomukqvoA+CN8jrIXtM&#10;QrNn0+xW03/vCoU+DjPzDbNY9aYRF+pcbVnBeBSBIC6srrlUcDp+Ps1AOI+ssbFMCn7JwWo5eFhg&#10;pu2V93Q5+FIECLsMFVTet5mUrqjIoBvZljh4Z9sZ9EF2pdQdXgPcNDKOoqk0WHNYqLClt4qKr8OP&#10;UbDdtWmc1pvoHT9wYvJ9/vr9nCj1OOxf5iA89f4//NdeawWzOEn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ljycYAAADdAAAADwAAAAAAAAAAAAAAAACYAgAAZHJz&#10;L2Rvd25yZXYueG1sUEsFBgAAAAAEAAQA9QAAAIsDAAAAAA==&#10;" path="m,l5766,r355,6134l6286,6134,17196,233r,4301l17018,4445v-4445,,-8662,3099,-9842,7988c6947,13246,6731,14186,6731,15011r,6223c6731,22187,6807,23075,7023,23901v1181,4496,5106,7620,9766,7620l17196,31327r,4937l6871,31000r-140,l6731,50444r-6439,l292,11684c292,7099,140,3390,,xe" fillcolor="#343433" stroked="f" strokeweight="0">
                <v:stroke miterlimit="1" joinstyle="miter"/>
                <v:path arrowok="t" textboxrect="0,0,17196,50444"/>
              </v:shape>
              <v:shape id="Shape 8234" o:spid="_x0000_s1073" style="position:absolute;left:13118;top:338;width:170;height:374;visibility:visible;mso-wrap-style:square;v-text-anchor:top" coordsize="17056,3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WZ8YA&#10;AADdAAAADwAAAGRycy9kb3ducmV2LnhtbESPT2vCQBTE74V+h+UVvNVN4x8kdRWJip6EJqHn1+xr&#10;Epp9G7JrjN/eLRR6HGbmN8x6O5pWDNS7xrKCt2kEgri0uuFKQZEfX1cgnEfW2FomBXdysN08P60x&#10;0fbGHzRkvhIBwi5BBbX3XSKlK2sy6Ka2Iw7et+0N+iD7SuoebwFuWhlH0VIabDgs1NhRWlP5k12N&#10;ApwPX/llcW5Oy7H7LPJon7pDrtTkZdy9g/A0+v/wX/usFazi2Rx+34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mWZ8YAAADdAAAADwAAAAAAAAAAAAAAAACYAgAAZHJz&#10;L2Rvd25yZXYueG1sUEsFBgAAAAAEAAQA9QAAAIsDAAAAAA==&#10;" path="m1816,v8725,,15240,7328,15240,18135c17056,31000,9131,37376,711,37376l,37013,,32076,7610,28431v1858,-2434,2855,-5894,2855,-10003c10465,14878,9522,11570,7720,9149l,5283,,982,1816,xe" fillcolor="#343433" stroked="f" strokeweight="0">
                <v:stroke miterlimit="1" joinstyle="miter"/>
                <v:path arrowok="t" textboxrect="0,0,17056,37376"/>
              </v:shape>
              <v:shape id="Shape 8775" o:spid="_x0000_s1074" style="position:absolute;left:13369;top:178;width:92;height:525;visibility:visible;mso-wrap-style:square;v-text-anchor:top" coordsize="9144,5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IrsMA&#10;AADdAAAADwAAAGRycy9kb3ducmV2LnhtbESPQWvCQBSE7wX/w/KE3uomLZqQukpRSr2q8f7IPpPQ&#10;7NuQfWr677uC4HGYmW+Y5Xp0nbrSEFrPBtJZAoq48rbl2kB5/H7LQQVBtth5JgN/FGC9mrwssbD+&#10;xnu6HqRWEcKhQAONSF9oHaqGHIaZ74mjd/aDQ4lyqLUd8BbhrtPvSbLQDluOCw32tGmo+j1cnIGz&#10;l2r74XbzTPKfTXlKy26RJsa8TsevT1BCozzDj/bOGsizbA73N/EJ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yIrsMAAADdAAAADwAAAAAAAAAAAAAAAACYAgAAZHJzL2Rv&#10;d25yZXYueG1sUEsFBgAAAAAEAAQA9QAAAIgDAAAAAA==&#10;" path="m,l9144,r,52514l,52514,,e" fillcolor="#343433" stroked="f" strokeweight="0">
                <v:stroke miterlimit="1" joinstyle="miter"/>
                <v:path arrowok="t" textboxrect="0,0,9144,52514"/>
              </v:shape>
              <v:shape id="Shape 8236" o:spid="_x0000_s1075" style="position:absolute;left:6927;width:518;height:1036;visibility:visible;mso-wrap-style:square;v-text-anchor:top" coordsize="5184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jZJMMA&#10;AADdAAAADwAAAGRycy9kb3ducmV2LnhtbESPT4vCMBTE78J+h/AWvGmqQnG7RpEFVy8e/AN7fTRv&#10;22LyUppo47c3guBxmJnfMItVtEbcqPONYwWTcQaCuHS64UrB+bQZzUH4gKzROCYFd/KwWn4MFlho&#10;1/OBbsdQiQRhX6CCOoS2kNKXNVn0Y9cSJ+/fdRZDkl0ldYd9glsjp1mWS4sNp4UaW/qpqbwcr1aB&#10;w831l/tZGb+2Oub7P2NknCg1/IzrbxCBYniHX+2dVjCfznJ4vk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jZJMMAAADdAAAADwAAAAAAAAAAAAAAAACYAgAAZHJzL2Rv&#10;d25yZXYueG1sUEsFBgAAAAAEAAQA9QAAAIgDAAAAAA==&#10;" path="m,l51848,r,22444l49073,23609,19888,52934v-724,736,-990,1384,-800,1943c19291,55423,19939,55703,21057,55703r6134,l27191,78334v,1168,203,1943,622,2336c28219,81052,29045,81255,30251,81255r14161,l44412,58636r7436,l51848,103696,,103696,,xe" fillcolor="#343433" stroked="f" strokeweight="0">
                <v:stroke miterlimit="1" joinstyle="miter"/>
                <v:path arrowok="t" textboxrect="0,0,51848,103696"/>
              </v:shape>
              <v:shape id="Shape 8237" o:spid="_x0000_s1076" style="position:absolute;left:7445;width:519;height:1036;visibility:visible;mso-wrap-style:square;v-text-anchor:top" coordsize="5184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8v8MA&#10;AADdAAAADwAAAGRycy9kb3ducmV2LnhtbESPT4vCMBTE78J+h/AWvGmqgn+qUZYFXS8e1IW9Pppn&#10;W0xeShNt9tsbQfA4zMxvmNUmWiPu1PrasYLRMANBXDhdc6ng97wdzEH4gKzROCYF/+Rhs/7orTDX&#10;ruMj3U+hFAnCPkcFVQhNLqUvKrLoh64hTt7FtRZDkm0pdYtdglsjx1k2lRZrTgsVNvRdUXE93awC&#10;h9vbjrtJERc/Ok4Pf8bIOFKq/xm/liACxfAOv9p7rWA+nszg+SY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R8v8MAAADdAAAADwAAAAAAAAAAAAAAAACYAgAAZHJzL2Rv&#10;d25yZXYueG1sUEsFBgAAAAAEAAQA9QAAAIgDAAAAAA==&#10;" path="m,l51848,r,103696l,103696,,58636r7448,l7448,81255r14885,c23298,81255,23933,81039,24225,80607v292,-457,445,-1206,445,-2273l24670,55703r6121,c31909,55703,32569,55423,32760,54877v190,-559,-77,-1207,-801,-1943l2775,23609c2000,22835,1073,22441,6,22441r-6,3l,xe" fillcolor="#343433" stroked="f" strokeweight="0">
                <v:stroke miterlimit="1" joinstyle="miter"/>
                <v:path arrowok="t" textboxrect="0,0,51848,103696"/>
              </v:shape>
              <v:shape id="Shape 8306" o:spid="_x0000_s1077" style="position:absolute;left:431;top:329;width:87;height:329;visibility:visible;mso-wrap-style:square;v-text-anchor:top" coordsize="8696,3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24cYA&#10;AADdAAAADwAAAGRycy9kb3ducmV2LnhtbESPT2vCQBTE74V+h+UVvJS68U9FUleRUqUeTb309si+&#10;JsHs23T3VeO37wqCx2FmfsMsVr1r1YlCbDwbGA0zUMSltw1XBg5fm5c5qCjIFlvPZOBCEVbLx4cF&#10;5tafeU+nQiqVIBxzNFCLdLnWsazJYRz6jjh5Pz44lCRDpW3Ac4K7Vo+zbKYdNpwWauzovabyWPw5&#10;Ax+742EbR/vfrawvXRGmr+2zfBszeOrXb6CEermHb+1Pa2A+yWZwfZOegF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G24cYAAADdAAAADwAAAAAAAAAAAAAAAACYAgAAZHJz&#10;L2Rvd25yZXYueG1sUEsFBgAAAAAEAAQA9QAAAIsDAAAAAA==&#10;" path="m8696,r,32943l3670,20692c216,9605,,3597,3023,2646r812,-242c5969,1743,7455,1134,8306,626l8696,xe" fillcolor="#343433" stroked="f" strokeweight="0">
                <v:stroke miterlimit="1" joinstyle="miter"/>
                <v:path arrowok="t" textboxrect="0,0,8696,32943"/>
              </v:shape>
              <v:shape id="Shape 8307" o:spid="_x0000_s1078" style="position:absolute;width:518;height:1036;visibility:visible;mso-wrap-style:square;v-text-anchor:top" coordsize="5183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pKccA&#10;AADdAAAADwAAAGRycy9kb3ducmV2LnhtbESPQUvDQBSE70L/w/IK3tpNFWuN2ZYiiooo2Obi7Zl9&#10;JqHZtyH7TNJ/7xYKHoeZ+YbJNqNrVE9dqD0bWMwTUMSFtzWXBvL902wFKgiyxcYzGThSgM16cpFh&#10;av3An9TvpFQRwiFFA5VIm2odioochrlviaP34zuHEmVXatvhEOGu0VdJstQOa44LFbb0UFFx2P06&#10;A9uP8luof755fB1s/3bcy1d+927M5XTc3oMSGuU/fG6/WAOr6+QWTm/iE9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uaSnHAAAA3QAAAA8AAAAAAAAAAAAAAAAAmAIAAGRy&#10;cy9kb3ducmV2LnhtbFBLBQYAAAAABAAEAPUAAACMAwAAAAA=&#10;" path="m,l51838,r,18024l48565,15037v-534,-292,-2096,-203,-4661,203l39078,16739v-3289,1016,-5448,5448,-6477,13272c31572,37833,32677,46851,35916,57036v3175,10274,7378,18352,12585,24257l51838,84228r,19468l,103696,,xe" fillcolor="#343433" stroked="f" strokeweight="0">
                <v:stroke miterlimit="1" joinstyle="miter"/>
                <v:path arrowok="t" textboxrect="0,0,51838,103696"/>
              </v:shape>
              <v:shape id="Shape 8308" o:spid="_x0000_s1079" style="position:absolute;left:518;width:518;height:1036;visibility:visible;mso-wrap-style:square;v-text-anchor:top" coordsize="5185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77DMQA&#10;AADdAAAADwAAAGRycy9kb3ducmV2LnhtbERPXWvCMBR9H+w/hDvYy9BUhSHVKEMUnDCmVQTfLs1d&#10;WmxuSpJq/ffLw2CPh/M9X/a2ETfyoXasYDTMQBCXTtdsFJyOm8EURIjIGhvHpOBBAZaL56c55trd&#10;+UC3IhqRQjjkqKCKsc2lDGVFFsPQtcSJ+3HeYkzQG6k93lO4beQ4y96lxZpTQ4UtrSoqr0VnFeCl&#10;26508dh3V/+23n2by/nLfCr1+tJ/zEBE6uO/+M+91QqmkyzNTW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+wzEAAAA3QAAAA8AAAAAAAAAAAAAAAAAmAIAAGRycy9k&#10;b3ducmV2LnhtbFBLBQYAAAAABAAEAPUAAACJAwAAAAA=&#10;" path="m,l51858,r,103696l,103696,,84228r3753,3302c5877,88748,7763,89104,9414,88595r2464,-762l14304,87135v292,-127,990,-457,2057,-965c17238,85699,17834,85243,18177,84760v343,-495,712,-1257,1093,-2312c19625,81547,19701,80582,19498,79553v-241,-1270,-838,-2934,-1803,-4991c16755,72505,15917,71019,15206,70079v-902,-1232,-2096,-1905,-3556,-2058c10214,67907,9224,67894,8652,67996v-774,165,-2095,533,-3937,1105c3204,69565,1639,68511,16,65936l,65896,,32953,1794,30074v483,-1804,432,-4344,-177,-7658c1337,21069,982,19774,499,18479l,18024,,xe" fillcolor="#343433" stroked="f" strokeweight="0">
                <v:stroke miterlimit="1" joinstyle="miter"/>
                <v:path arrowok="t" textboxrect="0,0,51858,103696"/>
              </v:shape>
              <v:shape id="Shape 8309" o:spid="_x0000_s1080" style="position:absolute;left:1731;top:265;width:312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vLcgA&#10;AADdAAAADwAAAGRycy9kb3ducmV2LnhtbESPQWvCQBSE74L/YXlCb7qxYtXoKm2hoEUpVS+9vWaf&#10;STT7Ns2uSfrv3ULB4zAz3zCLVWsKUVPlcssKhoMIBHFidc6pguPhrT8F4TyyxsIyKfglB6tlt7PA&#10;WNuGP6ne+1QECLsYFWTel7GULsnIoBvYkjh4J1sZ9EFWqdQVNgFuCvkYRU/SYM5hIcOSXjNKLvur&#10;UXAdnXbb48u4/mm/N+ev9+bDTRKp1EOvfZ6D8NT6e/i/vdYKpqNoBn9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O8tyAAAAN0AAAAPAAAAAAAAAAAAAAAAAJgCAABk&#10;cnMvZG93bnJldi54bWxQSwUGAAAAAAQABAD1AAAAjQMAAAAA&#10;" path="m15049,c25578,,30010,7214,30010,14198v,9043,-6540,16333,-16840,26251l9335,44069r,152l31217,44221r,5487l,49708,,45656,5194,40615c17678,28728,23393,22416,23393,15024v,-4953,-2324,-9550,-9626,-9550c9335,5474,5639,7734,3391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310" o:spid="_x0000_s1081" style="position:absolute;left:2117;top:265;width:312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QbcUA&#10;AADdAAAADwAAAGRycy9kb3ducmV2LnhtbERPy2rCQBTdC/7DcAvd6cSKVWJGsYVCKxWpdePuNnPz&#10;0MydNDMm6d93FoLLw3kn695UoqXGlZYVTMYRCOLU6pJzBcfvt9EChPPIGivLpOCPHKxXw0GCsbYd&#10;f1F78LkIIexiVFB4X8dSurQgg25sa+LAZbYx6ANscqkb7EK4qeRTFD1LgyWHhgJrei0ovRyuRsF1&#10;mu0+jy+z9rf/+Tiftt3ezVOp1ONDv1mC8NT7u/jmftcKFtNJ2B/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9BtxQAAAN0AAAAPAAAAAAAAAAAAAAAAAJgCAABkcnMv&#10;ZG93bnJldi54bWxQSwUGAAAAAAQABAD1AAAAigMAAAAA&#10;" path="m15049,c25578,,30010,7214,30010,14198v,9043,-6540,16333,-16840,26251l9322,44069r,152l31217,44221r,5487l,49708,,45656,5194,40615c17678,28728,23393,22416,23393,15024v,-4953,-2324,-9550,-9626,-9550c9322,5474,5639,7734,3378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311" o:spid="_x0000_s1082" style="position:absolute;left:2660;top:274;width:304;height:497;visibility:visible;mso-wrap-style:square;v-text-anchor:top" coordsize="30391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QWMcA&#10;AADdAAAADwAAAGRycy9kb3ducmV2LnhtbESPQWvCQBSE74L/YXmFXqTZpILY1FVEFMSDtGkOPT6y&#10;r0lq9m3Mrkn677tCocdhZr5hVpvRNKKnztWWFSRRDIK4sLrmUkH+cXhagnAeWWNjmRT8kIPNejpZ&#10;YartwO/UZ74UAcIuRQWV920qpSsqMugi2xIH78t2Bn2QXSl1h0OAm0Y+x/FCGqw5LFTY0q6i4pLd&#10;jILxdD37fPb2ffhs2kum99fkRS+UenwYt68gPI3+P/zXPmoFy3mSwP1Ne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RkFjHAAAA3QAAAA8AAAAAAAAAAAAAAAAAmAIAAGRy&#10;cy9kb3ducmV2LnhtbFBLBQYAAAAABAAEAPUAAACMAwAAAAA=&#10;" path="m6020,l29413,r,5562l10757,5562,8877,18135v1131,-152,2185,-241,3988,-241c16701,17894,20384,18644,23393,20536v3836,2095,6998,6388,6998,12497c30391,42570,22796,49708,12192,49708,6845,49708,2413,48222,,46710l1664,41669v2019,1206,6007,2717,10528,2717c18351,44386,23774,40322,23698,33769v,-6324,-4292,-10756,-13995,-10756c6845,23013,4661,23241,2857,23457l6020,xe" fillcolor="#343433" stroked="f" strokeweight="0">
                <v:stroke miterlimit="1" joinstyle="miter"/>
                <v:path arrowok="t" textboxrect="0,0,30391,49708"/>
              </v:shape>
              <v:shape id="Shape 8238" o:spid="_x0000_s1083" style="position:absolute;left:3057;top:274;width:309;height:488;visibility:visible;mso-wrap-style:square;v-text-anchor:top" coordsize="30836,4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OkMQA&#10;AADdAAAADwAAAGRycy9kb3ducmV2LnhtbERPu2rDMBTdC/0HcQvZGrkOhNSNEopLyIMudbx0u1i3&#10;tmvrypWUxPn7aChkPJz3cj2aXpzJ+daygpdpAoK4srrlWkF53DwvQPiArLG3TAqu5GG9enxYYqbt&#10;hb/oXIRaxBD2GSpoQhgyKX3VkEE/tQNx5H6sMxgidLXUDi8x3PQyTZK5NNhybGhwoLyhqitORoHx&#10;Vb7xn3/f7evvxyHfl+XRbTulJk/j+xuIQGO4i//dO61gkc7i3Pg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XTpDEAAAA3QAAAA8AAAAAAAAAAAAAAAAAmAIAAGRycy9k&#10;b3ducmV2LnhtbFBLBQYAAAAABAAEAPUAAACJAwAAAAA=&#10;" path="m,l30836,r,4356l9550,48882r-6845,l23914,5638r,-152l,5486,,xe" fillcolor="#343433" stroked="f" strokeweight="0">
                <v:stroke miterlimit="1" joinstyle="miter"/>
                <v:path arrowok="t" textboxrect="0,0,30836,48882"/>
              </v:shape>
              <v:shape id="Shape 8239" o:spid="_x0000_s1084" style="position:absolute;left:3594;top:265;width:312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qDcgA&#10;AADdAAAADwAAAGRycy9kb3ducmV2LnhtbESPT2vCQBTE74V+h+UVvNVNFa2mrqJCQYul+Ofi7TX7&#10;TFKzb2N2TdJv7xaEHoeZ+Q0zmbWmEDVVLres4KUbgSBOrM45VXDYvz+PQDiPrLGwTAp+ycFs+vgw&#10;wVjbhrdU73wqAoRdjAoy78tYSpdkZNB1bUkcvJOtDPogq1TqCpsAN4XsRdFQGsw5LGRY0jKj5Ly7&#10;GgXX/ulzc1gM6kv7vf45fjRf7jWRSnWe2vkbCE+t/w/f2yutYNTrj+HvTX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cSoNyAAAAN0AAAAPAAAAAAAAAAAAAAAAAJgCAABk&#10;cnMvZG93bnJldi54bWxQSwUGAAAAAAQABAD1AAAAjQMAAAAA&#10;" path="m15049,c25578,,30010,7214,30010,14198v,9043,-6540,16333,-16840,26251l9335,44069r,152l31217,44221r,5487l,49708,,45656,5194,40615c17678,28728,23393,22416,23393,15024v,-4953,-2324,-9550,-9626,-9550c9335,5474,5639,7734,3391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240" o:spid="_x0000_s1085" style="position:absolute;left:3979;top:265;width:313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3w7cUA&#10;AADdAAAADwAAAGRycy9kb3ducmV2LnhtbERPTWvCQBC9C/0PyxS8mU3VqqSu0gqFWpRS9dLbNDsm&#10;abOzMbsm8d+7B8Hj433Pl50pRUO1KywreIpiEMSp1QVnCg7798EMhPPIGkvLpOBCDpaLh94cE21b&#10;/qZm5zMRQtglqCD3vkqkdGlOBl1kK+LAHW1t0AdYZ1LX2IZwU8phHE+kwYJDQ44VrXJK/3dno+A8&#10;Om43h7fn5tT9rv9+PtsvN02lUv3H7vUFhKfO38U394dWMBuOw/7wJjw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fDtxQAAAN0AAAAPAAAAAAAAAAAAAAAAAJgCAABkcnMv&#10;ZG93bnJldi54bWxQSwUGAAAAAAQABAD1AAAAigMAAAAA&#10;" path="m15049,c25578,,30010,7214,30010,14198v,9043,-6540,16333,-16840,26251l9335,44069r,152l31217,44221r,5487l,49708,,45656,5194,40615c17678,28728,23393,22416,23393,15024v,-4953,-2336,-9550,-9626,-9550c9335,5474,5639,7734,3391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241" o:spid="_x0000_s1086" style="position:absolute;left:4569;top:273;width:163;height:489;visibility:visible;mso-wrap-style:square;v-text-anchor:top" coordsize="16319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H5sYA&#10;AADdAAAADwAAAGRycy9kb3ducmV2LnhtbESPQWvCQBSE74X+h+UVeqsbQymSuoqIgqdWEw8eH9nX&#10;bDT7Nu5uTfrvu0Khx2FmvmHmy9F24kY+tI4VTCcZCOLa6ZYbBcdq+zIDESKyxs4xKfihAMvF48Mc&#10;C+0GPtCtjI1IEA4FKjAx9oWUoTZkMUxcT5y8L+ctxiR9I7XHIcFtJ/Mse5MWW04LBntaG6ov5bdV&#10;MJiuzE/VisrquP/4vG7Ovt2flXp+GlfvICKN8T/8195pBbP8dQr3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/H5sYAAADdAAAADwAAAAAAAAAAAAAAAACYAgAAZHJz&#10;L2Rvd25yZXYueG1sUEsFBgAAAAAEAAQA9QAAAIsDAAAAAA==&#10;" path="m10681,r5638,l16319,48895r-6388,l9931,6172r-152,l1283,10757,,5715,10681,xe" fillcolor="#343433" stroked="f" strokeweight="0">
                <v:stroke miterlimit="1" joinstyle="miter"/>
                <v:path arrowok="t" textboxrect="0,0,16319,48895"/>
              </v:shape>
              <v:shape id="Shape 8242" o:spid="_x0000_s1087" style="position:absolute;left:4904;top:268;width:166;height:503;visibility:visible;mso-wrap-style:square;v-text-anchor:top" coordsize="16624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XGMUA&#10;AADdAAAADwAAAGRycy9kb3ducmV2LnhtbESP0WrCQBRE3wv+w3IFX4puDBI0uoqIhT61NPoBl+w1&#10;G5O9G7Jbjf36rlDo4zAzZ5jNbrCtuFHva8cK5rMEBHHpdM2VgvPpbboE4QOyxtYxKXiQh9129LLB&#10;XLs7f9GtCJWIEPY5KjAhdLmUvjRk0c9cRxy9i+sthij7Suoe7xFuW5kmSSYt1hwXDHZ0MFQ2xbdV&#10;cLiujj+ZQdk0TXHE7PN1ZcKHUpPxsF+DCDSE//Bf+10rWKaLFJ5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hcYxQAAAN0AAAAPAAAAAAAAAAAAAAAAAJgCAABkcnMv&#10;ZG93bnJldi54bWxQSwUGAAAAAAQABAD1AAAAigMAAAAA&#10;" path="m16624,r,4862l9515,10064c7747,13498,6693,18597,6693,25258v,6356,978,11338,2708,14731l16624,45185r,4909l16256,50290c6693,50290,152,41349,,25182,,16939,1787,10583,4816,6287l16624,xe" fillcolor="#343433" stroked="f" strokeweight="0">
                <v:stroke miterlimit="1" joinstyle="miter"/>
                <v:path arrowok="t" textboxrect="0,0,16624,50290"/>
              </v:shape>
              <v:shape id="Shape 8243" o:spid="_x0000_s1088" style="position:absolute;left:5070;top:265;width:166;height:504;visibility:visible;mso-wrap-style:square;v-text-anchor:top" coordsize="16624,5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5CicUA&#10;AADdAAAADwAAAGRycy9kb3ducmV2LnhtbESPzW7CMBCE70i8g7VIvYHdtEBIMYhWrVSO/DzAKl6S&#10;QLyObBfC29eVKnEczcw3muW6t624kg+NYw3PEwWCuHSm4UrD8fA1zkGEiGywdUwa7hRgvRoOllgY&#10;d+MdXfexEgnCoUANdYxdIWUoa7IYJq4jTt7JeYsxSV9J4/GW4LaVmVIzabHhtFBjRx81lZf9j9Vw&#10;2S7Uuck357xX7ef79O5nmM21fhr1mzcQkfr4CP+3v42GPHt9gb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kKJxQAAAN0AAAAPAAAAAAAAAAAAAAAAAJgCAABkcnMv&#10;ZG93bnJldi54bWxQSwUGAAAAAAQABAD1AAAAigMAAAAA&#10;" path="m457,c10681,,16624,9182,16624,24740v,8311,-1562,14761,-4467,19131l,50337,,45428r,c6693,45428,9931,37529,9931,25057,9931,13005,6922,5105,,5105r,l,243,457,xe" fillcolor="#343433" stroked="f" strokeweight="0">
                <v:stroke miterlimit="1" joinstyle="miter"/>
                <v:path arrowok="t" textboxrect="0,0,16624,50337"/>
              </v:shape>
              <v:shape id="Shape 8244" o:spid="_x0000_s1089" style="position:absolute;left:5290;top:268;width:166;height:503;visibility:visible;mso-wrap-style:square;v-text-anchor:top" coordsize="16624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q98YA&#10;AADdAAAADwAAAGRycy9kb3ducmV2LnhtbESPwWrDMBBE74X8g9hALyWRE4JxXMshhBR6aqmTD1is&#10;reXYWhlLSdx+fVUo9DjMzBum2E22FzcafetYwWqZgCCunW65UXA+vSwyED4ga+wdk4Iv8rArZw8F&#10;5trd+YNuVWhEhLDPUYEJYcil9LUhi37pBuLofbrRYohybKQe8R7htpfrJEmlxZbjgsGBDobqrrpa&#10;BYfL9vidGpRd11VHTN+ftia8KfU4n/bPIAJN4T/8137VCrL1ZgO/b+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sq98YAAADdAAAADwAAAAAAAAAAAAAAAACYAgAAZHJz&#10;L2Rvd25yZXYueG1sUEsFBgAAAAAEAAQA9QAAAIsDAAAAAA==&#10;" path="m16624,r,4862c10909,4862,6693,11936,6693,25258v,12713,3912,19927,9931,19927l16624,50094r-368,196c6693,50290,152,41349,,25182,,16939,1787,10583,4816,6287l16624,xe" fillcolor="#343433" stroked="f" strokeweight="0">
                <v:stroke miterlimit="1" joinstyle="miter"/>
                <v:path arrowok="t" textboxrect="0,0,16624,50290"/>
              </v:shape>
              <v:shape id="Shape 8245" o:spid="_x0000_s1090" style="position:absolute;left:5456;top:265;width:166;height:504;visibility:visible;mso-wrap-style:square;v-text-anchor:top" coordsize="16624,5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/ZsQA&#10;AADdAAAADwAAAGRycy9kb3ducmV2LnhtbESPzW7CMBCE75V4B2uRuBWbiJ80xSCoqESPQB9gFW+T&#10;QLyObBfC2+NKSD2OZuYbzXLd21ZcyYfGsYbJWIEgLp1puNLwffp8zUGEiGywdUwa7hRgvRq8LLEw&#10;7sYHuh5jJRKEQ4Ea6hi7QspQ1mQxjF1HnLwf5y3GJH0ljcdbgttWZkrNpcWG00KNHX3UVF6Ov1bD&#10;5etNnZt8c8571e62s7ufY7bQejTsN+8gIvXxP/xs742GPJvO4O9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bf2bEAAAA3QAAAA8AAAAAAAAAAAAAAAAAmAIAAGRycy9k&#10;b3ducmV2LnhtbFBLBQYAAAAABAAEAPUAAACJAwAAAAA=&#10;" path="m457,c10681,,16624,9182,16624,24740v,8311,-1562,14761,-4467,19131l,50337,,45428v6693,,9931,-7899,9931,-20371c9931,13005,6921,5105,,5105l,243,457,xe" fillcolor="#343433" stroked="f" strokeweight="0">
                <v:stroke miterlimit="1" joinstyle="miter"/>
                <v:path arrowok="t" textboxrect="0,0,16624,50337"/>
              </v:shape>
              <v:shape id="Shape 8776" o:spid="_x0000_s1091" style="position:absolute;left:24032;width:1037;height:1036;visibility:visible;mso-wrap-style:square;v-text-anchor:top" coordsize="103696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VEsIA&#10;AADdAAAADwAAAGRycy9kb3ducmV2LnhtbESPQYvCMBSE74L/ITxhb5q6ByPVtIiwsFerB709mtem&#10;2LyUJqv1328WFjwOM/MNsy8n14sHjaHzrGG9ykAQ19503Gq4nL+WWxAhIhvsPZOGFwUoi/lsj7nx&#10;Tz7Ro4qtSBAOOWqwMQ65lKG25DCs/ECcvMaPDmOSYyvNiM8Ed738zLKNdNhxWrA40NFSfa9+nIZe&#10;TTd1tI1qm7NR1bU5vWRntf5YTIcdiEhTfIf/299Gw1apDfy9SU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lUSwgAAAN0AAAAPAAAAAAAAAAAAAAAAAJgCAABkcnMvZG93&#10;bnJldi54bWxQSwUGAAAAAAQABAD1AAAAhwMAAAAA&#10;" path="m,l103696,r,103696l,103696,,e" fillcolor="#343433" stroked="f" strokeweight="0">
                <v:stroke miterlimit="1" joinstyle="miter"/>
                <v:path arrowok="t" textboxrect="0,0,103696,103696"/>
              </v:shape>
              <v:shape id="Shape 8247" o:spid="_x0000_s1092" style="position:absolute;left:24209;top:467;width:126;height:472;visibility:visible;mso-wrap-style:square;v-text-anchor:top" coordsize="12617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LycYA&#10;AADdAAAADwAAAGRycy9kb3ducmV2LnhtbESP3YrCMBSE7wXfIRzBO00V8acaRVZdiosX/jzAoTm2&#10;1eak22S1vv1mQdjLYWa+YRarxpTiQbUrLCsY9CMQxKnVBWcKLuddbwrCeWSNpWVS8CIHq2W7tcBY&#10;2ycf6XHymQgQdjEqyL2vYildmpNB17cVcfCutjbog6wzqWt8Brgp5TCKxtJgwWEhx4o+ckrvpx+j&#10;YFR8b2f78WGT3D6jr9chsbvJ1irV7TTrOQhPjf8Pv9uJVjAdji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YLycYAAADdAAAADwAAAAAAAAAAAAAAAACYAgAAZHJz&#10;L2Rvd25yZXYueG1sUEsFBgAAAAAEAAQA9QAAAIsDAAAAAA==&#10;" path="m12617,r,7392l5220,7392r,4432l10224,11824r,26974l12617,38798r,8446l8814,47104c5131,46686,2083,43942,1219,40208,,34887,,29096,,23622,,18149,25,12344,1232,7036,2096,3302,5143,559,8827,140l12617,xe" fillcolor="#fffefd" stroked="f" strokeweight="0">
                <v:stroke miterlimit="1" joinstyle="miter"/>
                <v:path arrowok="t" textboxrect="0,0,12617,47244"/>
              </v:shape>
              <v:shape id="Shape 8248" o:spid="_x0000_s1093" style="position:absolute;left:24322;top:98;width:13;height:38;visibility:visible;mso-wrap-style:square;v-text-anchor:top" coordsize="1302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k0cAA&#10;AADdAAAADwAAAGRycy9kb3ducmV2LnhtbERPTYvCMBC9C/sfwizsTZMti5RqKiIoXq0e9DY0Y1va&#10;TGqTrfXfbw4LHh/ve72ZbCdGGnzjWMP3QoEgLp1puNJwOe/nKQgfkA12jknDizxs8o/ZGjPjnnyi&#10;sQiViCHsM9RQh9BnUvqyJot+4XriyN3dYDFEOFTSDPiM4baTiVJLabHh2FBjT7uayrb4tRoeqdqf&#10;b9ft4VS1xYjqQF0ykdZfn9N2BSLQFN7if/fRaEiTnzg3volP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lk0cAAAADdAAAADwAAAAAAAAAAAAAAAACYAgAAZHJzL2Rvd25y&#10;ZXYueG1sUEsFBgAAAAAEAAQA9QAAAIUDAAAAAA==&#10;" path="m,l1302,r,3765l,xe" fillcolor="#fffefd" stroked="f" strokeweight="0">
                <v:stroke miterlimit="1" joinstyle="miter"/>
                <v:path arrowok="t" textboxrect="0,0,1302,3765"/>
              </v:shape>
              <v:shape id="Shape 8249" o:spid="_x0000_s1094" style="position:absolute;left:24335;top:461;width:141;height:483;visibility:visible;mso-wrap-style:square;v-text-anchor:top" coordsize="14116,48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f6cYA&#10;AADdAAAADwAAAGRycy9kb3ducmV2LnhtbESPT2sCMRTE7wW/Q3hCbzWriNXVrIhgW0svVS/eHsnb&#10;P7h5WTdx3X77Rij0OMzMb5jVure16Kj1lWMF41ECglg7U3Gh4HTcvcxB+IBssHZMCn7IwzobPK0w&#10;Ne7O39QdQiEihH2KCsoQmlRKr0uy6EeuIY5e7lqLIcq2kKbFe4TbWk6SZCYtVhwXSmxoW5K+HG5W&#10;Qb45d7t3s582n3pxC29XPStev5R6HvabJYhAffgP/7U/jIL5ZLqAx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Ef6cYAAADdAAAADwAAAAAAAAAAAAAAAACYAgAAZHJz&#10;L2Rvd25yZXYueG1sUEsFBgAAAAAEAAQA9QAAAIsDAAAAAA==&#10;" path="m14116,r,35176l13291,35786v-572,,-902,-330,-991,-1004c12262,34668,12262,34135,12262,33157r,-17246l8020,15911r,18503c8020,36078,8160,37195,8388,37907v420,1181,1372,1739,2744,1739l14116,37868r,10413l,47761,,39316r2318,l2318,12342r5080,l7398,7910,,7910,,518,14116,xe" fillcolor="#fffefd" stroked="f" strokeweight="0">
                <v:stroke miterlimit="1" joinstyle="miter"/>
                <v:path arrowok="t" textboxrect="0,0,14116,48281"/>
              </v:shape>
              <v:shape id="Shape 8250" o:spid="_x0000_s1095" style="position:absolute;left:24335;top:98;width:141;height:318;visibility:visible;mso-wrap-style:square;v-text-anchor:top" coordsize="14116,3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XyMEA&#10;AADdAAAADwAAAGRycy9kb3ducmV2LnhtbERPy2oCMRTdF/yHcIVuimacVpHRKCLauhMfuL5MrpPB&#10;yc2QRB3/vlkUujyc93zZ2UY8yIfasYLRMANBXDpdc6XgfNoOpiBCRNbYOCYFLwqwXPTe5lho9+QD&#10;PY6xEimEQ4EKTIxtIWUoDVkMQ9cSJ+7qvMWYoK+k9vhM4baReZZNpMWaU4PBltaGytvxbhV8mVH7&#10;2srzHncf+WcYy8vmx38r9d7vVjMQkbr4L/5z77SCaT5O+9Ob9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/V8jBAAAA3QAAAA8AAAAAAAAAAAAAAAAAmAIAAGRycy9kb3du&#10;cmV2LnhtbFBLBQYAAAAABAAEAPUAAACGAwAAAAA=&#10;" path="m,l3702,,7080,12459,10319,r3797,l14116,3315,9404,18885r,12853l4655,31738r,-12853c4236,16611,3283,13271,1759,8852l,3765,,xe" fillcolor="#fffefd" stroked="f" strokeweight="0">
                <v:stroke miterlimit="1" joinstyle="miter"/>
                <v:path arrowok="t" textboxrect="0,0,14116,31738"/>
              </v:shape>
              <v:shape id="Shape 8251" o:spid="_x0000_s1096" style="position:absolute;left:24476;top:459;width:74;height:488;visibility:visible;mso-wrap-style:square;v-text-anchor:top" coordsize="7372,4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k+cQA&#10;AADdAAAADwAAAGRycy9kb3ducmV2LnhtbESPT4vCMBTE74LfITzBm6YVlNI1yiIIwi4L9c/B26N5&#10;25ZtXkoSa/32ZkHwOMzMb5j1djCt6Mn5xrKCdJ6AIC6tbrhScD7tZxkIH5A1tpZJwYM8bDfj0Rpz&#10;be9cUH8MlYgQ9jkqqEPocil9WZNBP7cdcfR+rTMYonSV1A7vEW5auUiSlTTYcFyosaNdTeXf8WYU&#10;HPYX99P3WeKK8zUtOtbh+0srNZ0Mnx8gAg3hHX61D1pBtlim8P8mP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opPnEAAAA3QAAAA8AAAAAAAAAAAAAAAAAmAIAAGRycy9k&#10;b3ducmV2LnhtbFBLBQYAAAAABAAEAPUAAACJAwAAAAA=&#10;" path="m7372,r,48823l,48552,,38140,1854,37035r,2553l6096,39588r,-23406l1854,16182r,17894l,35447,,271,7372,xe" fillcolor="#fffefd" stroked="f" strokeweight="0">
                <v:stroke miterlimit="1" joinstyle="miter"/>
                <v:path arrowok="t" textboxrect="0,0,7372,48823"/>
              </v:shape>
              <v:shape id="Shape 8252" o:spid="_x0000_s1097" style="position:absolute;left:24487;top:177;width:63;height:242;visibility:visible;mso-wrap-style:square;v-text-anchor:top" coordsize="6318,2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d0cMA&#10;AADdAAAADwAAAGRycy9kb3ducmV2LnhtbESPT4vCMBTE74LfIbwFL6KpBaV0TYsILl48+Ae8Ppq3&#10;bdnmpSZZ7X77jSB4HGbmN8y6HEwn7uR8a1nBYp6AIK6sbrlWcDnvZhkIH5A1dpZJwR95KIvxaI25&#10;tg8+0v0UahEh7HNU0ITQ51L6qiGDfm574uh9W2cwROlqqR0+Itx0Mk2SlTTYclxosKdtQ9XP6dco&#10;QNvi1+KWHoI7L6fecZVtrplSk49h8wki0BDe4Vd7rxVk6TKF55v4BGT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jd0cMAAADdAAAADwAAAAAAAAAAAAAAAACYAgAAZHJzL2Rv&#10;d25yZXYueG1sUEsFBgAAAAAEAAQA9QAAAIgDAAAAAA==&#10;" path="m6318,r,3855l4280,7122r,9944l6318,20345r,3893l1333,21828c419,20648,,18780,,16266l,7986c,5458,419,3604,1333,2410l6318,xe" fillcolor="#fffefd" stroked="f" strokeweight="0">
                <v:stroke miterlimit="1" joinstyle="miter"/>
                <v:path arrowok="t" textboxrect="0,0,6318,24238"/>
              </v:shape>
              <v:shape id="Shape 8253" o:spid="_x0000_s1098" style="position:absolute;left:24476;top:98;width:10;height:34;visibility:visible;mso-wrap-style:square;v-text-anchor:top" coordsize="1003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yzMYA&#10;AADdAAAADwAAAGRycy9kb3ducmV2LnhtbESPQWvCQBSE74L/YXlCL6KbprRKzCpWKLS3mnrx9sg+&#10;syHZtzG71dRf3y0UPA4z8w2Tbwbbigv1vnas4HGegCAuna65UnD4epstQfiArLF1TAp+yMNmPR7l&#10;mGl35T1dilCJCGGfoQITQpdJ6UtDFv3cdcTRO7neYoiyr6Tu8RrhtpVpkrxIizXHBYMd7QyVTfFt&#10;FXTn1/2iTHTafEw/C2P9ze6ON6UeJsN2BSLQEO7h//a7VrBMn5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ByzMYAAADdAAAADwAAAAAAAAAAAAAAAACYAgAAZHJz&#10;L2Rvd25yZXYueG1sUEsFBgAAAAAEAAQA9QAAAIsDAAAAAA==&#10;" path="m,l1003,,,3315,,xe" fillcolor="#fffefd" stroked="f" strokeweight="0">
                <v:stroke miterlimit="1" joinstyle="miter"/>
                <v:path arrowok="t" textboxrect="0,0,1003,3315"/>
              </v:shape>
              <v:shape id="Shape 8254" o:spid="_x0000_s1099" style="position:absolute;left:24616;top:656;width:20;height:163;visibility:visible;mso-wrap-style:square;v-text-anchor:top" coordsize="1981,1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OsMYA&#10;AADdAAAADwAAAGRycy9kb3ducmV2LnhtbESPQWvCQBSE74X+h+UVvNWNQYukrlICBREEG0Xo7ZF9&#10;JsHs27C7muivd4VCj8PMfMMsVoNpxZWcbywrmIwTEMSl1Q1XCg777/c5CB+QNbaWScGNPKyWry8L&#10;zLTt+YeuRahEhLDPUEEdQpdJ6cuaDPqx7Yijd7LOYIjSVVI77CPctDJNkg9psOG4UGNHeU3lubgY&#10;BfK+zS9pf99t1kf3a2eTfFtMG6VGb8PXJ4hAQ/gP/7XXWsE8nU3h+S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OsMYAAADdAAAADwAAAAAAAAAAAAAAAACYAgAAZHJz&#10;L2Rvd25yZXYueG1sUEsFBgAAAAAEAAQA9QAAAIsDAAAAAA==&#10;" path="m1981,r,16220l,15241,,979,1981,xe" fillcolor="#fffefd" stroked="f" strokeweight="0">
                <v:stroke miterlimit="1" joinstyle="miter"/>
                <v:path arrowok="t" textboxrect="0,0,1981,16220"/>
              </v:shape>
              <v:shape id="Shape 8255" o:spid="_x0000_s1100" style="position:absolute;left:24550;top:458;width:86;height:489;visibility:visible;mso-wrap-style:square;v-text-anchor:top" coordsize="8617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G48QA&#10;AADdAAAADwAAAGRycy9kb3ducmV2LnhtbESPT4vCMBTE74LfITzBm6YVXKUaRQTBg7D45+Lt0Tzb&#10;aPNSmtjWb79ZWNjjMDO/Ydbb3laipcYbxwrSaQKCOHfacKHgdj1MliB8QNZYOSYFH/Kw3QwHa8y0&#10;6/hM7SUUIkLYZ6igDKHOpPR5SRb91NXE0Xu4xmKIsimkbrCLcFvJWZJ8SYuG40KJNe1Lyl+Xt1Ww&#10;+D7VqXm0V+q6+yI1n2dP56dS41G/W4EI1If/8F/7qBUsZ/M5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BuPEAAAA3QAAAA8AAAAAAAAAAAAAAAAAmAIAAGRycy9k&#10;b3ducmV2LnhtbFBLBQYAAAAABAAEAPUAAACJAwAAAAA=&#10;" path="m997,l8617,280r,17050l6636,18479r,-10262l2406,8217r,31407l6636,39624r,-2273l8617,38528r,10086l971,48895,,48860,,36,997,xe" fillcolor="#fffefd" stroked="f" strokeweight="0">
                <v:stroke miterlimit="1" joinstyle="miter"/>
                <v:path arrowok="t" textboxrect="0,0,8617,48895"/>
              </v:shape>
              <v:shape id="Shape 8256" o:spid="_x0000_s1101" style="position:absolute;left:24550;top:177;width:63;height:242;visibility:visible;mso-wrap-style:square;v-text-anchor:top" coordsize="6331,2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UFsYA&#10;AADdAAAADwAAAGRycy9kb3ducmV2LnhtbESPQWvCQBSE70L/w/IKvemmYkVjNlIKSqAUWuvF2yP7&#10;TGKzb8PualJ/vVsoeBxm5hsmWw+mFRdyvrGs4HmSgCAurW64UrD/3owXIHxA1thaJgW/5GGdP4wy&#10;TLXt+Ysuu1CJCGGfooI6hC6V0pc1GfQT2xFH72idwRClq6R22Ee4aeU0SebSYMNxocaO3moqf3Zn&#10;o6B3ujhsD3KGBfWn5PM9XJf7D6WeHofXFYhAQ7iH/9uFVrCYvsz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3UFsYAAADdAAAADwAAAAAAAAAAAAAAAACYAgAAZHJz&#10;L2Rvd25yZXYueG1sUEsFBgAAAAAEAAQA9QAAAIsDAAAAAA==&#10;" path="m6,c2153,,3816,800,4997,2413v902,1194,1334,3048,1334,5576l6331,16269v,2514,-432,4382,-1334,5562c3816,23444,2153,24244,6,24244r-6,-3l,20348r6,10c1390,20358,2038,19266,2038,17069r,-9944c2038,4928,1390,3848,6,3848l,3858,,3,6,xe" fillcolor="#fffefd" stroked="f" strokeweight="0">
                <v:stroke miterlimit="1" joinstyle="miter"/>
                <v:path arrowok="t" textboxrect="0,0,6331,24244"/>
              </v:shape>
              <v:shape id="Shape 8257" o:spid="_x0000_s1102" style="position:absolute;left:24773;top:745;width:22;height:74;visibility:visible;mso-wrap-style:square;v-text-anchor:top" coordsize="2121,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1AsYA&#10;AADdAAAADwAAAGRycy9kb3ducmV2LnhtbESP0WrCQBRE3wv+w3KFvpS6qZBGU1ex0kJeFIx+wCV7&#10;m2zN3g3Z1aR/3y0UfBxm5gyz2oy2FTfqvXGs4GWWgCCunDZcKzifPp8XIHxA1tg6JgU/5GGznjys&#10;MNdu4CPdylCLCGGfo4ImhC6X0lcNWfQz1xFH78v1FkOUfS11j0OE21bOk+RVWjQcFxrsaNdQdSmv&#10;VsHglt8fT344mxRPh/d9tiy82Sv1OB23byACjeEe/m8XWsFinm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U1AsYAAADdAAAADwAAAAAAAAAAAAAAAACYAgAAZHJz&#10;L2Rvd25yZXYueG1sUEsFBgAAAAAEAAQA9QAAAIsDAAAAAA==&#10;" path="m,l2121,r,7347l,4166,,xe" fillcolor="#fffefd" stroked="f" strokeweight="0">
                <v:stroke miterlimit="1" joinstyle="miter"/>
                <v:path arrowok="t" textboxrect="0,0,2121,7347"/>
              </v:shape>
              <v:shape id="Shape 8258" o:spid="_x0000_s1103" style="position:absolute;left:24773;top:656;width:22;height:54;visibility:visible;mso-wrap-style:square;v-text-anchor:top" coordsize="2121,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hFcMA&#10;AADdAAAADwAAAGRycy9kb3ducmV2LnhtbERPz2vCMBS+D/wfwhO8zVTBUTujqCCK7LJ2O3h7a55N&#10;sXkpTbT1v18Ogx0/vt+rzWAb8aDO144VzKYJCOLS6ZorBV/F4TUF4QOyxsYxKXiSh8169LLCTLue&#10;P+mRh0rEEPYZKjAhtJmUvjRk0U9dSxy5q+sshgi7SuoO+xhuGzlPkjdpsebYYLClvaHylt+tguL7&#10;+vPRzsy2TM7L4mKOl3TXL5SajIftO4hAQ/gX/7lPWkE6X8S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lhFcMAAADdAAAADwAAAAAAAAAAAAAAAACYAgAAZHJzL2Rv&#10;d25yZXYueG1sUEsFBgAAAAAEAAQA9QAAAIgDAAAAAA==&#10;" path="m2121,r,5411l,5411,,3252c,1092,711,,2121,xe" fillcolor="#fffefd" stroked="f" strokeweight="0">
                <v:stroke miterlimit="1" joinstyle="miter"/>
                <v:path arrowok="t" textboxrect="0,0,2121,5411"/>
              </v:shape>
              <v:shape id="Shape 8259" o:spid="_x0000_s1104" style="position:absolute;left:24636;top:656;width:20;height:163;visibility:visible;mso-wrap-style:square;v-text-anchor:top" coordsize="1981,1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Zs8MUA&#10;AADdAAAADwAAAGRycy9kb3ducmV2LnhtbESPQWvCQBSE7wX/w/KEXkQ3BixJdBURLQXpoVY8P7LP&#10;JJh9G3ZXjf++Kwg9DjPzDbNY9aYVN3K+saxgOklAEJdWN1wpOP7uxhkIH5A1tpZJwYM8rJaDtwUW&#10;2t75h26HUIkIYV+ggjqErpDSlzUZ9BPbEUfvbJ3BEKWrpHZ4j3DTyjRJPqTBhuNCjR1taiovh6tR&#10;kHaf/rG9JiNz3OJpk2f53o2+lXof9us5iEB9+A+/2l9aQZbOcn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mzwxQAAAN0AAAAPAAAAAAAAAAAAAAAAAJgCAABkcnMv&#10;ZG93bnJldi54bWxQSwUGAAAAAAQABAD1AAAAigMAAAAA&#10;" path="m127,c1359,,1981,1092,1981,3201r,9982c1981,15304,1359,16346,127,16346l,16283,,63,127,xe" fillcolor="#fffefd" stroked="f" strokeweight="0">
                <v:stroke miterlimit="1" joinstyle="miter"/>
                <v:path arrowok="t" textboxrect="0,0,1981,16346"/>
              </v:shape>
              <v:shape id="Shape 8260" o:spid="_x0000_s1105" style="position:absolute;left:24636;top:461;width:159;height:483;visibility:visible;mso-wrap-style:square;v-text-anchor:top" coordsize="15862,4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xzb4A&#10;AADdAAAADwAAAGRycy9kb3ducmV2LnhtbERPy4rCMBTdC/5DuAPubDouilSjDILoSvCxcXdprn1M&#10;clOa1Na/NwvB5eG819vRGvGkzteOFfwmKQjiwumaSwW3636+BOEDskbjmBS8yMN2M52sMddu4DM9&#10;L6EUMYR9jgqqENpcSl9UZNEnriWO3MN1FkOEXSl1h0MMt0Yu0jSTFmuODRW2tKuo+L/0VoE5noJP&#10;B9Ozzvju9KHp66ZRavYz/q1ABBrDV/xxH7WC5SKL++Ob+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c8c2+AAAA3QAAAA8AAAAAAAAAAAAAAAAAmAIAAGRycy9kb3ducmV2&#10;LnhtbFBLBQYAAAAABAAEAPUAAACDAwAAAAA=&#10;" path="m,l15862,583r,15094l10833,18059v-914,1181,-1308,3010,-1308,5512l9525,31775v,2476,457,4331,1346,5499l15862,39609r,8142l,48334,,38248r2400,1426c4089,39674,5220,38773,5791,37046v280,-1004,419,-2553,419,-4725l6210,22999v,-2210,-139,-3759,-419,-4699c5220,16548,4089,15659,2400,15659l,17050,,xe" fillcolor="#fffefd" stroked="f" strokeweight="0">
                <v:stroke miterlimit="1" joinstyle="miter"/>
                <v:path arrowok="t" textboxrect="0,0,15862,48334"/>
              </v:shape>
              <v:shape id="Shape 8261" o:spid="_x0000_s1106" style="position:absolute;left:24648;top:179;width:124;height:240;visibility:visible;mso-wrap-style:square;v-text-anchor:top" coordsize="12319,2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E48IA&#10;AADdAAAADwAAAGRycy9kb3ducmV2LnhtbESP0YrCMBRE3wX/IVzBN01VqKUaRQRFfFB09wMuzbUN&#10;NjeliVr/3ggL+zjMzBlmue5sLZ7UeuNYwWScgCAunDZcKvj92Y0yED4ga6wdk4I3eViv+r0l5tq9&#10;+ELPayhFhLDPUUEVQpNL6YuKLPqxa4ijd3OtxRBlW0rd4ivCbS2nSZJKi4bjQoUNbSsq7teHVWBm&#10;ZmbnKe6aoz5t6st5bzLcKzUcdJsFiEBd+A//tQ9aQTZNJ/B9E5+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kTjwgAAAN0AAAAPAAAAAAAAAAAAAAAAAJgCAABkcnMvZG93&#10;bnJldi54bWxQSwUGAAAAAAQABAD1AAAAhwMAAAAA&#10;" path="m,l4267,r,17411c4267,18414,4267,18935,4318,19075v102,660,432,1004,1016,1004c6185,20079,7087,19405,8026,18072l8026,r4293,l12319,23647r-4293,l8026,21056c6325,23025,4712,23964,3137,23964v-1372,,-2337,-558,-2756,-1752c140,21501,,20371,,18694l,xe" fillcolor="#fffefd" stroked="f" strokeweight="0">
                <v:stroke miterlimit="1" joinstyle="miter"/>
                <v:path arrowok="t" textboxrect="0,0,12319,23964"/>
              </v:shape>
              <v:shape id="Shape 8262" o:spid="_x0000_s1107" style="position:absolute;left:24795;top:656;width:21;height:54;visibility:visible;mso-wrap-style:square;v-text-anchor:top" coordsize="2121,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cQsYA&#10;AADdAAAADwAAAGRycy9kb3ducmV2LnhtbESPQWvCQBSE7wX/w/KE3urGQCVGV1FBLKWXmvbg7Zl9&#10;ZoPZtyG7mvTfdwsFj8PMfMMs14NtxJ06XztWMJ0kIIhLp2uuFHwV+5cMhA/IGhvHpOCHPKxXo6cl&#10;5tr1/En3Y6hEhLDPUYEJoc2l9KUhi37iWuLoXVxnMUTZVVJ32Ee4bWSaJDNpsea4YLClnaHyerxZ&#10;BcX35fzRTs2mTN7nxckcTtm2f1XqeTxsFiACDeER/m+/aQVZOkv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2cQsYAAADdAAAADwAAAAAAAAAAAAAAAACYAgAAZHJz&#10;L2Rvd25yZXYueG1sUEsFBgAAAAAEAAQA9QAAAIsDAAAAAA==&#10;" path="m,c1410,,2121,1092,2121,3252r,2159l,5411,,xe" fillcolor="#fffefd" stroked="f" strokeweight="0">
                <v:stroke miterlimit="1" joinstyle="miter"/>
                <v:path arrowok="t" textboxrect="0,0,2121,5411"/>
              </v:shape>
              <v:shape id="Shape 8263" o:spid="_x0000_s1108" style="position:absolute;left:24795;top:467;width:115;height:472;visibility:visible;mso-wrap-style:square;v-text-anchor:top" coordsize="11582,4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S+sUA&#10;AADdAAAADwAAAGRycy9kb3ducmV2LnhtbESP0WrCQBRE3wv+w3KFvtWN2orErKJWSyl9MfoBl+xN&#10;Npi9G7KriX/fLRT6OMzMGSbbDLYRd+p87VjBdJKAIC6crrlScDkfX5YgfEDW2DgmBQ/ysFmPnjJM&#10;tev5RPc8VCJC2KeowITQplL6wpBFP3EtcfRK11kMUXaV1B32EW4bOUuShbRYc1ww2NLeUHHNb1bB&#10;e3kcio/eHV7nb/v8y2i/uzXfSj2Ph+0KRKAh/If/2p9awXK2mM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lL6xQAAAN0AAAAPAAAAAAAAAAAAAAAAAJgCAABkcnMv&#10;ZG93bnJldi54bWxQSwUGAAAAAAQABAD1AAAAigMAAAAA&#10;" path="m,l2781,102v3683,420,6731,3163,7595,6897c11582,12307,11582,18111,11582,23585v,5474,-12,11265,-1219,16586c9500,43905,6452,46648,2769,47067l,47168,,39026r140,65c2362,39091,4102,38253,5283,36552v508,-750,838,-1601,991,-2540c6312,33580,6350,32640,6350,31269r,-610l2019,30659v,1702,-38,2641,-89,2870c1689,34672,1092,35231,38,35231l,35174,,27827r6350,l6350,22988v,-2502,-419,-4331,-1308,-5512c3861,15876,2159,15076,38,15076l,15094,,xe" fillcolor="#fffefd" stroked="f" strokeweight="0">
                <v:stroke miterlimit="1" joinstyle="miter"/>
                <v:path arrowok="t" textboxrect="0,0,11582,47168"/>
              </v:shape>
              <v:shape id="Shape 8264" o:spid="_x0000_s1109" style="position:absolute;left:25600;top:238;width:377;height:519;visibility:visible;mso-wrap-style:square;v-text-anchor:top" coordsize="37693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fUsUA&#10;AADdAAAADwAAAGRycy9kb3ducmV2LnhtbESP0WrCQBRE3wv9h+UWfKubhCAas0opFfpWtH7AJXuz&#10;iWbvptltjP16VxD6OMzMGabcTrYTIw2+dawgnScgiCunWzYKjt+71yUIH5A1do5JwZU8bDfPTyUW&#10;2l14T+MhGBEh7AtU0ITQF1L6qiGLfu564ujVbrAYohyM1ANeItx2MkuShbTYclxosKf3hqrz4dcq&#10;GP9WXc32/LXLjTX56SdJT+FDqdnL9LYGEWgK/+FH+1MrWGaLHO5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F9SxQAAAN0AAAAPAAAAAAAAAAAAAAAAAJgCAABkcnMv&#10;ZG93bnJldi54bWxQSwUGAAAAAAQABAD1AAAAigMAAAAA&#10;" path="m,l6680,r,30328c6680,41707,11773,46558,18593,46558v7493,,12433,-5004,12433,-16230l31026,r6667,l37693,29870v,15710,-8254,22073,-19341,22073c7900,51943,,46025,,30111l,xe" fillcolor="#343433" stroked="f" strokeweight="0">
                <v:stroke miterlimit="1" joinstyle="miter"/>
                <v:path arrowok="t" textboxrect="0,0,37693,51943"/>
              </v:shape>
              <v:shape id="Shape 8265" o:spid="_x0000_s1110" style="position:absolute;left:26089;top:374;width:185;height:375;visibility:visible;mso-wrap-style:square;v-text-anchor:top" coordsize="18440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dRcUA&#10;AADdAAAADwAAAGRycy9kb3ducmV2LnhtbESPQWvCQBSE70L/w/IK3nRTUSOpq0ip6C0YC72+Zp9J&#10;aPZtmt0m8d+7guBxmJlvmPV2MLXoqHWVZQVv0wgEcW51xYWCr/N+sgLhPLLG2jIpuJKD7eZltMZE&#10;255P1GW+EAHCLkEFpfdNIqXLSzLoprYhDt7FtgZ9kG0hdYt9gJtazqJoKQ1WHBZKbOijpPw3+zcK&#10;usKn6YU+h5/vQ5PFf/M+jU87pcavw+4dhKfBP8OP9lErWM2WC7i/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l1FxQAAAN0AAAAPAAAAAAAAAAAAAAAAAJgCAABkcnMv&#10;ZG93bnJldi54bWxQSwUGAAAAAAQABAD1AAAAigMAAAAA&#10;" path="m16611,v686,,1220,76,1829,140l18440,6439v-686,-153,-1371,-153,-2273,-153c11456,6286,8128,9779,7214,14795v-153,902,-229,2033,-229,3099l6985,37452r-6668,l317,12205c317,7886,241,4166,,750r5855,l6147,8039r228,c8039,3111,12141,,16611,xe" fillcolor="#343433" stroked="f" strokeweight="0">
                <v:stroke miterlimit="1" joinstyle="miter"/>
                <v:path arrowok="t" textboxrect="0,0,18440,37452"/>
              </v:shape>
              <v:shape id="Shape 8266" o:spid="_x0000_s1111" style="position:absolute;left:26309;top:382;width:297;height:367;visibility:visible;mso-wrap-style:square;v-text-anchor:top" coordsize="29718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0EsQA&#10;AADdAAAADwAAAGRycy9kb3ducmV2LnhtbESPT2vCQBTE7wW/w/IK3uqmHkJIXaUISiEn/4A9PrLP&#10;JDT7NmRfYvrtXUHwOMzMb5jVZnKtGqkPjWcDn4sEFHHpbcOVgfNp95GBCoJssfVMBv4pwGY9e1th&#10;bv2NDzQepVIRwiFHA7VIl2sdypochoXviKN39b1DibKvtO3xFuGu1cskSbXDhuNCjR1tayr/joMz&#10;UBT7abyUjS+G6/A72kSycyHGzN+n7y9QQpO8ws/2jzWQLdMUHm/iE9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9BLEAAAA3QAAAA8AAAAAAAAAAAAAAAAAmAIAAGRycy9k&#10;b3ducmV2LnhtbFBLBQYAAAAABAAEAPUAAACJAwAAAAA=&#10;" path="m1524,l29426,r,4178l13043,25489v-1587,2045,-3035,3937,-4699,5753l8344,31394r21374,l29718,36703,,36703,,32842,16535,11226c18199,9182,19710,7430,21387,5473r,-164l1524,5309,1524,xe" fillcolor="#343433" stroked="f" strokeweight="0">
                <v:stroke miterlimit="1" joinstyle="miter"/>
                <v:path arrowok="t" textboxrect="0,0,29718,36703"/>
              </v:shape>
              <v:shape id="Shape 8267" o:spid="_x0000_s1112" style="position:absolute;left:26650;top:531;width:145;height:226;visibility:visible;mso-wrap-style:square;v-text-anchor:top" coordsize="14440,2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7+qMUA&#10;AADdAAAADwAAAGRycy9kb3ducmV2LnhtbESPT0sDMRTE70K/Q3gFL2KzXewftk1LUQQ9uhX0+Ni8&#10;3SzdvIRN7MZvbwTB4zAzv2H2x2QHcaUx9I4VLBcFCOLG6Z47Be/n5/stiBCRNQ6OScE3BTgeZjd7&#10;rLSb+I2udexEhnCoUIGJ0VdShsaQxbBwnjh7rRstxizHTuoRpwy3gyyLYi0t9pwXDHp6NNRc6i+r&#10;4CHdmde2XW3qNH2snj5r70Lplbqdp9MORKQU/8N/7RetYFuuN/D7Jj8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v6oxQAAAN0AAAAPAAAAAAAAAAAAAAAAAJgCAABkcnMv&#10;ZG93bnJldi54bWxQSwUGAAAAAAQABAD1AAAAigMAAAAA&#10;" path="m14440,r,4045l11707,4410c8732,5604,6668,7705,6668,11261v,4408,2870,6376,6223,6376l14440,16583r,4413l11214,22565c3785,22565,,17345,,12023,,7591,1968,4163,5711,1851l14440,xe" fillcolor="#343433" stroked="f" strokeweight="0">
                <v:stroke miterlimit="1" joinstyle="miter"/>
                <v:path arrowok="t" textboxrect="0,0,14440,22565"/>
              </v:shape>
              <v:shape id="Shape 8268" o:spid="_x0000_s1113" style="position:absolute;left:26676;top:375;width:119;height:76;visibility:visible;mso-wrap-style:square;v-text-anchor:top" coordsize="11862,7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Ux8QA&#10;AADdAAAADwAAAGRycy9kb3ducmV2LnhtbERPTWvCQBC9C/0PyxR6MxttTUPqKlIoFtSDSaH0NmSn&#10;STA7G7Nbk/579yB4fLzv5Xo0rbhQ7xrLCmZRDIK4tLrhSsFX8TFNQTiPrLG1TAr+ycF69TBZYqbt&#10;wEe65L4SIYRdhgpq77tMSlfWZNBFtiMO3K/tDfoA+0rqHocQblo5j+NEGmw4NNTY0XtN5Sn/Mwq4&#10;KLbn14N/Savd/mfL3XexGJ6VenocN28gPI3+Lr65P7WCdJ6EueFNe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lMfEAAAA3QAAAA8AAAAAAAAAAAAAAAAAmAIAAGRycy9k&#10;b3ducmV2LnhtbFBLBQYAAAAABAAEAPUAAACJAwAAAAA=&#10;" path="m11862,r,5176l11138,4858v-3492,,-7048,978,-9626,2731l,3118,11862,xe" fillcolor="#343433" stroked="f" strokeweight="0">
                <v:stroke miterlimit="1" joinstyle="miter"/>
                <v:path arrowok="t" textboxrect="0,0,11862,7589"/>
              </v:shape>
              <v:shape id="Shape 8269" o:spid="_x0000_s1114" style="position:absolute;left:26795;top:374;width:181;height:531;visibility:visible;mso-wrap-style:square;v-text-anchor:top" coordsize="18148,5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8F8YA&#10;AADdAAAADwAAAGRycy9kb3ducmV2LnhtbESPQWvCQBSE7wX/w/IEb7pRaLCpm1CUUg9etB48PrOv&#10;m9Ds25jdxuiv7xaEHoeZb4ZZFYNtRE+drx0rmM8SEMSl0zUbBcfP9+kShA/IGhvHpOBGHop89LTC&#10;TLsr76k/BCNiCfsMFVQhtJmUvqzIop+5ljh6X66zGKLsjNQdXmO5beQiSVJpsea4UGFL64rK78OP&#10;VbDchMt5/WH0/nl3Oto02dxMf1dqMh7eXkEEGsJ/+EFvdeQW6Qv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28F8YAAADdAAAADwAAAAAAAAAAAAAAAACYAgAAZHJz&#10;L2Rvd25yZXYueG1sUEsFBgAAAAAEAAQA9QAAAIsDAAAAAA==&#10;" path="m267,c11481,,14211,7658,14211,14936r,13728c14211,32080,14363,35027,14821,37465r-1893,c11785,38964,9969,42088,9969,44730v,2590,1512,3797,3632,3797c15049,48527,16116,48222,17094,47778r1054,3479c16332,52553,13907,53086,11862,53086v-3861,,-6744,-2286,-6744,-6452c5118,42838,7315,39357,8750,37236l8217,32830r-216,l,36722,,32309,7467,27229v229,-686,305,-1448,305,-2121l7772,18733,,19771,,15726,7620,14110r,-762c7620,11868,7410,9744,6262,8000l,5246,,70,267,xe" fillcolor="#343433" stroked="f" strokeweight="0">
                <v:stroke miterlimit="1" joinstyle="miter"/>
                <v:path arrowok="t" textboxrect="0,0,18148,53086"/>
              </v:shape>
              <v:shape id="Shape 8270" o:spid="_x0000_s1115" style="position:absolute;left:27021;top:374;width:173;height:383;visibility:visible;mso-wrap-style:square;v-text-anchor:top" coordsize="1728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xUcUA&#10;AADdAAAADwAAAGRycy9kb3ducmV2LnhtbERPzWrCQBC+C32HZQq9SN00aBpSV5FWqwcrGH2AITtN&#10;QrOzIbs1sU/vHoQeP77/+XIwjbhQ52rLCl4mEQjiwuqaSwXn0+Y5BeE8ssbGMim4koPl4mE0x0zb&#10;no90yX0pQgi7DBVU3reZlK6oyKCb2JY4cN+2M+gD7EqpO+xDuGlkHEWJNFhzaKiwpfeKip/81yjo&#10;7fTjoGfD+vNvf4z3X9vDqk7GSj09Dqs3EJ4G/y++u3daQRq/hv3hTX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zFRxQAAAN0AAAAPAAAAAAAAAAAAAAAAAJgCAABkcnMv&#10;ZG93bnJldi54bWxQSwUGAAAAAAQABAD1AAAAigMAAAAA&#10;" path="m16535,r750,375l17285,5500,9733,9273c7845,11795,6820,15322,6820,19342v,3715,930,7106,2751,9568l17285,32717r,4737l15849,38291c6985,38291,76,30785,76,19634,,7430,7658,,16535,xe" fillcolor="#343433" stroked="f" strokeweight="0">
                <v:stroke miterlimit="1" joinstyle="miter"/>
                <v:path arrowok="t" textboxrect="0,0,17285,38291"/>
              </v:shape>
              <v:shape id="Shape 8271" o:spid="_x0000_s1116" style="position:absolute;left:27194;top:210;width:173;height:539;visibility:visible;mso-wrap-style:square;v-text-anchor:top" coordsize="17373,5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pX8YA&#10;AADdAAAADwAAAGRycy9kb3ducmV2LnhtbESPQWvCQBSE74L/YXmCN90YsA2pqxSp4EmoVcHbI/tM&#10;grtvQ3abRH99t1DocZiZb5jVZrBGdNT62rGCxTwBQVw4XXOp4PS1m2UgfEDWaByTggd52KzHoxXm&#10;2vX8Sd0xlCJC2OeooAqhyaX0RUUW/dw1xNG7udZiiLItpW6xj3BrZJokL9JizXGhwoa2FRX347dV&#10;cLAf92Wv02u3P2+N6c+Xy/OWKjWdDO9vIAIN4T/8195rBVn6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pX8YAAADdAAAADwAAAAAAAAAAAAAAAACYAgAAZHJz&#10;L2Rvd25yZXYueG1sUEsFBgAAAAAEAAQA9QAAAIsDAAAAAA==&#10;" path="m10465,r6604,l17069,44361v,3264,152,6985,304,9474l11456,53835r-306,-6363l10922,47472,,53837,,49100r381,188c4864,49288,8953,46254,10173,41326v216,-902,292,-1816,292,-2883l10465,32080v,-838,-76,-1969,-292,-2807c9182,25095,5537,21616,533,21616l,21882,,16758r10312,5162l10465,21920,10465,xe" fillcolor="#343433" stroked="f" strokeweight="0">
                <v:stroke miterlimit="1" joinstyle="miter"/>
                <v:path arrowok="t" textboxrect="0,0,17373,53837"/>
              </v:shape>
              <v:shape id="Shape 8272" o:spid="_x0000_s1117" style="position:absolute;left:27646;top:234;width:208;height:519;visibility:visible;mso-wrap-style:square;v-text-anchor:top" coordsize="20815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Pw8UA&#10;AADdAAAADwAAAGRycy9kb3ducmV2LnhtbESPT2sCMRTE7wW/Q3hCbzXrCq2uRrGC0JvUPwdvz81z&#10;s7h52W6ipv30TaHgcZiZ3zCzRbSNuFHna8cKhoMMBHHpdM2Vgv1u/TIG4QOyxsYxKfgmD4t572mG&#10;hXZ3/qTbNlQiQdgXqMCE0BZS+tKQRT9wLXHyzq6zGJLsKqk7vCe4bWSeZa/SYs1pwWBLK0PlZXu1&#10;Cg6nd3vcnS8TE6uIm7Bh+/M1Uuq5H5dTEIFieIT/2x9awTh/y+H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E/DxQAAAN0AAAAPAAAAAAAAAAAAAAAAAJgCAABkcnMv&#10;ZG93bnJldi54bWxQSwUGAAAAAAQABAD1AAAAigMAAAAA&#10;" path="m14034,r6781,2090l20815,7461,14338,5245v-3416,,-5994,293,-7734,686l6604,46343v1664,229,4090,305,6655,305l20815,44002r,5074l11976,51943c7201,51943,3340,51715,,51334l,1143c4013,471,8788,,14034,xe" fillcolor="#343433" stroked="f" strokeweight="0">
                <v:stroke miterlimit="1" joinstyle="miter"/>
                <v:path arrowok="t" textboxrect="0,0,20815,51943"/>
              </v:shape>
              <v:shape id="Shape 8273" o:spid="_x0000_s1118" style="position:absolute;left:27854;top:255;width:212;height:470;visibility:visible;mso-wrap-style:square;v-text-anchor:top" coordsize="21196,46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AfMYA&#10;AADdAAAADwAAAGRycy9kb3ducmV2LnhtbESPW2vCQBSE34X+h+UU+iJ1U1tvaVaRomAfmxTx8ZA9&#10;ubTZszG7avrv3YLg4zAz3zDJqjeNOFPnassKXkYRCOLc6ppLBd/Z9nkOwnlkjY1lUvBHDlbLh0GC&#10;sbYX/qJz6ksRIOxiVFB538ZSurwig25kW+LgFbYz6IPsSqk7vAS4aeQ4iqbSYM1hocKWPirKf9OT&#10;UZC90c9xsS+4kZ9yG01MPTxsUqWeHvv1OwhPvb+Hb+2dVjAfz17h/01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yAfMYAAADdAAAADwAAAAAAAAAAAAAAAACYAgAAZHJz&#10;L2Rvd25yZXYueG1sUEsFBgAAAAAEAAQA9QAAAIsDAAAAAA==&#10;" path="m,l13907,4286v4635,4179,7289,10084,7289,18351c21196,30969,18542,37802,13830,42501l,46986,,41912,8647,38884v3669,-3699,5564,-9122,5564,-16018c14250,16840,12564,11912,9125,8492l,5371,,xe" fillcolor="#343433" stroked="f" strokeweight="0">
                <v:stroke miterlimit="1" joinstyle="miter"/>
                <v:path arrowok="t" textboxrect="0,0,21196,46986"/>
              </v:shape>
              <v:shape id="Shape 8274" o:spid="_x0000_s1119" style="position:absolute;left:28128;top:375;width:180;height:382;visibility:visible;mso-wrap-style:square;v-text-anchor:top" coordsize="17939,3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icYA&#10;AADdAAAADwAAAGRycy9kb3ducmV2LnhtbESP3UoDMRSE74W+QziCN2Kz1r9lbVqkINgLa60+wGFz&#10;3KzdnCybs2369kYQvBxm5htmvky+UwcaYhvYwPW0AEVcB9tyY+Dz4/mqBBUF2WIXmAycKMJyMTmb&#10;Y2XDkd/psJNGZQjHCg04kb7SOtaOPMZp6Imz9xUGj5Ll0Gg74DHDfadnRXGvPbacFxz2tHJU73ej&#10;N7C++x5ft9tNmSRdrt6cUIM3ozEX5+npEZRQkv/wX/vFGihnD7fw+yY/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BKicYAAADdAAAADwAAAAAAAAAAAAAAAACYAgAAZHJz&#10;L2Rvd25yZXYueG1sUEsFBgAAAAAEAAQA9QAAAIsDAAAAAA==&#10;" path="m17939,r,4957l9511,9401c7683,12082,6833,15625,6833,19073v,8039,4546,14110,11061,14110l17939,33161r,4895l17590,38187c7734,38187,,30910,,19302,,13200,2029,8348,5318,5022l17939,xe" fillcolor="#343433" stroked="f" strokeweight="0">
                <v:stroke miterlimit="1" joinstyle="miter"/>
                <v:path arrowok="t" textboxrect="0,0,17939,38187"/>
              </v:shape>
              <v:shape id="Shape 8275" o:spid="_x0000_s1120" style="position:absolute;left:28308;top:374;width:179;height:382;visibility:visible;mso-wrap-style:square;v-text-anchor:top" coordsize="17926,3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/18gA&#10;AADdAAAADwAAAGRycy9kb3ducmV2LnhtbESPT2vCQBTE7wW/w/KE3uquKbWSukop9M+hKmoPPT6y&#10;zySafRuyr5r203cLBY/DzPyGmS1636gTdbEObGE8MqCIi+BqLi187J5vpqCiIDtsApOFb4qwmA+u&#10;Zpi7cOYNnbZSqgThmKOFSqTNtY5FRR7jKLTEyduHzqMk2ZXadXhOcN/ozJiJ9lhzWqiwpaeKiuP2&#10;y1twh5/3idnsTNYsX93nWmT1cru09nrYPz6AEurlEv5vvzkL0+z+Dv7epCe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rD/XyAAAAN0AAAAPAAAAAAAAAAAAAAAAAJgCAABk&#10;cnMvZG93bnJldi54bWxQSwUGAAAAAAQABAD1AAAAjQMAAAAA&#10;" path="m260,c10801,,17926,7658,17926,18809v,6782,-2368,11652,-5837,14827l,38160,,33265,7922,29261v1991,-2530,3184,-6096,3184,-10236c11106,12815,7994,5004,108,5004l,5061,,104,260,xe" fillcolor="#343433" stroked="f" strokeweight="0">
                <v:stroke miterlimit="1" joinstyle="miter"/>
                <v:path arrowok="t" textboxrect="0,0,17926,38160"/>
              </v:shape>
              <v:shape id="Shape 8276" o:spid="_x0000_s1121" style="position:absolute;left:28528;top:382;width:297;height:367;visibility:visible;mso-wrap-style:square;v-text-anchor:top" coordsize="29718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tiz8QA&#10;AADdAAAADwAAAGRycy9kb3ducmV2LnhtbESPQWvCQBSE74X+h+UVeqsbPdgQ3QQRWgo5aQU9PrLP&#10;JJh9G7IvMf33XaHQ4zAz3zDbYnadmmgIrWcDy0UCirjytuXawOn74y0FFQTZYueZDPxQgCJ/ftpi&#10;Zv2dDzQdpVYRwiFDA41In2kdqoYchoXviaN39YNDiXKotR3wHuGu06skWWuHLceFBnvaN1TdjqMz&#10;UJaf83SuWl+O1/Ey2UTSUynGvL7Muw0ooVn+w3/tL2sgXb2v4fEmPgG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Ys/EAAAA3QAAAA8AAAAAAAAAAAAAAAAAmAIAAGRycy9k&#10;b3ducmV2LnhtbFBLBQYAAAAABAAEAPUAAACJAwAAAAA=&#10;" path="m1524,l29426,r,4178l13043,25489v-1587,2045,-3035,3937,-4699,5753l8344,31394r21374,l29718,36703,,36703,,32842,16523,11226c18199,9182,19710,7430,21387,5473r,-164l1524,5309,1524,xe" fillcolor="#343433" stroked="f" strokeweight="0">
                <v:stroke miterlimit="1" joinstyle="miter"/>
                <v:path arrowok="t" textboxrect="0,0,29718,36703"/>
              </v:shape>
              <v:shape id="Shape 8277" o:spid="_x0000_s1122" style="position:absolute;left:28866;top:375;width:179;height:382;visibility:visible;mso-wrap-style:square;v-text-anchor:top" coordsize="17933,3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QaMIA&#10;AADdAAAADwAAAGRycy9kb3ducmV2LnhtbESP3YrCMBSE7xd8h3AE7zT1X6pRpCqul/48wKE5tsXm&#10;pDZR69sbYWEvh5n5hlmsGlOKJ9WusKyg34tAEKdWF5wpuJx33RkI55E1lpZJwZscrJatnwXG2r74&#10;SM+Tz0SAsItRQe59FUvp0pwMup6tiIN3tbVBH2SdSV3jK8BNKQdRNJEGCw4LOVaU5JTeTg+joBge&#10;+uPqrjd7u33vqKTErkeJUp12s56D8NT4//Bf+1crmA2mU/i+CU9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NBowgAAAN0AAAAPAAAAAAAAAAAAAAAAAJgCAABkcnMvZG93&#10;bnJldi54bWxQSwUGAAAAAAQABAD1AAAAhwMAAAAA&#10;" path="m17933,r,4958l9504,9399c7674,12080,6820,15623,6820,19071v,8039,4559,14110,11074,14110l17933,33162r,4894l17590,38184c7734,38184,,30907,,19300,,13198,2029,8346,5318,5020l17933,xe" fillcolor="#343433" stroked="f" strokeweight="0">
                <v:stroke miterlimit="1" joinstyle="miter"/>
                <v:path arrowok="t" textboxrect="0,0,17933,38184"/>
              </v:shape>
              <v:shape id="Shape 8278" o:spid="_x0000_s1123" style="position:absolute;left:29045;top:374;width:179;height:382;visibility:visible;mso-wrap-style:square;v-text-anchor:top" coordsize="17932,38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VgcAA&#10;AADdAAAADwAAAGRycy9kb3ducmV2LnhtbERPzYrCMBC+L/gOYQRva6rIbq1GEUXYyxZWfYCxGdti&#10;MwlJ1Pr2m4Pg8eP7X65704k7+dBaVjAZZyCIK6tbrhWcjvvPHESIyBo7y6TgSQHWq8HHEgttH/xH&#10;90OsRQrhUKCCJkZXSBmqhgyGsXXEibtYbzAm6GupPT5SuOnkNMu+pMGWU0ODjrYNVdfDzSgow648&#10;b7t+di0d7r27/T7neVRqNOw3CxCR+vgWv9w/WkE+/U5z05v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dVgcAAAADdAAAADwAAAAAAAAAAAAAAAACYAgAAZHJzL2Rvd25y&#10;ZXYueG1sUEsFBgAAAAAEAAQA9QAAAIUDAAAAAA==&#10;" path="m267,c10807,,17932,7658,17932,18809v,6782,-2368,11652,-5837,14827l,38162,,33268,7928,29261v1991,-2530,3185,-6096,3185,-10236c11113,12815,8001,5004,114,5004l,5064,,106,267,xe" fillcolor="#343433" stroked="f" strokeweight="0">
                <v:stroke miterlimit="1" joinstyle="miter"/>
                <v:path arrowok="t" textboxrect="0,0,17932,38162"/>
              </v:shape>
              <v:shape id="Shape 8279" o:spid="_x0000_s1124" style="position:absolute;left:29309;top:374;width:184;height:375;visibility:visible;mso-wrap-style:square;v-text-anchor:top" coordsize="18428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8DMYA&#10;AADdAAAADwAAAGRycy9kb3ducmV2LnhtbESPT4vCMBTE78J+h/AW9iKa2oN/qlFcQdCLoLv0/Gie&#10;bd3mpTRZW/30RhA8DjPzG2ax6kwlrtS40rKC0TACQZxZXXKu4PdnO5iCcB5ZY2WZFNzIwWr50Vtg&#10;om3LR7qefC4ChF2CCgrv60RKlxVk0A1tTRy8s20M+iCbXOoG2wA3lYyjaCwNlhwWCqxpU1D2d/o3&#10;CvaH9pj10zRdx7FM74dZd99evpX6+uzWcxCeOv8Ov9o7rWAaT2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O8DMYAAADdAAAADwAAAAAAAAAAAAAAAACYAgAAZHJz&#10;L2Rvd25yZXYueG1sUEsFBgAAAAAEAAQA9QAAAIsDAAAAAA==&#10;" path="m16599,v686,,1219,76,1829,140l18428,6439v-686,-153,-1372,-153,-2286,-153c11455,6286,8115,9779,7201,14795v-153,902,-229,2033,-229,3099l6972,37452r-6667,l305,12205c305,7886,228,4166,,750r5829,l6134,8039r228,c8039,3111,12128,,16599,xe" fillcolor="#343433" stroked="f" strokeweight="0">
                <v:stroke miterlimit="1" joinstyle="miter"/>
                <v:path arrowok="t" textboxrect="0,0,18428,37452"/>
              </v:shape>
              <v:shape id="Shape 8280" o:spid="_x0000_s1125" style="position:absolute;left:29561;top:382;width:313;height:375;visibility:visible;mso-wrap-style:square;v-text-anchor:top" coordsize="31242,37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KdsMA&#10;AADdAAAADwAAAGRycy9kb3ducmV2LnhtbERPu2rDMBTdC/kHcQPdajkZjHGshBDSx9KhzoOMF+vG&#10;FrGujKUmdr++GgodD+ddbkbbiTsN3jhWsEhSEMS104YbBcfD60sOwgdkjZ1jUjCRh8169lRiod2D&#10;v+hehUbEEPYFKmhD6Aspfd2SRZ+4njhyVzdYDBEOjdQDPmK47eQyTTNp0XBsaLGnXUv1rfq2Cg6X&#10;/ee5N6fpjSqzfQ8/yOMpU+p5Pm5XIAKN4V/85/7QCvJlHv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/KdsMAAADdAAAADwAAAAAAAAAAAAAAAACYAgAAZHJzL2Rv&#10;d25yZXYueG1sUEsFBgAAAAAEAAQA9QAAAIgDAAAAAA==&#10;" path="m,l6667,r,20244c6667,27216,8865,31991,14859,31991v4483,,7582,-3098,8801,-6134c24041,24943,24257,23737,24257,22441l24257,r6680,l30937,26619v,3861,77,7201,305,10084l25324,36703r-381,-5994l24803,30709v-1676,2946,-5626,6820,-12141,6820c6896,37529,,34265,,21463l,xe" fillcolor="#343433" stroked="f" strokeweight="0">
                <v:stroke miterlimit="1" joinstyle="miter"/>
                <v:path arrowok="t" textboxrect="0,0,31242,37529"/>
              </v:shape>
              <v:shape id="Shape 8281" o:spid="_x0000_s1126" style="position:absolute;left:30062;top:238;width:379;height:511;visibility:visible;mso-wrap-style:square;v-text-anchor:top" coordsize="37833,5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9gccA&#10;AADdAAAADwAAAGRycy9kb3ducmV2LnhtbESPT2vCQBTE7wW/w/KE3upGKRqjq5SCVFoP9Q96fWaf&#10;SWz2bciumnx7VxB6HGbmN8x03phSXKl2hWUF/V4Egji1uuBMwW67eItBOI+ssbRMClpyMJ91XqaY&#10;aHvjNV03PhMBwi5BBbn3VSKlS3My6Hq2Ig7eydYGfZB1JnWNtwA3pRxE0VAaLDgs5FjRZ07p3+Zi&#10;FBx3ZfszHv8ezvuvd1ys2tHwuxgp9dptPiYgPDX+P/xsL7WCeBD34f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f/YHHAAAA3QAAAA8AAAAAAAAAAAAAAAAAmAIAAGRy&#10;cy9kb3ducmV2LnhtbFBLBQYAAAAABAAEAPUAAACMAwAAAAA=&#10;" path="m,l37833,r,5614l22212,5614r,45491l15545,51105r,-45491l,5614,,xe" fillcolor="#343433" stroked="f" strokeweight="0">
                <v:stroke miterlimit="1" joinstyle="miter"/>
                <v:path arrowok="t" textboxrect="0,0,37833,51105"/>
              </v:shape>
              <v:shape id="Shape 8282" o:spid="_x0000_s1127" style="position:absolute;left:30418;top:379;width:162;height:371;visibility:visible;mso-wrap-style:square;v-text-anchor:top" coordsize="16200,3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FLMMA&#10;AADdAAAADwAAAGRycy9kb3ducmV2LnhtbESPQYvCMBSE78L+h/AEb5paFg1do7jCwp4Eqxdvj+Zt&#10;W2xeShNr119vBMHjMDPfMKvNYBvRU+drxxrmswQEceFMzaWG0/FnqkD4gGywcUwa/snDZv0xWmFm&#10;3I0P1OehFBHCPkMNVQhtJqUvKrLoZ64ljt6f6yyGKLtSmg5vEW4bmSbJQlqsOS5U2NKuouKSX62G&#10;Ynufn63f92rBn6rtv3GZB9R6Mh62XyACDeEdfrV/jQaVqhSe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MFLMMAAADdAAAADwAAAAAAAAAAAAAAAACYAgAAZHJzL2Rv&#10;d25yZXYueG1sUEsFBgAAAAAEAAQA9QAAAIgDAAAAAA==&#10;" path="m16200,r,4545l9201,7964c7563,10078,6712,12771,6452,15083r9748,l16200,19858r-9824,c6452,24366,7909,27551,10192,29608r6008,2047l16200,37112,4785,32691c1686,29430,,24785,,19248,,13717,1632,8790,4600,5245l16200,xe" fillcolor="#343433" stroked="f" strokeweight="0">
                <v:stroke miterlimit="1" joinstyle="miter"/>
                <v:path arrowok="t" textboxrect="0,0,16200,37112"/>
              </v:shape>
              <v:shape id="Shape 8283" o:spid="_x0000_s1128" style="position:absolute;left:30580;top:686;width:142;height:71;visibility:visible;mso-wrap-style:square;v-text-anchor:top" coordsize="14140,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kVcMA&#10;AADdAAAADwAAAGRycy9kb3ducmV2LnhtbESPQYvCMBSE7wv+h/AEb2uqgpRqFFF26W1rd/H8aJ5t&#10;sXmpTaz1328EweMwM98w6+1gGtFT52rLCmbTCARxYXXNpYK/36/PGITzyBoby6TgQQ62m9HHGhNt&#10;73ykPvelCBB2CSqovG8TKV1RkUE3tS1x8M62M+iD7EqpO7wHuGnkPIqW0mDNYaHClvYVFZf8ZhQs&#10;8uwn1acsPVwPtvfHc53dvvdKTcbDbgXC0+Df4Vc71QriebyA5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kVcMAAADdAAAADwAAAAAAAAAAAAAAAACYAgAAZHJzL2Rv&#10;d25yZXYueG1sUEsFBgAAAAAEAAQA9QAAAIgDAAAAAA==&#10;" path="m12921,r1219,4775c11778,5842,7689,7124,1847,7124l,6409,,952r2761,940c7549,1892,10495,1054,12921,xe" fillcolor="#343433" stroked="f" strokeweight="0">
                <v:stroke miterlimit="1" joinstyle="miter"/>
                <v:path arrowok="t" textboxrect="0,0,14140,7124"/>
              </v:shape>
              <v:shape id="Shape 8284" o:spid="_x0000_s1129" style="position:absolute;left:30580;top:374;width:162;height:203;visibility:visible;mso-wrap-style:square;v-text-anchor:top" coordsize="16172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oCMQA&#10;AADdAAAADwAAAGRycy9kb3ducmV2LnhtbESPQWsCMRSE7wX/Q3hCbzVRSllWo4ggLXhwtfX+2Dw3&#10;q5uXdRN1/femUOhxmJlvmNmid424URdqzxrGIwWCuPSm5krDz/f6LQMRIrLBxjNpeFCAxXzwMsPc&#10;+Dvv6LaPlUgQDjlqsDG2uZShtOQwjHxLnLyj7xzGJLtKmg7vCe4aOVHqQzqsOS1YbGllqTzvr05D&#10;XxRqq7JyJ21xQre5HD4fp4PWr8N+OQURqY//4b/2l9GQTbJ3+H2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9aAjEAAAA3QAAAA8AAAAAAAAAAAAAAAAAmAIAAGRycy9k&#10;b3ducmV2LnhtbFBLBQYAAAAABAAEAPUAAACJAwAAAAA=&#10;" path="m1021,c13074,,16172,10464,16172,17208v,1371,-63,2350,-216,3112l,20320,,15545r9746,c9822,11379,7994,4775,475,4775l,5007,,462,1021,xe" fillcolor="#343433" stroked="f" strokeweight="0">
                <v:stroke miterlimit="1" joinstyle="miter"/>
                <v:path arrowok="t" textboxrect="0,0,16172,20320"/>
              </v:shape>
              <v:shape id="Shape 8285" o:spid="_x0000_s1130" style="position:absolute;left:30802;top:374;width:289;height:383;visibility:visible;mso-wrap-style:square;v-text-anchor:top" coordsize="2895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TosYA&#10;AADdAAAADwAAAGRycy9kb3ducmV2LnhtbESPT2vCQBTE70K/w/IKXopu1FZD6iqiCD3UolHvz+zL&#10;H5p9G7Krpt++Wyh4HGbmN8x82Zla3Kh1lWUFo2EEgjizuuJCwem4HcQgnEfWWFsmBT/kYLl46s0x&#10;0fbOB7qlvhABwi5BBaX3TSKly0oy6Ia2IQ5ebluDPsi2kLrFe4CbWo6jaCoNVhwWSmxoXVL2nV6N&#10;gsnkdcebvPK8+fw6v5xmRZ5e9kr1n7vVOwhPnX+E/9sfWkE8jt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zTosYAAADdAAAADwAAAAAAAAAAAAAAAACYAgAAZHJz&#10;L2Rvd25yZXYueG1sUEsFBgAAAAAEAAQA9QAAAIsDAAAAAA==&#10;" path="m19723,v3937,,7430,991,9233,1969l27445,7048c25857,6224,23343,5309,19723,5309v-8433,,-12979,6299,-12979,13881c6744,27674,12205,32919,19482,32919v3784,,6299,-915,8192,-1753l28816,36170v-1739,838,-5613,2121,-10540,2121c7214,38291,,30798,,19558,,8268,7734,,19723,xe" fillcolor="#343433" stroked="f" strokeweight="0">
                <v:stroke miterlimit="1" joinstyle="miter"/>
                <v:path arrowok="t" textboxrect="0,0,28956,38291"/>
              </v:shape>
              <v:shape id="Shape 8286" o:spid="_x0000_s1131" style="position:absolute;left:31172;top:210;width:312;height:539;visibility:visible;mso-wrap-style:square;v-text-anchor:top" coordsize="31229,5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+a8MA&#10;AADdAAAADwAAAGRycy9kb3ducmV2LnhtbESPX2vCQBDE34V+h2MLvumlUkJIPcUKhb5J45/nJbcm&#10;wdzekdtq+u29guDjMDO/YZbr0fXqSkPsPBt4m2egiGtvO24MHPZfswJUFGSLvWcy8EcR1quXyRJL&#10;62/8Q9dKGpUgHEs00IqEUutYt+Qwzn0gTt7ZDw4lyaHRdsBbgrteL7Is1w47TgstBtq2VF+qX2cg&#10;NKedXMKnbPL3Kt/KUZ/CeWfM9HXcfIASGuUZfrS/rYFiUeTw/yY9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+a8MAAADdAAAADwAAAAAAAAAAAAAAAACYAgAAZHJzL2Rv&#10;d25yZXYueG1sUEsFBgAAAAAEAAQA9QAAAIgDAAAAAA==&#10;" path="m,l6667,r,22975l6820,22975v1067,-1893,2731,-3633,4788,-4776c13564,17069,15926,16383,18428,16383v4927,,12801,3023,12801,15621l31229,53835r-6667,l24562,32766v,-5918,-2197,-10846,-8484,-10846c11747,21920,8407,24956,7138,28511v-394,991,-471,1982,-471,3188l6667,53835,,53835,,xe" fillcolor="#343433" stroked="f" strokeweight="0">
                <v:stroke miterlimit="1" joinstyle="miter"/>
                <v:path arrowok="t" textboxrect="0,0,31229,53835"/>
              </v:shape>
              <v:shape id="Shape 8287" o:spid="_x0000_s1132" style="position:absolute;left:31593;top:374;width:315;height:375;visibility:visible;mso-wrap-style:square;v-text-anchor:top" coordsize="31522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dOcgA&#10;AADdAAAADwAAAGRycy9kb3ducmV2LnhtbESPQWvCQBSE74L/YXmCF9FNRdokdZUqFEqpB62I3h7Z&#10;1ySafRuzWxP/fbdQ6HGYmW+Y+bIzlbhR40rLCh4mEQjizOqScwX7z9dxDMJ5ZI2VZVJwJwfLRb83&#10;x1Tblrd02/lcBAi7FBUU3teplC4ryKCb2Jo4eF+2MeiDbHKpG2wD3FRyGkWP0mDJYaHAmtYFZZfd&#10;t1Hwftwe2tn1MDuvEmM/7qPNqe4SpYaD7uUZhKfO/4f/2m9aQTyNn+D3TXg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Z05yAAAAN0AAAAPAAAAAAAAAAAAAAAAAJgCAABk&#10;cnMvZG93bnJldi54bWxQSwUGAAAAAAQABAD1AAAAjQMAAAAA&#10;" path="m18567,v5080,,12955,3022,12955,15621l31522,37452r-6668,l24854,16307v,-5918,-2184,-10846,-8484,-10846c12040,5461,8624,8572,7430,12281v-318,838,-470,1981,-470,3111l6960,37452r-6668,l292,10693c292,6832,216,3797,,749r5905,l6286,6832r140,c8255,3416,12510,,18567,xe" fillcolor="#343433" stroked="f" strokeweight="0">
                <v:stroke miterlimit="1" joinstyle="miter"/>
                <v:path arrowok="t" textboxrect="0,0,31522,37452"/>
              </v:shape>
              <v:shape id="Shape 8777" o:spid="_x0000_s1133" style="position:absolute;left:32020;top:382;width:92;height:367;visibility:visible;mso-wrap-style:square;v-text-anchor:top" coordsize="9144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SLMQA&#10;AADdAAAADwAAAGRycy9kb3ducmV2LnhtbESP3YrCMBSE7xd8h3AE79Z0LVrpGkUFRfDGvwc4NGfb&#10;rs1JaaJWn94IgpfDzHzDTGatqcSVGldaVvDTj0AQZ1aXnCs4HVffYxDOI2usLJOCOzmYTTtfE0y1&#10;vfGergefiwBhl6KCwvs6ldJlBRl0fVsTB+/PNgZ9kE0udYO3ADeVHETRSBosOSwUWNOyoOx8uBgF&#10;62EcszxV9e7/sYitPG7Pd7dVqtdt578gPLX+E363N1rBOEkS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0UizEAAAA3QAAAA8AAAAAAAAAAAAAAAAAmAIAAGRycy9k&#10;b3ducmV2LnhtbFBLBQYAAAAABAAEAPUAAACJAwAAAAA=&#10;" path="m,l9144,r,36703l,36703,,e" fillcolor="#343433" stroked="f" strokeweight="0">
                <v:stroke miterlimit="1" joinstyle="miter"/>
                <v:path arrowok="t" textboxrect="0,0,9144,36703"/>
              </v:shape>
              <v:shape id="Shape 8289" o:spid="_x0000_s1134" style="position:absolute;left:32012;top:237;width:83;height:83;visibility:visible;mso-wrap-style:square;v-text-anchor:top" coordsize="8268,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KY8UA&#10;AADdAAAADwAAAGRycy9kb3ducmV2LnhtbESPT4vCMBTE74LfITzBi2i6RaRWo8jCgp6W9Q/1+Gye&#10;bbF5KU1Wu99+Iwgeh5n5DbNcd6YWd2pdZVnBxyQCQZxbXXGh4Hj4GicgnEfWWFsmBX/kYL3q95aY&#10;avvgH7rvfSEChF2KCkrvm1RKl5dk0E1sQxy8q20N+iDbQuoWHwFuahlH0UwarDgslNjQZ0n5bf9r&#10;FOgim56+DzjLz3E22k07edk1V6WGg26zAOGp8+/wq73VCpI4mcPz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/cpjxQAAAN0AAAAPAAAAAAAAAAAAAAAAAJgCAABkcnMv&#10;ZG93bnJldi54bWxQSwUGAAAAAAQABAD1AAAAigMAAAAA&#10;" path="m4166,c6591,,8268,1816,8268,4166v,2273,-1601,4102,-4255,4102c1588,8268,,6439,,4166,,1892,1664,,4166,xe" fillcolor="#343433" stroked="f" strokeweight="0">
                <v:stroke miterlimit="1" joinstyle="miter"/>
                <v:path arrowok="t" textboxrect="0,0,8268,8268"/>
              </v:shape>
              <v:shape id="Shape 8290" o:spid="_x0000_s1135" style="position:absolute;left:32175;top:374;width:289;height:383;visibility:visible;mso-wrap-style:square;v-text-anchor:top" coordsize="2895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m58QA&#10;AADdAAAADwAAAGRycy9kb3ducmV2LnhtbERPy2rCQBTdC/2H4Ra6EZ1oRNPUUUpDoQtbNNr9bebm&#10;gZk7ITPV9O87C8Hl4bzX28G04kK9aywrmE0jEMSF1Q1XCk7H90kCwnlkja1lUvBHDrabh9EaU22v&#10;fKBL7isRQtilqKD2vkuldEVNBt3UdsSBK21v0AfYV1L3eA3hppXzKFpKgw2Hhho7equpOOe/RkEc&#10;Lz45KxvP2e7re3xaVWX+s1fq6XF4fQHhafB38c39oRUk8+ewP7w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5ufEAAAA3QAAAA8AAAAAAAAAAAAAAAAAmAIAAGRycy9k&#10;b3ducmV2LnhtbFBLBQYAAAAABAAEAPUAAACJAwAAAAA=&#10;" path="m19710,v3937,,7430,991,9246,1969l27445,7048c25845,6224,23356,5309,19710,5309v-8420,,-12966,6299,-12966,13881c6744,27674,12192,32919,19482,32919v3797,,6299,-915,8179,-1753l28804,36170v-1740,838,-5614,2121,-10529,2121c7201,38291,,30798,,19558,,8268,7722,,19710,xe" fillcolor="#343433" stroked="f" strokeweight="0">
                <v:stroke miterlimit="1" joinstyle="miter"/>
                <v:path arrowok="t" textboxrect="0,0,28956,38291"/>
              </v:shape>
              <v:shape id="Shape 8291" o:spid="_x0000_s1136" style="position:absolute;left:32503;top:382;width:297;height:367;visibility:visible;mso-wrap-style:square;v-text-anchor:top" coordsize="29718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cQcMA&#10;AADdAAAADwAAAGRycy9kb3ducmV2LnhtbESPQWvCQBSE7wX/w/IEb3WjB0mjq4hgKeRUK+jxkX0m&#10;wezbkH2J8d+7hUKPw8x8w2x2o2vUQF2oPRtYzBNQxIW3NZcGzj/H9xRUEGSLjWcy8KQAu+3kbYOZ&#10;9Q/+puEkpYoQDhkaqETaTOtQVOQwzH1LHL2b7xxKlF2pbYePCHeNXibJSjusOS5U2NKhouJ+6p2B&#10;PP8ch0tR+7y/9dfBJpKeczFmNh33a1BCo/yH/9pf1kC6/FjA75v4BP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4cQcMAAADdAAAADwAAAAAAAAAAAAAAAACYAgAAZHJzL2Rv&#10;d25yZXYueG1sUEsFBgAAAAAEAAQA9QAAAIgDAAAAAA==&#10;" path="m1511,l29413,r,4178l13043,25489v-1587,2045,-3035,3937,-4712,5753l8331,31394r21387,l29718,36703,,36703,,32842,16523,11226c18199,9182,19710,7430,21374,5473r,-164l1511,5309,1511,xe" fillcolor="#343433" stroked="f" strokeweight="0">
                <v:stroke miterlimit="1" joinstyle="miter"/>
                <v:path arrowok="t" textboxrect="0,0,29718,36703"/>
              </v:shape>
              <v:shape id="Shape 8292" o:spid="_x0000_s1137" style="position:absolute;left:32870;top:374;width:315;height:375;visibility:visible;mso-wrap-style:square;v-text-anchor:top" coordsize="31547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AjsQA&#10;AADdAAAADwAAAGRycy9kb3ducmV2LnhtbESPT4vCMBTE7wt+h/CEvSya2sNurUYRYcGj1j/nR/Ns&#10;i8lLaWKt394IC3scZuY3zHI9WCN66nzjWMFsmoAgLp1uuFJwOv5OMhA+IGs0jknBkzysV6OPJeba&#10;PfhAfREqESHsc1RQh9DmUvqyJot+6lri6F1dZzFE2VVSd/iIcGtkmiTf0mLDcaHGlrY1lbfibhWc&#10;k1m7oZ+v4r6/7M2Vj+eh3xmlPsfDZgEi0BD+w3/tnVaQpfMU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nAI7EAAAA3QAAAA8AAAAAAAAAAAAAAAAAmAIAAGRycy9k&#10;b3ducmV2LnhtbFBLBQYAAAAABAAEAPUAAACJAwAAAAA=&#10;" path="m18593,v5080,,12954,3022,12954,15621l31547,37452r-6668,l24879,16307v,-5918,-2209,-10846,-8496,-10846c12065,5461,8649,8572,7442,12281v-305,838,-457,1981,-457,3111l6985,37452r-6668,l317,10693c317,6832,241,3797,,749r5931,l6299,6832r153,c8281,3416,12509,,18593,xe" fillcolor="#343433" stroked="f" strokeweight="0">
                <v:stroke miterlimit="1" joinstyle="miter"/>
                <v:path arrowok="t" textboxrect="0,0,31547,37452"/>
              </v:shape>
              <v:shape id="Shape 8293" o:spid="_x0000_s1138" style="position:absolute;left:33270;top:379;width:162;height:371;visibility:visible;mso-wrap-style:square;v-text-anchor:top" coordsize="16200,3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+kMIA&#10;AADdAAAADwAAAGRycy9kb3ducmV2LnhtbESPzYrCMBSF94LvEK7gTlMVaq1GEUF0M4tRwe21ubbV&#10;5qY0Uevbm4EBl4fz83EWq9ZU4kmNKy0rGA0jEMSZ1SXnCk7H7SAB4TyyxsoyKXiTg9Wy21lgqu2L&#10;f+l58LkII+xSVFB4X6dSuqwgg25oa+LgXW1j0AfZ5FI3+ArjppLjKIqlwZIDocCaNgVl98PDBIiV&#10;7YasvEQY36bnn+vEnOKdUv1eu56D8NT6b/i/vdcKkvFsAn9vwhO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36QwgAAAN0AAAAPAAAAAAAAAAAAAAAAAJgCAABkcnMvZG93&#10;bnJldi54bWxQSwUGAAAAAAQABAD1AAAAhwMAAAAA&#10;" path="m16200,r,4552l9213,7964c7572,10078,6719,12771,6452,15083r9748,l16200,19858r-9824,c6452,24366,7912,27551,10197,29608r6003,2047l16200,37108,4787,32691c1686,29430,,24785,,19248,,13717,1632,8790,4600,5245l16200,xe" fillcolor="#343433" stroked="f" strokeweight="0">
                <v:stroke miterlimit="1" joinstyle="miter"/>
                <v:path arrowok="t" textboxrect="0,0,16200,37108"/>
              </v:shape>
              <v:shape id="Shape 8294" o:spid="_x0000_s1139" style="position:absolute;left:33432;top:686;width:142;height:71;visibility:visible;mso-wrap-style:square;v-text-anchor:top" coordsize="14141,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5xsgA&#10;AADdAAAADwAAAGRycy9kb3ducmV2LnhtbESPT2vCQBTE7wW/w/KEXopumpag0VWs9I9UPBgFr8/s&#10;Mwlm34bsVtNv7xYKHoeZ+Q0znXemFhdqXWVZwfMwAkGcW11xoWC/+xiMQDiPrLG2TAp+ycF81nuY&#10;Yqrtlbd0yXwhAoRdigpK75tUSpeXZNANbUMcvJNtDfog20LqFq8BbmoZR1EiDVYcFkpsaFlSfs5+&#10;jILNavn+vX5ZJ8lbYp4On9nhyPGXUo/9bjEB4anz9/B/e6UVjOLxK/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VTnGyAAAAN0AAAAPAAAAAAAAAAAAAAAAAJgCAABk&#10;cnMvZG93bnJldi54bWxQSwUGAAAAAAQABAD1AAAAjQMAAAAA&#10;" path="m12921,r1220,4775c11778,5842,7689,7124,1860,7124l,6404,,951r2761,941c7550,1892,10496,1054,12921,xe" fillcolor="#343433" stroked="f" strokeweight="0">
                <v:stroke miterlimit="1" joinstyle="miter"/>
                <v:path arrowok="t" textboxrect="0,0,14141,7124"/>
              </v:shape>
              <v:shape id="Shape 8295" o:spid="_x0000_s1140" style="position:absolute;left:33432;top:374;width:162;height:203;visibility:visible;mso-wrap-style:square;v-text-anchor:top" coordsize="16173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+u/cQA&#10;AADdAAAADwAAAGRycy9kb3ducmV2LnhtbESPX2vCMBTF3wf7DuEKvs1UQdHOKDIQKvow6+bzpblr&#10;is1NSaLWb28Ggz0ezp8fZ7nubStu5EPjWMF4lIEgrpxuuFbwddq+zUGEiKyxdUwKHhRgvXp9WWKu&#10;3Z2PdCtjLdIIhxwVmBi7XMpQGbIYRq4jTt6P8xZjkr6W2uM9jdtWTrJsJi02nAgGO/owVF3Kq02Q&#10;cyzGezwU3+dd7zcLd/wMJ6PUcNBv3kFE6uN/+K9daAXzyWIKv2/S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/rv3EAAAA3QAAAA8AAAAAAAAAAAAAAAAAmAIAAGRycy9k&#10;b3ducmV2LnhtbFBLBQYAAAAABAAEAPUAAACJAwAAAAA=&#10;" path="m1022,c13074,,16173,10464,16173,17208v,1371,-64,2350,-216,3112l,20320,,15545r9746,c9823,11379,7994,4775,488,4775l,5014,,462,1022,xe" fillcolor="#343433" stroked="f" strokeweight="0">
                <v:stroke miterlimit="1" joinstyle="miter"/>
                <v:path arrowok="t" textboxrect="0,0,16173,20320"/>
              </v:shape>
              <v:shape id="Shape 8296" o:spid="_x0000_s1141" style="position:absolute;left:33686;top:825;width:139;height:82;visibility:visible;mso-wrap-style:square;v-text-anchor:top" coordsize="13869,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WB8MA&#10;AADdAAAADwAAAGRycy9kb3ducmV2LnhtbESPQYvCMBSE78L+h/CEvcia6kFqNYosKHtR2Crs9dE8&#10;m2LzUprY1n9vBGGPw8x8w6y3g61FR62vHCuYTRMQxIXTFZcKLuf9VwrCB2SNtWNS8CAP283HaI2Z&#10;dj3/UpeHUkQI+wwVmBCaTEpfGLLop64hjt7VtRZDlG0pdYt9hNtazpNkIS1WHBcMNvRtqLjld6tA&#10;748Xo/M/e5hgd3JpTzvT3ZX6HA+7FYhAQ/gPv9s/WkE6Xy7g9SY+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WB8MAAADdAAAADwAAAAAAAAAAAAAAAACYAgAAZHJzL2Rv&#10;d25yZXYueG1sUEsFBgAAAAAEAAQA9QAAAIgDAAAAAA==&#10;" path="m1663,c4076,1588,7887,2960,12433,2960r1436,-500l13869,7631r-1677,548c7810,8179,2946,7125,,5156l1663,xe" fillcolor="#343433" stroked="f" strokeweight="0">
                <v:stroke miterlimit="1" joinstyle="miter"/>
                <v:path arrowok="t" textboxrect="0,0,13869,8179"/>
              </v:shape>
              <v:shape id="Shape 8297" o:spid="_x0000_s1142" style="position:absolute;left:33654;top:374;width:171;height:373;visibility:visible;mso-wrap-style:square;v-text-anchor:top" coordsize="17056,3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oWMYA&#10;AADdAAAADwAAAGRycy9kb3ducmV2LnhtbESPQWvCQBSE7wX/w/IEb3UTlTambkQsAXsqptLzI/tM&#10;UrNv0+xq4r/vFgo9DjPzDbPZjqYVN+pdY1lBPI9AEJdWN1wpOH3kjwkI55E1tpZJwZ0cbLPJwwZT&#10;bQc+0q3wlQgQdikqqL3vUildWZNBN7cdcfDOtjfog+wrqXscAty0chFFT9Jgw2Ghxo72NZWX4moU&#10;fH2ulizjw8m/5dd38/q9d8ekUGo2HXcvIDyN/j/81z5oBcli/Qy/b8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5oWMYAAADdAAAADwAAAAAAAAAAAAAAAACYAgAAZHJz&#10;L2Rvd25yZXYueG1sUEsFBgAAAAAEAAQA9QAAAIsDAAAAAA==&#10;" path="m16599,r457,122l17056,5448,9814,8911c7881,11319,6744,14789,6744,19038v,3606,930,6905,2749,9302l17056,31983r,4574l15621,37312c6515,37312,,29578,,19418,,6985,8115,,16599,xe" fillcolor="#343433" stroked="f" strokeweight="0">
                <v:stroke miterlimit="1" joinstyle="miter"/>
                <v:path arrowok="t" textboxrect="0,0,17056,37312"/>
              </v:shape>
              <v:shape id="Shape 8298" o:spid="_x0000_s1143" style="position:absolute;left:33825;top:375;width:172;height:527;visibility:visible;mso-wrap-style:square;v-text-anchor:top" coordsize="17285,52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3fD8MA&#10;AADdAAAADwAAAGRycy9kb3ducmV2LnhtbERPTWvCQBC9F/wPywjemo2CbYyuIqLYXloavXgbs2MS&#10;zM6G7CbGf989FHp8vO/VZjC16Kl1lWUF0ygGQZxbXXGh4Hw6vCYgnEfWWFsmBU9ysFmPXlaYavvg&#10;H+ozX4gQwi5FBaX3TSqly0sy6CLbEAfuZluDPsC2kLrFRwg3tZzF8Zs0WHFoKLGhXUn5PeuMgviY&#10;fx6yL75evv38/bLdV11zfyo1GQ/bJQhPg/8X/7k/tIJktghzw5v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3fD8MAAADdAAAADwAAAAAAAAAAAAAAAACYAgAAZHJzL2Rv&#10;d25yZXYueG1sUEsFBgAAAAAEAAQA9QAAAIgDAAAAAA==&#10;" path="m,l7033,1889v1857,1195,3127,2770,3965,4287l11150,6176,11366,639r5919,c17056,3218,16992,6253,16992,10660r,21298c16992,40454,15253,45534,11760,48785l,52632,,47460,7034,45010v2103,-2057,3355,-5280,3355,-9941l10389,31043r-153,l,36434,,31860r521,250c4699,32110,8420,29532,9779,25278v394,-1131,533,-2426,533,-3569l10312,15130v,-1142,-76,-2121,-381,-2959c8725,8221,5537,5034,609,5034l,5325,,xe" fillcolor="#343433" stroked="f" strokeweight="0">
                <v:stroke miterlimit="1" joinstyle="miter"/>
                <v:path arrowok="t" textboxrect="0,0,17285,52632"/>
              </v:shape>
              <v:shape id="Shape 8299" o:spid="_x0000_s1144" style="position:absolute;left:34081;top:375;width:180;height:382;visibility:visible;mso-wrap-style:square;v-text-anchor:top" coordsize="17933,3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He8IA&#10;AADdAAAADwAAAGRycy9kb3ducmV2LnhtbESP3YrCMBSE7xd8h3AE7zT1F61Gkaq4XvrzAIfm2Bab&#10;k9pErW9vhIW9HGbmG2axakwpnlS7wrKCfi8CQZxaXXCm4HLedacgnEfWWFomBW9ysFq2fhYYa/vi&#10;Iz1PPhMBwi5GBbn3VSylS3My6Hq2Ig7e1dYGfZB1JnWNrwA3pRxE0UQaLDgs5FhRklN6Oz2MgmJ4&#10;6I+ru97s7fa9o5ISux4lSnXazXoOwlPj/8N/7V+tYDqYzeD7Jjw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wd7wgAAAN0AAAAPAAAAAAAAAAAAAAAAAJgCAABkcnMvZG93&#10;bnJldi54bWxQSwUGAAAAAAQABAD1AAAAhwMAAAAA&#10;" path="m17933,r,4965l9506,9399c7674,12080,6820,15623,6820,19071v,8039,4559,14110,11087,14110l17933,33168r,4888l17590,38184c7747,38184,,30907,,19300,,13198,2029,8346,5318,5020l17933,xe" fillcolor="#343433" stroked="f" strokeweight="0">
                <v:stroke miterlimit="1" joinstyle="miter"/>
                <v:path arrowok="t" textboxrect="0,0,17933,38184"/>
              </v:shape>
              <v:shape id="Shape 8300" o:spid="_x0000_s1145" style="position:absolute;left:34261;top:374;width:179;height:382;visibility:visible;mso-wrap-style:square;v-text-anchor:top" coordsize="17932,38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YlZ8IA&#10;AADdAAAADwAAAGRycy9kb3ducmV2LnhtbERP3WrCMBS+H/gO4QjezdQ5RtcZRToK3qwwtwc4a87a&#10;YnMSklTbtzcXg11+fP+7w2QGcSUfessKNusMBHFjdc+tgu+v6jEHESKyxsEyKZgpwGG/eNhhoe2N&#10;P+l6jq1IIRwKVNDF6AopQ9ORwbC2jjhxv9YbjAn6VmqPtxRuBvmUZS/SYM+poUNHZUfN5TwaBXV4&#10;r3/KYXq+1A4r78aP+TWPSq2W0/ENRKQp/ov/3CetIN9maX96k5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iVnwgAAAN0AAAAPAAAAAAAAAAAAAAAAAJgCAABkcnMvZG93&#10;bnJldi54bWxQSwUGAAAAAAQABAD1AAAAhwMAAAAA&#10;" path="m267,c10807,,17932,7658,17932,18809v,6782,-2368,11652,-5837,14827l,38162,,33274,7929,29261v1990,-2530,3184,-6096,3184,-10236c11113,12815,8013,5004,127,5004l,5071,,106,267,xe" fillcolor="#343433" stroked="f" strokeweight="0">
                <v:stroke miterlimit="1" joinstyle="miter"/>
                <v:path arrowok="t" textboxrect="0,0,17932,3816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E6E" w:rsidRDefault="00711E6E">
    <w:pPr>
      <w:spacing w:after="0" w:line="259" w:lineRule="auto"/>
      <w:ind w:left="-1134" w:right="3366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756262</wp:posOffset>
              </wp:positionH>
              <wp:positionV relativeFrom="page">
                <wp:posOffset>10359737</wp:posOffset>
              </wp:positionV>
              <wp:extent cx="3444037" cy="103696"/>
              <wp:effectExtent l="0" t="0" r="0" b="0"/>
              <wp:wrapSquare wrapText="bothSides"/>
              <wp:docPr id="7985" name="Group 7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44037" cy="103696"/>
                        <a:chOff x="0" y="0"/>
                        <a:chExt cx="3444037" cy="103696"/>
                      </a:xfrm>
                    </wpg:grpSpPr>
                    <wps:wsp>
                      <wps:cNvPr id="7986" name="Shape 7986"/>
                      <wps:cNvSpPr/>
                      <wps:spPr>
                        <a:xfrm>
                          <a:off x="1638799" y="44659"/>
                          <a:ext cx="12573" cy="2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3" h="24716">
                              <a:moveTo>
                                <a:pt x="12573" y="0"/>
                              </a:moveTo>
                              <a:lnTo>
                                <a:pt x="12573" y="3756"/>
                              </a:lnTo>
                              <a:lnTo>
                                <a:pt x="8292" y="5797"/>
                              </a:lnTo>
                              <a:cubicBezTo>
                                <a:pt x="6172" y="8222"/>
                                <a:pt x="4864" y="11540"/>
                                <a:pt x="4864" y="15115"/>
                              </a:cubicBezTo>
                              <a:cubicBezTo>
                                <a:pt x="4864" y="18353"/>
                                <a:pt x="6477" y="20728"/>
                                <a:pt x="9741" y="20728"/>
                              </a:cubicBezTo>
                              <a:lnTo>
                                <a:pt x="12573" y="19113"/>
                              </a:lnTo>
                              <a:lnTo>
                                <a:pt x="12573" y="21834"/>
                              </a:lnTo>
                              <a:lnTo>
                                <a:pt x="7963" y="24716"/>
                              </a:lnTo>
                              <a:cubicBezTo>
                                <a:pt x="3683" y="24716"/>
                                <a:pt x="0" y="21236"/>
                                <a:pt x="0" y="15407"/>
                              </a:cubicBezTo>
                              <a:cubicBezTo>
                                <a:pt x="0" y="10834"/>
                                <a:pt x="1807" y="6465"/>
                                <a:pt x="4894" y="3240"/>
                              </a:cubicBezTo>
                              <a:lnTo>
                                <a:pt x="12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7" name="Shape 7987"/>
                      <wps:cNvSpPr/>
                      <wps:spPr>
                        <a:xfrm>
                          <a:off x="1627661" y="31089"/>
                          <a:ext cx="23711" cy="508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1" h="50809">
                              <a:moveTo>
                                <a:pt x="23711" y="0"/>
                              </a:moveTo>
                              <a:lnTo>
                                <a:pt x="23711" y="3846"/>
                              </a:lnTo>
                              <a:lnTo>
                                <a:pt x="10755" y="9392"/>
                              </a:lnTo>
                              <a:cubicBezTo>
                                <a:pt x="6728" y="13661"/>
                                <a:pt x="4204" y="19802"/>
                                <a:pt x="4204" y="27288"/>
                              </a:cubicBezTo>
                              <a:cubicBezTo>
                                <a:pt x="4204" y="39607"/>
                                <a:pt x="12243" y="47265"/>
                                <a:pt x="23152" y="47265"/>
                              </a:cubicBezTo>
                              <a:lnTo>
                                <a:pt x="23711" y="47136"/>
                              </a:lnTo>
                              <a:lnTo>
                                <a:pt x="23711" y="50501"/>
                              </a:lnTo>
                              <a:lnTo>
                                <a:pt x="22339" y="50809"/>
                              </a:lnTo>
                              <a:cubicBezTo>
                                <a:pt x="10249" y="50809"/>
                                <a:pt x="0" y="41956"/>
                                <a:pt x="0" y="27720"/>
                              </a:cubicBezTo>
                              <a:cubicBezTo>
                                <a:pt x="0" y="16328"/>
                                <a:pt x="5929" y="6058"/>
                                <a:pt x="15806" y="1635"/>
                              </a:cubicBezTo>
                              <a:lnTo>
                                <a:pt x="2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8" name="Shape 7988"/>
                      <wps:cNvSpPr/>
                      <wps:spPr>
                        <a:xfrm>
                          <a:off x="1651372" y="75776"/>
                          <a:ext cx="11760" cy="58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60" h="5814">
                              <a:moveTo>
                                <a:pt x="10579" y="0"/>
                              </a:moveTo>
                              <a:lnTo>
                                <a:pt x="11760" y="3175"/>
                              </a:lnTo>
                              <a:lnTo>
                                <a:pt x="0" y="5814"/>
                              </a:lnTo>
                              <a:lnTo>
                                <a:pt x="0" y="2449"/>
                              </a:lnTo>
                              <a:lnTo>
                                <a:pt x="10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89" name="Shape 7989"/>
                      <wps:cNvSpPr/>
                      <wps:spPr>
                        <a:xfrm>
                          <a:off x="1651372" y="30425"/>
                          <a:ext cx="24600" cy="389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0" h="38950">
                              <a:moveTo>
                                <a:pt x="3213" y="0"/>
                              </a:moveTo>
                              <a:cubicBezTo>
                                <a:pt x="16040" y="0"/>
                                <a:pt x="24600" y="9068"/>
                                <a:pt x="24600" y="21386"/>
                              </a:cubicBezTo>
                              <a:cubicBezTo>
                                <a:pt x="24600" y="32448"/>
                                <a:pt x="18402" y="38950"/>
                                <a:pt x="11544" y="38950"/>
                              </a:cubicBezTo>
                              <a:cubicBezTo>
                                <a:pt x="8585" y="38950"/>
                                <a:pt x="5855" y="37020"/>
                                <a:pt x="6007" y="32448"/>
                              </a:cubicBezTo>
                              <a:lnTo>
                                <a:pt x="5791" y="32448"/>
                              </a:lnTo>
                              <a:lnTo>
                                <a:pt x="0" y="36068"/>
                              </a:lnTo>
                              <a:lnTo>
                                <a:pt x="0" y="33348"/>
                              </a:lnTo>
                              <a:lnTo>
                                <a:pt x="2957" y="31661"/>
                              </a:lnTo>
                              <a:cubicBezTo>
                                <a:pt x="4569" y="29725"/>
                                <a:pt x="5747" y="27216"/>
                                <a:pt x="6147" y="24930"/>
                              </a:cubicBezTo>
                              <a:lnTo>
                                <a:pt x="7709" y="16675"/>
                              </a:lnTo>
                              <a:cubicBezTo>
                                <a:pt x="6959" y="16370"/>
                                <a:pt x="5715" y="16078"/>
                                <a:pt x="4013" y="16078"/>
                              </a:cubicBezTo>
                              <a:lnTo>
                                <a:pt x="0" y="17991"/>
                              </a:lnTo>
                              <a:lnTo>
                                <a:pt x="0" y="14235"/>
                              </a:lnTo>
                              <a:lnTo>
                                <a:pt x="4902" y="12167"/>
                              </a:lnTo>
                              <a:cubicBezTo>
                                <a:pt x="8001" y="12167"/>
                                <a:pt x="10871" y="12840"/>
                                <a:pt x="12789" y="13703"/>
                              </a:cubicBezTo>
                              <a:lnTo>
                                <a:pt x="10287" y="27063"/>
                              </a:lnTo>
                              <a:cubicBezTo>
                                <a:pt x="9169" y="32664"/>
                                <a:pt x="10058" y="35255"/>
                                <a:pt x="12497" y="35331"/>
                              </a:cubicBezTo>
                              <a:cubicBezTo>
                                <a:pt x="16269" y="35471"/>
                                <a:pt x="20472" y="30378"/>
                                <a:pt x="20472" y="21907"/>
                              </a:cubicBezTo>
                              <a:cubicBezTo>
                                <a:pt x="20472" y="11138"/>
                                <a:pt x="14046" y="3390"/>
                                <a:pt x="2616" y="3390"/>
                              </a:cubicBezTo>
                              <a:lnTo>
                                <a:pt x="0" y="4511"/>
                              </a:lnTo>
                              <a:lnTo>
                                <a:pt x="0" y="664"/>
                              </a:lnTo>
                              <a:lnTo>
                                <a:pt x="32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0" name="Shape 7990"/>
                      <wps:cNvSpPr/>
                      <wps:spPr>
                        <a:xfrm>
                          <a:off x="1687355" y="24441"/>
                          <a:ext cx="36652" cy="50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52" h="50521">
                              <a:moveTo>
                                <a:pt x="0" y="0"/>
                              </a:moveTo>
                              <a:lnTo>
                                <a:pt x="6490" y="0"/>
                              </a:lnTo>
                              <a:lnTo>
                                <a:pt x="6490" y="29502"/>
                              </a:lnTo>
                              <a:cubicBezTo>
                                <a:pt x="6490" y="40563"/>
                                <a:pt x="11430" y="45288"/>
                                <a:pt x="18072" y="45288"/>
                              </a:cubicBezTo>
                              <a:cubicBezTo>
                                <a:pt x="25375" y="45288"/>
                                <a:pt x="30163" y="40424"/>
                                <a:pt x="30163" y="29502"/>
                              </a:cubicBezTo>
                              <a:lnTo>
                                <a:pt x="30163" y="0"/>
                              </a:lnTo>
                              <a:lnTo>
                                <a:pt x="36652" y="0"/>
                              </a:lnTo>
                              <a:lnTo>
                                <a:pt x="36652" y="29070"/>
                              </a:lnTo>
                              <a:cubicBezTo>
                                <a:pt x="36652" y="44336"/>
                                <a:pt x="28613" y="50521"/>
                                <a:pt x="17843" y="50521"/>
                              </a:cubicBezTo>
                              <a:cubicBezTo>
                                <a:pt x="7671" y="50521"/>
                                <a:pt x="0" y="44768"/>
                                <a:pt x="0" y="2928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1" name="Shape 7991"/>
                      <wps:cNvSpPr/>
                      <wps:spPr>
                        <a:xfrm>
                          <a:off x="1737603" y="37715"/>
                          <a:ext cx="17932" cy="3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6436">
                              <a:moveTo>
                                <a:pt x="16154" y="0"/>
                              </a:moveTo>
                              <a:cubicBezTo>
                                <a:pt x="16815" y="0"/>
                                <a:pt x="17335" y="76"/>
                                <a:pt x="17932" y="152"/>
                              </a:cubicBezTo>
                              <a:lnTo>
                                <a:pt x="17932" y="6273"/>
                              </a:lnTo>
                              <a:cubicBezTo>
                                <a:pt x="17259" y="6121"/>
                                <a:pt x="16599" y="6121"/>
                                <a:pt x="15710" y="6121"/>
                              </a:cubicBezTo>
                              <a:cubicBezTo>
                                <a:pt x="11138" y="6121"/>
                                <a:pt x="7899" y="9525"/>
                                <a:pt x="7010" y="14401"/>
                              </a:cubicBezTo>
                              <a:cubicBezTo>
                                <a:pt x="6871" y="15265"/>
                                <a:pt x="6794" y="16370"/>
                                <a:pt x="6794" y="17411"/>
                              </a:cubicBezTo>
                              <a:lnTo>
                                <a:pt x="6794" y="36436"/>
                              </a:lnTo>
                              <a:lnTo>
                                <a:pt x="292" y="36436"/>
                              </a:lnTo>
                              <a:lnTo>
                                <a:pt x="292" y="11887"/>
                              </a:lnTo>
                              <a:cubicBezTo>
                                <a:pt x="292" y="7683"/>
                                <a:pt x="216" y="4063"/>
                                <a:pt x="0" y="749"/>
                              </a:cubicBezTo>
                              <a:lnTo>
                                <a:pt x="5677" y="749"/>
                              </a:lnTo>
                              <a:lnTo>
                                <a:pt x="5982" y="7823"/>
                              </a:lnTo>
                              <a:lnTo>
                                <a:pt x="6197" y="7823"/>
                              </a:lnTo>
                              <a:cubicBezTo>
                                <a:pt x="7810" y="3035"/>
                                <a:pt x="11798" y="0"/>
                                <a:pt x="1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2" name="Shape 7992"/>
                      <wps:cNvSpPr/>
                      <wps:spPr>
                        <a:xfrm>
                          <a:off x="1760927" y="38460"/>
                          <a:ext cx="28905" cy="35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5" h="35700">
                              <a:moveTo>
                                <a:pt x="1473" y="0"/>
                              </a:moveTo>
                              <a:lnTo>
                                <a:pt x="28613" y="0"/>
                              </a:lnTo>
                              <a:lnTo>
                                <a:pt x="28613" y="4052"/>
                              </a:lnTo>
                              <a:lnTo>
                                <a:pt x="12687" y="24791"/>
                              </a:lnTo>
                              <a:cubicBezTo>
                                <a:pt x="11125" y="26772"/>
                                <a:pt x="9741" y="28626"/>
                                <a:pt x="8103" y="30379"/>
                              </a:cubicBezTo>
                              <a:lnTo>
                                <a:pt x="8103" y="30544"/>
                              </a:lnTo>
                              <a:lnTo>
                                <a:pt x="28905" y="30544"/>
                              </a:lnTo>
                              <a:lnTo>
                                <a:pt x="28905" y="35700"/>
                              </a:lnTo>
                              <a:lnTo>
                                <a:pt x="0" y="35700"/>
                              </a:lnTo>
                              <a:lnTo>
                                <a:pt x="0" y="31941"/>
                              </a:lnTo>
                              <a:lnTo>
                                <a:pt x="16078" y="10909"/>
                              </a:lnTo>
                              <a:cubicBezTo>
                                <a:pt x="17704" y="8928"/>
                                <a:pt x="19177" y="7227"/>
                                <a:pt x="20803" y="5321"/>
                              </a:cubicBezTo>
                              <a:lnTo>
                                <a:pt x="20803" y="5156"/>
                              </a:lnTo>
                              <a:lnTo>
                                <a:pt x="1473" y="5156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3" name="Shape 7993"/>
                      <wps:cNvSpPr/>
                      <wps:spPr>
                        <a:xfrm>
                          <a:off x="1796713" y="53010"/>
                          <a:ext cx="14053" cy="21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3" h="21951">
                              <a:moveTo>
                                <a:pt x="14053" y="0"/>
                              </a:moveTo>
                              <a:lnTo>
                                <a:pt x="14053" y="3942"/>
                              </a:lnTo>
                              <a:lnTo>
                                <a:pt x="11395" y="4294"/>
                              </a:lnTo>
                              <a:cubicBezTo>
                                <a:pt x="8499" y="5457"/>
                                <a:pt x="6490" y="7505"/>
                                <a:pt x="6490" y="10965"/>
                              </a:cubicBezTo>
                              <a:cubicBezTo>
                                <a:pt x="6490" y="15232"/>
                                <a:pt x="9297" y="17176"/>
                                <a:pt x="12535" y="17176"/>
                              </a:cubicBezTo>
                              <a:lnTo>
                                <a:pt x="14053" y="16142"/>
                              </a:lnTo>
                              <a:lnTo>
                                <a:pt x="14053" y="20427"/>
                              </a:lnTo>
                              <a:lnTo>
                                <a:pt x="10922" y="21951"/>
                              </a:lnTo>
                              <a:cubicBezTo>
                                <a:pt x="3696" y="21951"/>
                                <a:pt x="0" y="16870"/>
                                <a:pt x="0" y="11702"/>
                              </a:cubicBezTo>
                              <a:cubicBezTo>
                                <a:pt x="0" y="7384"/>
                                <a:pt x="1918" y="4047"/>
                                <a:pt x="5559" y="1799"/>
                              </a:cubicBezTo>
                              <a:lnTo>
                                <a:pt x="140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4" name="Shape 7994"/>
                      <wps:cNvSpPr/>
                      <wps:spPr>
                        <a:xfrm>
                          <a:off x="1799228" y="37780"/>
                          <a:ext cx="11538" cy="7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38" h="7400">
                              <a:moveTo>
                                <a:pt x="11538" y="0"/>
                              </a:moveTo>
                              <a:lnTo>
                                <a:pt x="11538" y="5042"/>
                              </a:lnTo>
                              <a:lnTo>
                                <a:pt x="10833" y="4732"/>
                              </a:lnTo>
                              <a:cubicBezTo>
                                <a:pt x="7442" y="4732"/>
                                <a:pt x="3975" y="5697"/>
                                <a:pt x="1460" y="7400"/>
                              </a:cubicBezTo>
                              <a:lnTo>
                                <a:pt x="0" y="3030"/>
                              </a:lnTo>
                              <a:lnTo>
                                <a:pt x="11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5" name="Shape 7995"/>
                      <wps:cNvSpPr/>
                      <wps:spPr>
                        <a:xfrm>
                          <a:off x="1810766" y="37712"/>
                          <a:ext cx="14345" cy="3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45" h="36436">
                              <a:moveTo>
                                <a:pt x="260" y="0"/>
                              </a:moveTo>
                              <a:cubicBezTo>
                                <a:pt x="11170" y="0"/>
                                <a:pt x="13824" y="7468"/>
                                <a:pt x="13824" y="14541"/>
                              </a:cubicBezTo>
                              <a:lnTo>
                                <a:pt x="13824" y="27889"/>
                              </a:lnTo>
                              <a:cubicBezTo>
                                <a:pt x="13824" y="30988"/>
                                <a:pt x="13976" y="34010"/>
                                <a:pt x="14345" y="36436"/>
                              </a:cubicBezTo>
                              <a:lnTo>
                                <a:pt x="8515" y="36436"/>
                              </a:lnTo>
                              <a:lnTo>
                                <a:pt x="7995" y="31941"/>
                              </a:lnTo>
                              <a:lnTo>
                                <a:pt x="7779" y="31941"/>
                              </a:lnTo>
                              <a:lnTo>
                                <a:pt x="0" y="35726"/>
                              </a:lnTo>
                              <a:lnTo>
                                <a:pt x="0" y="31441"/>
                              </a:lnTo>
                              <a:lnTo>
                                <a:pt x="7271" y="26492"/>
                              </a:lnTo>
                              <a:cubicBezTo>
                                <a:pt x="7487" y="25755"/>
                                <a:pt x="7563" y="25006"/>
                                <a:pt x="7563" y="24435"/>
                              </a:cubicBezTo>
                              <a:lnTo>
                                <a:pt x="7563" y="18237"/>
                              </a:lnTo>
                              <a:lnTo>
                                <a:pt x="0" y="19240"/>
                              </a:lnTo>
                              <a:lnTo>
                                <a:pt x="0" y="15298"/>
                              </a:lnTo>
                              <a:lnTo>
                                <a:pt x="7410" y="13729"/>
                              </a:lnTo>
                              <a:lnTo>
                                <a:pt x="7410" y="12992"/>
                              </a:lnTo>
                              <a:cubicBezTo>
                                <a:pt x="7410" y="11550"/>
                                <a:pt x="7207" y="9483"/>
                                <a:pt x="6091" y="7786"/>
                              </a:cubicBezTo>
                              <a:lnTo>
                                <a:pt x="0" y="5111"/>
                              </a:lnTo>
                              <a:lnTo>
                                <a:pt x="0" y="68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6" name="Shape 7996"/>
                      <wps:cNvSpPr/>
                      <wps:spPr>
                        <a:xfrm>
                          <a:off x="1835385" y="37719"/>
                          <a:ext cx="16815" cy="37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15" h="37249">
                              <a:moveTo>
                                <a:pt x="16078" y="0"/>
                              </a:moveTo>
                              <a:lnTo>
                                <a:pt x="16815" y="368"/>
                              </a:lnTo>
                              <a:lnTo>
                                <a:pt x="16815" y="5347"/>
                              </a:lnTo>
                              <a:lnTo>
                                <a:pt x="9468" y="9021"/>
                              </a:lnTo>
                              <a:cubicBezTo>
                                <a:pt x="7636" y="11474"/>
                                <a:pt x="6642" y="14903"/>
                                <a:pt x="6642" y="18808"/>
                              </a:cubicBezTo>
                              <a:cubicBezTo>
                                <a:pt x="6642" y="22428"/>
                                <a:pt x="7544" y="25726"/>
                                <a:pt x="9312" y="28121"/>
                              </a:cubicBezTo>
                              <a:lnTo>
                                <a:pt x="16815" y="31822"/>
                              </a:lnTo>
                              <a:lnTo>
                                <a:pt x="16815" y="36429"/>
                              </a:lnTo>
                              <a:lnTo>
                                <a:pt x="15405" y="37249"/>
                              </a:lnTo>
                              <a:cubicBezTo>
                                <a:pt x="6782" y="37249"/>
                                <a:pt x="76" y="29959"/>
                                <a:pt x="76" y="19113"/>
                              </a:cubicBezTo>
                              <a:cubicBezTo>
                                <a:pt x="0" y="7226"/>
                                <a:pt x="7442" y="0"/>
                                <a:pt x="160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7" name="Shape 7997"/>
                      <wps:cNvSpPr/>
                      <wps:spPr>
                        <a:xfrm>
                          <a:off x="1852200" y="21793"/>
                          <a:ext cx="16878" cy="52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78" h="52362">
                              <a:moveTo>
                                <a:pt x="10173" y="0"/>
                              </a:moveTo>
                              <a:lnTo>
                                <a:pt x="16586" y="0"/>
                              </a:lnTo>
                              <a:lnTo>
                                <a:pt x="16586" y="43142"/>
                              </a:lnTo>
                              <a:cubicBezTo>
                                <a:pt x="16586" y="46317"/>
                                <a:pt x="16739" y="49924"/>
                                <a:pt x="16878" y="52362"/>
                              </a:cubicBezTo>
                              <a:lnTo>
                                <a:pt x="11138" y="52362"/>
                              </a:lnTo>
                              <a:lnTo>
                                <a:pt x="10833" y="46177"/>
                              </a:lnTo>
                              <a:lnTo>
                                <a:pt x="10617" y="46177"/>
                              </a:lnTo>
                              <a:lnTo>
                                <a:pt x="0" y="52355"/>
                              </a:lnTo>
                              <a:lnTo>
                                <a:pt x="0" y="47748"/>
                              </a:lnTo>
                              <a:lnTo>
                                <a:pt x="368" y="47930"/>
                              </a:lnTo>
                              <a:cubicBezTo>
                                <a:pt x="4712" y="47930"/>
                                <a:pt x="8699" y="44996"/>
                                <a:pt x="9881" y="40195"/>
                              </a:cubicBezTo>
                              <a:cubicBezTo>
                                <a:pt x="10109" y="39306"/>
                                <a:pt x="10173" y="38418"/>
                                <a:pt x="10173" y="37388"/>
                              </a:cubicBezTo>
                              <a:lnTo>
                                <a:pt x="10173" y="31191"/>
                              </a:lnTo>
                              <a:cubicBezTo>
                                <a:pt x="10173" y="30379"/>
                                <a:pt x="10109" y="29273"/>
                                <a:pt x="9881" y="28461"/>
                              </a:cubicBezTo>
                              <a:cubicBezTo>
                                <a:pt x="8928" y="24409"/>
                                <a:pt x="5385" y="21019"/>
                                <a:pt x="508" y="21019"/>
                              </a:cubicBezTo>
                              <a:lnTo>
                                <a:pt x="0" y="21273"/>
                              </a:lnTo>
                              <a:lnTo>
                                <a:pt x="0" y="16294"/>
                              </a:lnTo>
                              <a:lnTo>
                                <a:pt x="10033" y="21310"/>
                              </a:lnTo>
                              <a:lnTo>
                                <a:pt x="10173" y="21310"/>
                              </a:lnTo>
                              <a:lnTo>
                                <a:pt x="101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8" name="Shape 7998"/>
                      <wps:cNvSpPr/>
                      <wps:spPr>
                        <a:xfrm>
                          <a:off x="1882823" y="24085"/>
                          <a:ext cx="20244" cy="505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44" h="50520">
                              <a:moveTo>
                                <a:pt x="13652" y="0"/>
                              </a:moveTo>
                              <a:lnTo>
                                <a:pt x="20244" y="2024"/>
                              </a:lnTo>
                              <a:lnTo>
                                <a:pt x="20244" y="7232"/>
                              </a:lnTo>
                              <a:lnTo>
                                <a:pt x="13945" y="5080"/>
                              </a:lnTo>
                              <a:cubicBezTo>
                                <a:pt x="10630" y="5080"/>
                                <a:pt x="8115" y="5372"/>
                                <a:pt x="6414" y="5753"/>
                              </a:cubicBezTo>
                              <a:lnTo>
                                <a:pt x="6414" y="45059"/>
                              </a:lnTo>
                              <a:cubicBezTo>
                                <a:pt x="8039" y="45288"/>
                                <a:pt x="10401" y="45351"/>
                                <a:pt x="12916" y="45351"/>
                              </a:cubicBezTo>
                              <a:lnTo>
                                <a:pt x="20244" y="42786"/>
                              </a:lnTo>
                              <a:lnTo>
                                <a:pt x="20244" y="47731"/>
                              </a:lnTo>
                              <a:lnTo>
                                <a:pt x="11659" y="50520"/>
                              </a:lnTo>
                              <a:cubicBezTo>
                                <a:pt x="7010" y="50520"/>
                                <a:pt x="3251" y="50292"/>
                                <a:pt x="0" y="49923"/>
                              </a:cubicBezTo>
                              <a:lnTo>
                                <a:pt x="0" y="1105"/>
                              </a:lnTo>
                              <a:cubicBezTo>
                                <a:pt x="3912" y="432"/>
                                <a:pt x="8560" y="0"/>
                                <a:pt x="136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99" name="Shape 7999"/>
                      <wps:cNvSpPr/>
                      <wps:spPr>
                        <a:xfrm>
                          <a:off x="1903067" y="26108"/>
                          <a:ext cx="20612" cy="45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12" h="45707">
                              <a:moveTo>
                                <a:pt x="0" y="0"/>
                              </a:moveTo>
                              <a:lnTo>
                                <a:pt x="13551" y="4161"/>
                              </a:lnTo>
                              <a:cubicBezTo>
                                <a:pt x="18046" y="8224"/>
                                <a:pt x="20612" y="13977"/>
                                <a:pt x="20612" y="22016"/>
                              </a:cubicBezTo>
                              <a:cubicBezTo>
                                <a:pt x="20612" y="30132"/>
                                <a:pt x="18046" y="36761"/>
                                <a:pt x="13462" y="41334"/>
                              </a:cubicBezTo>
                              <a:lnTo>
                                <a:pt x="0" y="45707"/>
                              </a:lnTo>
                              <a:lnTo>
                                <a:pt x="0" y="40762"/>
                              </a:lnTo>
                              <a:lnTo>
                                <a:pt x="8418" y="37814"/>
                              </a:lnTo>
                              <a:cubicBezTo>
                                <a:pt x="11985" y="34219"/>
                                <a:pt x="13830" y="28945"/>
                                <a:pt x="13830" y="22233"/>
                              </a:cubicBezTo>
                              <a:cubicBezTo>
                                <a:pt x="13868" y="16366"/>
                                <a:pt x="12227" y="11571"/>
                                <a:pt x="8880" y="8244"/>
                              </a:cubicBezTo>
                              <a:lnTo>
                                <a:pt x="0" y="52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0" name="Shape 8000"/>
                      <wps:cNvSpPr/>
                      <wps:spPr>
                        <a:xfrm>
                          <a:off x="1932124" y="37824"/>
                          <a:ext cx="17437" cy="37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" h="37143">
                              <a:moveTo>
                                <a:pt x="17437" y="0"/>
                              </a:moveTo>
                              <a:lnTo>
                                <a:pt x="17437" y="4831"/>
                              </a:lnTo>
                              <a:lnTo>
                                <a:pt x="9242" y="9145"/>
                              </a:lnTo>
                              <a:cubicBezTo>
                                <a:pt x="7461" y="11752"/>
                                <a:pt x="6629" y="15197"/>
                                <a:pt x="6629" y="18550"/>
                              </a:cubicBezTo>
                              <a:cubicBezTo>
                                <a:pt x="6629" y="26373"/>
                                <a:pt x="11062" y="32279"/>
                                <a:pt x="17412" y="32279"/>
                              </a:cubicBezTo>
                              <a:lnTo>
                                <a:pt x="17437" y="32265"/>
                              </a:lnTo>
                              <a:lnTo>
                                <a:pt x="17437" y="37019"/>
                              </a:lnTo>
                              <a:lnTo>
                                <a:pt x="17107" y="37143"/>
                              </a:lnTo>
                              <a:cubicBezTo>
                                <a:pt x="7518" y="37143"/>
                                <a:pt x="0" y="30069"/>
                                <a:pt x="0" y="18766"/>
                              </a:cubicBezTo>
                              <a:cubicBezTo>
                                <a:pt x="0" y="12835"/>
                                <a:pt x="1972" y="8117"/>
                                <a:pt x="5170" y="4882"/>
                              </a:cubicBezTo>
                              <a:lnTo>
                                <a:pt x="17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1" name="Shape 8001"/>
                      <wps:cNvSpPr/>
                      <wps:spPr>
                        <a:xfrm>
                          <a:off x="1949561" y="37718"/>
                          <a:ext cx="17450" cy="3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50" h="37126">
                              <a:moveTo>
                                <a:pt x="267" y="0"/>
                              </a:moveTo>
                              <a:cubicBezTo>
                                <a:pt x="10515" y="0"/>
                                <a:pt x="17450" y="7455"/>
                                <a:pt x="17450" y="18300"/>
                              </a:cubicBezTo>
                              <a:cubicBezTo>
                                <a:pt x="17450" y="24898"/>
                                <a:pt x="15145" y="29635"/>
                                <a:pt x="11770" y="32723"/>
                              </a:cubicBezTo>
                              <a:lnTo>
                                <a:pt x="0" y="37126"/>
                              </a:lnTo>
                              <a:lnTo>
                                <a:pt x="0" y="32372"/>
                              </a:lnTo>
                              <a:lnTo>
                                <a:pt x="7710" y="28466"/>
                              </a:lnTo>
                              <a:cubicBezTo>
                                <a:pt x="9646" y="26003"/>
                                <a:pt x="10808" y="22537"/>
                                <a:pt x="10808" y="18517"/>
                              </a:cubicBezTo>
                              <a:cubicBezTo>
                                <a:pt x="10808" y="12471"/>
                                <a:pt x="7785" y="4876"/>
                                <a:pt x="114" y="4876"/>
                              </a:cubicBezTo>
                              <a:lnTo>
                                <a:pt x="0" y="4937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2" name="Shape 8002"/>
                      <wps:cNvSpPr/>
                      <wps:spPr>
                        <a:xfrm>
                          <a:off x="1974106" y="38460"/>
                          <a:ext cx="28905" cy="35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05" h="35700">
                              <a:moveTo>
                                <a:pt x="1473" y="0"/>
                              </a:moveTo>
                              <a:lnTo>
                                <a:pt x="28613" y="0"/>
                              </a:lnTo>
                              <a:lnTo>
                                <a:pt x="28613" y="4052"/>
                              </a:lnTo>
                              <a:lnTo>
                                <a:pt x="12687" y="24791"/>
                              </a:lnTo>
                              <a:cubicBezTo>
                                <a:pt x="11125" y="26772"/>
                                <a:pt x="9741" y="28626"/>
                                <a:pt x="8103" y="30379"/>
                              </a:cubicBezTo>
                              <a:lnTo>
                                <a:pt x="8103" y="30544"/>
                              </a:lnTo>
                              <a:lnTo>
                                <a:pt x="28905" y="30544"/>
                              </a:lnTo>
                              <a:lnTo>
                                <a:pt x="28905" y="35700"/>
                              </a:lnTo>
                              <a:lnTo>
                                <a:pt x="0" y="35700"/>
                              </a:lnTo>
                              <a:lnTo>
                                <a:pt x="0" y="31941"/>
                              </a:lnTo>
                              <a:lnTo>
                                <a:pt x="16078" y="10909"/>
                              </a:lnTo>
                              <a:cubicBezTo>
                                <a:pt x="17704" y="8928"/>
                                <a:pt x="19177" y="7227"/>
                                <a:pt x="20803" y="5321"/>
                              </a:cubicBezTo>
                              <a:lnTo>
                                <a:pt x="20803" y="5156"/>
                              </a:lnTo>
                              <a:lnTo>
                                <a:pt x="1473" y="5156"/>
                              </a:lnTo>
                              <a:lnTo>
                                <a:pt x="1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3" name="Shape 8003"/>
                      <wps:cNvSpPr/>
                      <wps:spPr>
                        <a:xfrm>
                          <a:off x="2010118" y="37824"/>
                          <a:ext cx="17437" cy="37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37" h="37143">
                              <a:moveTo>
                                <a:pt x="17437" y="0"/>
                              </a:moveTo>
                              <a:lnTo>
                                <a:pt x="17437" y="4831"/>
                              </a:lnTo>
                              <a:lnTo>
                                <a:pt x="9242" y="9145"/>
                              </a:lnTo>
                              <a:cubicBezTo>
                                <a:pt x="7461" y="11752"/>
                                <a:pt x="6629" y="15197"/>
                                <a:pt x="6629" y="18550"/>
                              </a:cubicBezTo>
                              <a:cubicBezTo>
                                <a:pt x="6629" y="26373"/>
                                <a:pt x="11062" y="32279"/>
                                <a:pt x="17412" y="32279"/>
                              </a:cubicBezTo>
                              <a:lnTo>
                                <a:pt x="17437" y="32265"/>
                              </a:lnTo>
                              <a:lnTo>
                                <a:pt x="17437" y="37019"/>
                              </a:lnTo>
                              <a:lnTo>
                                <a:pt x="17107" y="37143"/>
                              </a:lnTo>
                              <a:cubicBezTo>
                                <a:pt x="7518" y="37143"/>
                                <a:pt x="0" y="30069"/>
                                <a:pt x="0" y="18766"/>
                              </a:cubicBezTo>
                              <a:cubicBezTo>
                                <a:pt x="0" y="12835"/>
                                <a:pt x="1975" y="8117"/>
                                <a:pt x="5175" y="4882"/>
                              </a:cubicBezTo>
                              <a:lnTo>
                                <a:pt x="17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4" name="Shape 8004"/>
                      <wps:cNvSpPr/>
                      <wps:spPr>
                        <a:xfrm>
                          <a:off x="2027555" y="37718"/>
                          <a:ext cx="17450" cy="3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50" h="37126">
                              <a:moveTo>
                                <a:pt x="267" y="0"/>
                              </a:moveTo>
                              <a:cubicBezTo>
                                <a:pt x="10515" y="0"/>
                                <a:pt x="17450" y="7455"/>
                                <a:pt x="17450" y="18300"/>
                              </a:cubicBezTo>
                              <a:cubicBezTo>
                                <a:pt x="17450" y="24898"/>
                                <a:pt x="15145" y="29635"/>
                                <a:pt x="11770" y="32723"/>
                              </a:cubicBezTo>
                              <a:lnTo>
                                <a:pt x="0" y="37126"/>
                              </a:lnTo>
                              <a:lnTo>
                                <a:pt x="0" y="32372"/>
                              </a:lnTo>
                              <a:lnTo>
                                <a:pt x="7710" y="28466"/>
                              </a:lnTo>
                              <a:cubicBezTo>
                                <a:pt x="9646" y="26003"/>
                                <a:pt x="10808" y="22537"/>
                                <a:pt x="10808" y="18517"/>
                              </a:cubicBezTo>
                              <a:cubicBezTo>
                                <a:pt x="10808" y="12471"/>
                                <a:pt x="7785" y="4876"/>
                                <a:pt x="114" y="4876"/>
                              </a:cubicBezTo>
                              <a:lnTo>
                                <a:pt x="0" y="4937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5" name="Shape 8005"/>
                      <wps:cNvSpPr/>
                      <wps:spPr>
                        <a:xfrm>
                          <a:off x="2055866" y="37715"/>
                          <a:ext cx="17920" cy="36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0" h="36436">
                              <a:moveTo>
                                <a:pt x="16154" y="0"/>
                              </a:moveTo>
                              <a:cubicBezTo>
                                <a:pt x="16815" y="0"/>
                                <a:pt x="17323" y="76"/>
                                <a:pt x="17920" y="152"/>
                              </a:cubicBezTo>
                              <a:lnTo>
                                <a:pt x="17920" y="6273"/>
                              </a:lnTo>
                              <a:cubicBezTo>
                                <a:pt x="17259" y="6121"/>
                                <a:pt x="16599" y="6121"/>
                                <a:pt x="15710" y="6121"/>
                              </a:cubicBezTo>
                              <a:cubicBezTo>
                                <a:pt x="11138" y="6121"/>
                                <a:pt x="7887" y="9525"/>
                                <a:pt x="7010" y="14401"/>
                              </a:cubicBezTo>
                              <a:cubicBezTo>
                                <a:pt x="6858" y="15265"/>
                                <a:pt x="6782" y="16370"/>
                                <a:pt x="6782" y="17411"/>
                              </a:cubicBezTo>
                              <a:lnTo>
                                <a:pt x="6782" y="36436"/>
                              </a:lnTo>
                              <a:lnTo>
                                <a:pt x="292" y="36436"/>
                              </a:lnTo>
                              <a:lnTo>
                                <a:pt x="292" y="11887"/>
                              </a:lnTo>
                              <a:cubicBezTo>
                                <a:pt x="292" y="7683"/>
                                <a:pt x="216" y="4063"/>
                                <a:pt x="0" y="749"/>
                              </a:cubicBezTo>
                              <a:lnTo>
                                <a:pt x="5677" y="749"/>
                              </a:lnTo>
                              <a:lnTo>
                                <a:pt x="5969" y="7823"/>
                              </a:lnTo>
                              <a:lnTo>
                                <a:pt x="6185" y="7823"/>
                              </a:lnTo>
                              <a:cubicBezTo>
                                <a:pt x="7810" y="3035"/>
                                <a:pt x="11798" y="0"/>
                                <a:pt x="161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6" name="Shape 8006"/>
                      <wps:cNvSpPr/>
                      <wps:spPr>
                        <a:xfrm>
                          <a:off x="2083029" y="38460"/>
                          <a:ext cx="30378" cy="36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78" h="36500">
                              <a:moveTo>
                                <a:pt x="0" y="0"/>
                              </a:moveTo>
                              <a:lnTo>
                                <a:pt x="6490" y="0"/>
                              </a:lnTo>
                              <a:lnTo>
                                <a:pt x="6490" y="19698"/>
                              </a:lnTo>
                              <a:cubicBezTo>
                                <a:pt x="6490" y="26467"/>
                                <a:pt x="8623" y="31128"/>
                                <a:pt x="14453" y="31128"/>
                              </a:cubicBezTo>
                              <a:cubicBezTo>
                                <a:pt x="18796" y="31128"/>
                                <a:pt x="21819" y="28105"/>
                                <a:pt x="23000" y="25146"/>
                              </a:cubicBezTo>
                              <a:cubicBezTo>
                                <a:pt x="23381" y="24257"/>
                                <a:pt x="23597" y="23089"/>
                                <a:pt x="23597" y="21831"/>
                              </a:cubicBezTo>
                              <a:lnTo>
                                <a:pt x="23597" y="0"/>
                              </a:lnTo>
                              <a:lnTo>
                                <a:pt x="30086" y="0"/>
                              </a:lnTo>
                              <a:lnTo>
                                <a:pt x="30086" y="25895"/>
                              </a:lnTo>
                              <a:cubicBezTo>
                                <a:pt x="30086" y="29655"/>
                                <a:pt x="30150" y="32893"/>
                                <a:pt x="30378" y="35699"/>
                              </a:cubicBezTo>
                              <a:lnTo>
                                <a:pt x="24625" y="35699"/>
                              </a:lnTo>
                              <a:lnTo>
                                <a:pt x="24257" y="29870"/>
                              </a:lnTo>
                              <a:lnTo>
                                <a:pt x="24117" y="29870"/>
                              </a:lnTo>
                              <a:cubicBezTo>
                                <a:pt x="22492" y="32753"/>
                                <a:pt x="18656" y="36500"/>
                                <a:pt x="12306" y="36500"/>
                              </a:cubicBezTo>
                              <a:cubicBezTo>
                                <a:pt x="6706" y="36500"/>
                                <a:pt x="0" y="33338"/>
                                <a:pt x="0" y="208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7" name="Shape 8007"/>
                      <wps:cNvSpPr/>
                      <wps:spPr>
                        <a:xfrm>
                          <a:off x="2121400" y="24436"/>
                          <a:ext cx="36805" cy="49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05" h="49721">
                              <a:moveTo>
                                <a:pt x="0" y="0"/>
                              </a:moveTo>
                              <a:lnTo>
                                <a:pt x="36805" y="0"/>
                              </a:lnTo>
                              <a:lnTo>
                                <a:pt x="36805" y="5474"/>
                              </a:lnTo>
                              <a:lnTo>
                                <a:pt x="21603" y="5474"/>
                              </a:lnTo>
                              <a:lnTo>
                                <a:pt x="21603" y="49721"/>
                              </a:lnTo>
                              <a:lnTo>
                                <a:pt x="15113" y="49721"/>
                              </a:lnTo>
                              <a:lnTo>
                                <a:pt x="15113" y="5474"/>
                              </a:lnTo>
                              <a:lnTo>
                                <a:pt x="0" y="5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8" name="Shape 8008"/>
                      <wps:cNvSpPr/>
                      <wps:spPr>
                        <a:xfrm>
                          <a:off x="2163896" y="38158"/>
                          <a:ext cx="15749" cy="36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49" h="36103">
                              <a:moveTo>
                                <a:pt x="15749" y="0"/>
                              </a:moveTo>
                              <a:lnTo>
                                <a:pt x="15749" y="4448"/>
                              </a:lnTo>
                              <a:lnTo>
                                <a:pt x="8957" y="7759"/>
                              </a:lnTo>
                              <a:cubicBezTo>
                                <a:pt x="7363" y="9813"/>
                                <a:pt x="6534" y="12430"/>
                                <a:pt x="6274" y="14677"/>
                              </a:cubicBezTo>
                              <a:lnTo>
                                <a:pt x="15749" y="14677"/>
                              </a:lnTo>
                              <a:lnTo>
                                <a:pt x="15749" y="19326"/>
                              </a:lnTo>
                              <a:lnTo>
                                <a:pt x="6198" y="19326"/>
                              </a:lnTo>
                              <a:cubicBezTo>
                                <a:pt x="6274" y="23720"/>
                                <a:pt x="7696" y="26819"/>
                                <a:pt x="9919" y="28819"/>
                              </a:cubicBezTo>
                              <a:lnTo>
                                <a:pt x="15749" y="30805"/>
                              </a:lnTo>
                              <a:lnTo>
                                <a:pt x="15749" y="36103"/>
                              </a:lnTo>
                              <a:lnTo>
                                <a:pt x="4656" y="31808"/>
                              </a:lnTo>
                              <a:cubicBezTo>
                                <a:pt x="1642" y="28639"/>
                                <a:pt x="0" y="24120"/>
                                <a:pt x="0" y="18729"/>
                              </a:cubicBezTo>
                              <a:cubicBezTo>
                                <a:pt x="0" y="13351"/>
                                <a:pt x="1588" y="8556"/>
                                <a:pt x="4474" y="5107"/>
                              </a:cubicBezTo>
                              <a:lnTo>
                                <a:pt x="157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09" name="Shape 8009"/>
                      <wps:cNvSpPr/>
                      <wps:spPr>
                        <a:xfrm>
                          <a:off x="2179645" y="68025"/>
                          <a:ext cx="13753" cy="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" h="6934">
                              <a:moveTo>
                                <a:pt x="12572" y="0"/>
                              </a:moveTo>
                              <a:lnTo>
                                <a:pt x="13753" y="4661"/>
                              </a:lnTo>
                              <a:cubicBezTo>
                                <a:pt x="11467" y="5690"/>
                                <a:pt x="7492" y="6934"/>
                                <a:pt x="1802" y="6934"/>
                              </a:cubicBezTo>
                              <a:lnTo>
                                <a:pt x="0" y="6236"/>
                              </a:lnTo>
                              <a:lnTo>
                                <a:pt x="0" y="938"/>
                              </a:lnTo>
                              <a:lnTo>
                                <a:pt x="2691" y="1854"/>
                              </a:lnTo>
                              <a:cubicBezTo>
                                <a:pt x="7339" y="1854"/>
                                <a:pt x="10222" y="1054"/>
                                <a:pt x="125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0" name="Shape 8010"/>
                      <wps:cNvSpPr/>
                      <wps:spPr>
                        <a:xfrm>
                          <a:off x="2179645" y="37710"/>
                          <a:ext cx="15747" cy="19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47" h="19774">
                              <a:moveTo>
                                <a:pt x="989" y="0"/>
                              </a:moveTo>
                              <a:cubicBezTo>
                                <a:pt x="12724" y="0"/>
                                <a:pt x="15747" y="10198"/>
                                <a:pt x="15747" y="16752"/>
                              </a:cubicBezTo>
                              <a:cubicBezTo>
                                <a:pt x="15747" y="18073"/>
                                <a:pt x="15671" y="19038"/>
                                <a:pt x="15531" y="19774"/>
                              </a:cubicBezTo>
                              <a:lnTo>
                                <a:pt x="0" y="19774"/>
                              </a:lnTo>
                              <a:lnTo>
                                <a:pt x="0" y="15125"/>
                              </a:lnTo>
                              <a:lnTo>
                                <a:pt x="9473" y="15125"/>
                              </a:lnTo>
                              <a:cubicBezTo>
                                <a:pt x="9549" y="11075"/>
                                <a:pt x="7784" y="4661"/>
                                <a:pt x="481" y="4661"/>
                              </a:cubicBezTo>
                              <a:lnTo>
                                <a:pt x="0" y="4896"/>
                              </a:lnTo>
                              <a:lnTo>
                                <a:pt x="0" y="448"/>
                              </a:lnTo>
                              <a:lnTo>
                                <a:pt x="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1" name="Shape 8011"/>
                      <wps:cNvSpPr/>
                      <wps:spPr>
                        <a:xfrm>
                          <a:off x="2203819" y="37716"/>
                          <a:ext cx="28181" cy="37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81" h="37249">
                              <a:moveTo>
                                <a:pt x="19177" y="0"/>
                              </a:moveTo>
                              <a:cubicBezTo>
                                <a:pt x="23012" y="0"/>
                                <a:pt x="26403" y="965"/>
                                <a:pt x="28181" y="1930"/>
                              </a:cubicBezTo>
                              <a:lnTo>
                                <a:pt x="26708" y="6871"/>
                              </a:lnTo>
                              <a:cubicBezTo>
                                <a:pt x="25146" y="6058"/>
                                <a:pt x="22720" y="5169"/>
                                <a:pt x="19177" y="5169"/>
                              </a:cubicBezTo>
                              <a:cubicBezTo>
                                <a:pt x="10986" y="5169"/>
                                <a:pt x="6566" y="11290"/>
                                <a:pt x="6566" y="18669"/>
                              </a:cubicBezTo>
                              <a:cubicBezTo>
                                <a:pt x="6566" y="26936"/>
                                <a:pt x="11874" y="32017"/>
                                <a:pt x="18961" y="32017"/>
                              </a:cubicBezTo>
                              <a:cubicBezTo>
                                <a:pt x="22644" y="32017"/>
                                <a:pt x="25083" y="31128"/>
                                <a:pt x="26924" y="30315"/>
                              </a:cubicBezTo>
                              <a:lnTo>
                                <a:pt x="28029" y="35192"/>
                              </a:lnTo>
                              <a:cubicBezTo>
                                <a:pt x="26327" y="36005"/>
                                <a:pt x="22568" y="37249"/>
                                <a:pt x="17780" y="37249"/>
                              </a:cubicBezTo>
                              <a:cubicBezTo>
                                <a:pt x="7010" y="37249"/>
                                <a:pt x="0" y="29959"/>
                                <a:pt x="0" y="19038"/>
                              </a:cubicBezTo>
                              <a:cubicBezTo>
                                <a:pt x="0" y="8051"/>
                                <a:pt x="7531" y="0"/>
                                <a:pt x="191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2" name="Shape 8012"/>
                      <wps:cNvSpPr/>
                      <wps:spPr>
                        <a:xfrm>
                          <a:off x="2242410" y="21793"/>
                          <a:ext cx="30391" cy="523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1" h="52362">
                              <a:moveTo>
                                <a:pt x="0" y="0"/>
                              </a:moveTo>
                              <a:lnTo>
                                <a:pt x="6502" y="0"/>
                              </a:lnTo>
                              <a:lnTo>
                                <a:pt x="6502" y="22339"/>
                              </a:lnTo>
                              <a:lnTo>
                                <a:pt x="6642" y="22339"/>
                              </a:lnTo>
                              <a:cubicBezTo>
                                <a:pt x="7671" y="20498"/>
                                <a:pt x="9296" y="18809"/>
                                <a:pt x="11290" y="17704"/>
                              </a:cubicBezTo>
                              <a:cubicBezTo>
                                <a:pt x="13208" y="16587"/>
                                <a:pt x="15481" y="15926"/>
                                <a:pt x="17920" y="15926"/>
                              </a:cubicBezTo>
                              <a:cubicBezTo>
                                <a:pt x="22708" y="15926"/>
                                <a:pt x="30391" y="18885"/>
                                <a:pt x="30391" y="31128"/>
                              </a:cubicBezTo>
                              <a:lnTo>
                                <a:pt x="30391" y="52362"/>
                              </a:lnTo>
                              <a:lnTo>
                                <a:pt x="23901" y="52362"/>
                              </a:lnTo>
                              <a:lnTo>
                                <a:pt x="23901" y="31864"/>
                              </a:lnTo>
                              <a:cubicBezTo>
                                <a:pt x="23901" y="26112"/>
                                <a:pt x="21768" y="21310"/>
                                <a:pt x="15646" y="21310"/>
                              </a:cubicBezTo>
                              <a:cubicBezTo>
                                <a:pt x="11430" y="21310"/>
                                <a:pt x="8192" y="24257"/>
                                <a:pt x="6934" y="27724"/>
                              </a:cubicBezTo>
                              <a:cubicBezTo>
                                <a:pt x="6566" y="28702"/>
                                <a:pt x="6502" y="29642"/>
                                <a:pt x="6502" y="30835"/>
                              </a:cubicBezTo>
                              <a:lnTo>
                                <a:pt x="6502" y="52362"/>
                              </a:lnTo>
                              <a:lnTo>
                                <a:pt x="0" y="523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3" name="Shape 8013"/>
                      <wps:cNvSpPr/>
                      <wps:spPr>
                        <a:xfrm>
                          <a:off x="1473987" y="0"/>
                          <a:ext cx="51841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1" h="103696">
                              <a:moveTo>
                                <a:pt x="0" y="0"/>
                              </a:moveTo>
                              <a:lnTo>
                                <a:pt x="51841" y="0"/>
                              </a:lnTo>
                              <a:lnTo>
                                <a:pt x="51841" y="39451"/>
                              </a:lnTo>
                              <a:lnTo>
                                <a:pt x="51283" y="41872"/>
                              </a:lnTo>
                              <a:cubicBezTo>
                                <a:pt x="38418" y="40970"/>
                                <a:pt x="30239" y="35395"/>
                                <a:pt x="23863" y="27991"/>
                              </a:cubicBezTo>
                              <a:cubicBezTo>
                                <a:pt x="22276" y="30531"/>
                                <a:pt x="21577" y="34913"/>
                                <a:pt x="22619" y="38443"/>
                              </a:cubicBezTo>
                              <a:cubicBezTo>
                                <a:pt x="23305" y="40742"/>
                                <a:pt x="24663" y="42914"/>
                                <a:pt x="26264" y="44362"/>
                              </a:cubicBezTo>
                              <a:cubicBezTo>
                                <a:pt x="26810" y="44882"/>
                                <a:pt x="27445" y="45212"/>
                                <a:pt x="27915" y="45720"/>
                              </a:cubicBezTo>
                              <a:cubicBezTo>
                                <a:pt x="25502" y="45631"/>
                                <a:pt x="23635" y="44958"/>
                                <a:pt x="21997" y="44082"/>
                              </a:cubicBezTo>
                              <a:cubicBezTo>
                                <a:pt x="22047" y="47854"/>
                                <a:pt x="23343" y="50774"/>
                                <a:pt x="25121" y="52845"/>
                              </a:cubicBezTo>
                              <a:cubicBezTo>
                                <a:pt x="26911" y="54928"/>
                                <a:pt x="29413" y="56553"/>
                                <a:pt x="32588" y="57239"/>
                              </a:cubicBezTo>
                              <a:cubicBezTo>
                                <a:pt x="31102" y="57836"/>
                                <a:pt x="28499" y="57874"/>
                                <a:pt x="26708" y="57518"/>
                              </a:cubicBezTo>
                              <a:cubicBezTo>
                                <a:pt x="27445" y="60198"/>
                                <a:pt x="29108" y="62256"/>
                                <a:pt x="31102" y="63818"/>
                              </a:cubicBezTo>
                              <a:cubicBezTo>
                                <a:pt x="33084" y="65392"/>
                                <a:pt x="35624" y="66599"/>
                                <a:pt x="38938" y="66726"/>
                              </a:cubicBezTo>
                              <a:cubicBezTo>
                                <a:pt x="39180" y="66701"/>
                                <a:pt x="38938" y="66815"/>
                                <a:pt x="38900" y="66853"/>
                              </a:cubicBezTo>
                              <a:cubicBezTo>
                                <a:pt x="34366" y="70359"/>
                                <a:pt x="27978" y="73114"/>
                                <a:pt x="19558" y="72251"/>
                              </a:cubicBezTo>
                              <a:cubicBezTo>
                                <a:pt x="20091" y="72784"/>
                                <a:pt x="20828" y="73063"/>
                                <a:pt x="21488" y="73457"/>
                              </a:cubicBezTo>
                              <a:cubicBezTo>
                                <a:pt x="26175" y="76060"/>
                                <a:pt x="32118" y="78156"/>
                                <a:pt x="39408" y="78156"/>
                              </a:cubicBezTo>
                              <a:lnTo>
                                <a:pt x="51841" y="74839"/>
                              </a:lnTo>
                              <a:lnTo>
                                <a:pt x="51841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4" name="Shape 8014"/>
                      <wps:cNvSpPr/>
                      <wps:spPr>
                        <a:xfrm>
                          <a:off x="1525829" y="0"/>
                          <a:ext cx="51854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103696">
                              <a:moveTo>
                                <a:pt x="0" y="0"/>
                              </a:moveTo>
                              <a:lnTo>
                                <a:pt x="51854" y="0"/>
                              </a:lnTo>
                              <a:lnTo>
                                <a:pt x="51854" y="103696"/>
                              </a:lnTo>
                              <a:lnTo>
                                <a:pt x="0" y="103696"/>
                              </a:lnTo>
                              <a:lnTo>
                                <a:pt x="0" y="74839"/>
                              </a:lnTo>
                              <a:lnTo>
                                <a:pt x="7988" y="72708"/>
                              </a:lnTo>
                              <a:cubicBezTo>
                                <a:pt x="13157" y="69507"/>
                                <a:pt x="17539" y="64872"/>
                                <a:pt x="20625" y="59449"/>
                              </a:cubicBezTo>
                              <a:cubicBezTo>
                                <a:pt x="23762" y="53911"/>
                                <a:pt x="25921" y="47143"/>
                                <a:pt x="25679" y="38722"/>
                              </a:cubicBezTo>
                              <a:cubicBezTo>
                                <a:pt x="26276" y="38164"/>
                                <a:pt x="26950" y="37732"/>
                                <a:pt x="27559" y="37199"/>
                              </a:cubicBezTo>
                              <a:cubicBezTo>
                                <a:pt x="29324" y="35687"/>
                                <a:pt x="30912" y="33846"/>
                                <a:pt x="32283" y="31839"/>
                              </a:cubicBezTo>
                              <a:cubicBezTo>
                                <a:pt x="30023" y="32728"/>
                                <a:pt x="27711" y="33541"/>
                                <a:pt x="24879" y="33833"/>
                              </a:cubicBezTo>
                              <a:cubicBezTo>
                                <a:pt x="24702" y="33706"/>
                                <a:pt x="25070" y="33668"/>
                                <a:pt x="25222" y="33566"/>
                              </a:cubicBezTo>
                              <a:cubicBezTo>
                                <a:pt x="27546" y="31953"/>
                                <a:pt x="29527" y="29617"/>
                                <a:pt x="30531" y="26607"/>
                              </a:cubicBezTo>
                              <a:cubicBezTo>
                                <a:pt x="28537" y="27636"/>
                                <a:pt x="26175" y="28804"/>
                                <a:pt x="23406" y="29464"/>
                              </a:cubicBezTo>
                              <a:cubicBezTo>
                                <a:pt x="23025" y="29553"/>
                                <a:pt x="22492" y="29769"/>
                                <a:pt x="22276" y="29744"/>
                              </a:cubicBezTo>
                              <a:cubicBezTo>
                                <a:pt x="22035" y="29718"/>
                                <a:pt x="21615" y="29273"/>
                                <a:pt x="21298" y="29007"/>
                              </a:cubicBezTo>
                              <a:cubicBezTo>
                                <a:pt x="19304" y="27216"/>
                                <a:pt x="16675" y="25730"/>
                                <a:pt x="13170" y="25591"/>
                              </a:cubicBezTo>
                              <a:cubicBezTo>
                                <a:pt x="13106" y="25591"/>
                                <a:pt x="13068" y="25578"/>
                                <a:pt x="13043" y="25527"/>
                              </a:cubicBezTo>
                              <a:lnTo>
                                <a:pt x="11798" y="25527"/>
                              </a:lnTo>
                              <a:cubicBezTo>
                                <a:pt x="7442" y="25870"/>
                                <a:pt x="4267" y="27775"/>
                                <a:pt x="2070" y="30480"/>
                              </a:cubicBezTo>
                              <a:lnTo>
                                <a:pt x="0" y="394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4" name="Shape 8094"/>
                      <wps:cNvSpPr/>
                      <wps:spPr>
                        <a:xfrm>
                          <a:off x="861659" y="34584"/>
                          <a:ext cx="52007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07" h="35802">
                              <a:moveTo>
                                <a:pt x="0" y="0"/>
                              </a:moveTo>
                              <a:lnTo>
                                <a:pt x="6655" y="0"/>
                              </a:lnTo>
                              <a:lnTo>
                                <a:pt x="11456" y="18199"/>
                              </a:lnTo>
                              <a:cubicBezTo>
                                <a:pt x="12421" y="22187"/>
                                <a:pt x="13386" y="25895"/>
                                <a:pt x="14059" y="29578"/>
                              </a:cubicBezTo>
                              <a:lnTo>
                                <a:pt x="14275" y="29578"/>
                              </a:lnTo>
                              <a:cubicBezTo>
                                <a:pt x="15088" y="25971"/>
                                <a:pt x="16269" y="22123"/>
                                <a:pt x="17450" y="18276"/>
                              </a:cubicBezTo>
                              <a:lnTo>
                                <a:pt x="23292" y="0"/>
                              </a:lnTo>
                              <a:lnTo>
                                <a:pt x="28778" y="0"/>
                              </a:lnTo>
                              <a:lnTo>
                                <a:pt x="34315" y="17894"/>
                              </a:lnTo>
                              <a:cubicBezTo>
                                <a:pt x="35649" y="22187"/>
                                <a:pt x="36690" y="25971"/>
                                <a:pt x="37503" y="29578"/>
                              </a:cubicBezTo>
                              <a:lnTo>
                                <a:pt x="37719" y="29578"/>
                              </a:lnTo>
                              <a:cubicBezTo>
                                <a:pt x="38316" y="25971"/>
                                <a:pt x="39281" y="22187"/>
                                <a:pt x="40462" y="17983"/>
                              </a:cubicBezTo>
                              <a:lnTo>
                                <a:pt x="45568" y="0"/>
                              </a:lnTo>
                              <a:lnTo>
                                <a:pt x="52007" y="0"/>
                              </a:lnTo>
                              <a:lnTo>
                                <a:pt x="40462" y="35802"/>
                              </a:lnTo>
                              <a:lnTo>
                                <a:pt x="34544" y="35802"/>
                              </a:lnTo>
                              <a:lnTo>
                                <a:pt x="29070" y="18707"/>
                              </a:lnTo>
                              <a:cubicBezTo>
                                <a:pt x="27813" y="14719"/>
                                <a:pt x="26772" y="11176"/>
                                <a:pt x="25883" y="6947"/>
                              </a:cubicBezTo>
                              <a:lnTo>
                                <a:pt x="25743" y="6947"/>
                              </a:lnTo>
                              <a:cubicBezTo>
                                <a:pt x="24854" y="11252"/>
                                <a:pt x="23736" y="14936"/>
                                <a:pt x="22479" y="18783"/>
                              </a:cubicBezTo>
                              <a:lnTo>
                                <a:pt x="16713" y="35802"/>
                              </a:lnTo>
                              <a:lnTo>
                                <a:pt x="10795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5" name="Shape 8095"/>
                      <wps:cNvSpPr/>
                      <wps:spPr>
                        <a:xfrm>
                          <a:off x="917010" y="34584"/>
                          <a:ext cx="51994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94" h="35802">
                              <a:moveTo>
                                <a:pt x="0" y="0"/>
                              </a:moveTo>
                              <a:lnTo>
                                <a:pt x="6655" y="0"/>
                              </a:lnTo>
                              <a:lnTo>
                                <a:pt x="11456" y="18199"/>
                              </a:lnTo>
                              <a:cubicBezTo>
                                <a:pt x="12421" y="22187"/>
                                <a:pt x="13386" y="25895"/>
                                <a:pt x="14046" y="29578"/>
                              </a:cubicBezTo>
                              <a:lnTo>
                                <a:pt x="14275" y="29578"/>
                              </a:lnTo>
                              <a:cubicBezTo>
                                <a:pt x="15088" y="25971"/>
                                <a:pt x="16269" y="22123"/>
                                <a:pt x="17450" y="18276"/>
                              </a:cubicBezTo>
                              <a:lnTo>
                                <a:pt x="23292" y="0"/>
                              </a:lnTo>
                              <a:lnTo>
                                <a:pt x="28778" y="0"/>
                              </a:lnTo>
                              <a:lnTo>
                                <a:pt x="34315" y="17894"/>
                              </a:lnTo>
                              <a:cubicBezTo>
                                <a:pt x="35649" y="22187"/>
                                <a:pt x="36690" y="25971"/>
                                <a:pt x="37490" y="29578"/>
                              </a:cubicBezTo>
                              <a:lnTo>
                                <a:pt x="37719" y="29578"/>
                              </a:lnTo>
                              <a:cubicBezTo>
                                <a:pt x="38316" y="25971"/>
                                <a:pt x="39281" y="22187"/>
                                <a:pt x="40462" y="17983"/>
                              </a:cubicBezTo>
                              <a:lnTo>
                                <a:pt x="45568" y="0"/>
                              </a:lnTo>
                              <a:lnTo>
                                <a:pt x="51994" y="0"/>
                              </a:lnTo>
                              <a:lnTo>
                                <a:pt x="40462" y="35802"/>
                              </a:lnTo>
                              <a:lnTo>
                                <a:pt x="34544" y="35802"/>
                              </a:lnTo>
                              <a:lnTo>
                                <a:pt x="29070" y="18707"/>
                              </a:lnTo>
                              <a:cubicBezTo>
                                <a:pt x="27813" y="14719"/>
                                <a:pt x="26772" y="11176"/>
                                <a:pt x="25883" y="6947"/>
                              </a:cubicBezTo>
                              <a:lnTo>
                                <a:pt x="25743" y="6947"/>
                              </a:lnTo>
                              <a:cubicBezTo>
                                <a:pt x="24854" y="11252"/>
                                <a:pt x="23749" y="14936"/>
                                <a:pt x="22479" y="18783"/>
                              </a:cubicBezTo>
                              <a:lnTo>
                                <a:pt x="16713" y="35802"/>
                              </a:lnTo>
                              <a:lnTo>
                                <a:pt x="10795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6" name="Shape 8096"/>
                      <wps:cNvSpPr/>
                      <wps:spPr>
                        <a:xfrm>
                          <a:off x="972354" y="34584"/>
                          <a:ext cx="52007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007" h="35802">
                              <a:moveTo>
                                <a:pt x="0" y="0"/>
                              </a:moveTo>
                              <a:lnTo>
                                <a:pt x="6655" y="0"/>
                              </a:lnTo>
                              <a:lnTo>
                                <a:pt x="11456" y="18199"/>
                              </a:lnTo>
                              <a:cubicBezTo>
                                <a:pt x="12433" y="22187"/>
                                <a:pt x="13386" y="25895"/>
                                <a:pt x="14046" y="29578"/>
                              </a:cubicBezTo>
                              <a:lnTo>
                                <a:pt x="14275" y="29578"/>
                              </a:lnTo>
                              <a:cubicBezTo>
                                <a:pt x="15088" y="25971"/>
                                <a:pt x="16269" y="22123"/>
                                <a:pt x="17463" y="18276"/>
                              </a:cubicBezTo>
                              <a:lnTo>
                                <a:pt x="23292" y="0"/>
                              </a:lnTo>
                              <a:lnTo>
                                <a:pt x="28778" y="0"/>
                              </a:lnTo>
                              <a:lnTo>
                                <a:pt x="34328" y="17894"/>
                              </a:lnTo>
                              <a:cubicBezTo>
                                <a:pt x="35649" y="22187"/>
                                <a:pt x="36690" y="25971"/>
                                <a:pt x="37503" y="29578"/>
                              </a:cubicBezTo>
                              <a:lnTo>
                                <a:pt x="37732" y="29578"/>
                              </a:lnTo>
                              <a:cubicBezTo>
                                <a:pt x="38316" y="25971"/>
                                <a:pt x="39281" y="22187"/>
                                <a:pt x="40462" y="17983"/>
                              </a:cubicBezTo>
                              <a:lnTo>
                                <a:pt x="45568" y="0"/>
                              </a:lnTo>
                              <a:lnTo>
                                <a:pt x="52007" y="0"/>
                              </a:lnTo>
                              <a:lnTo>
                                <a:pt x="40462" y="35802"/>
                              </a:lnTo>
                              <a:lnTo>
                                <a:pt x="34544" y="35802"/>
                              </a:lnTo>
                              <a:lnTo>
                                <a:pt x="29070" y="18707"/>
                              </a:lnTo>
                              <a:cubicBezTo>
                                <a:pt x="27813" y="14719"/>
                                <a:pt x="26772" y="11176"/>
                                <a:pt x="25895" y="6947"/>
                              </a:cubicBezTo>
                              <a:lnTo>
                                <a:pt x="25743" y="6947"/>
                              </a:lnTo>
                              <a:cubicBezTo>
                                <a:pt x="24854" y="11252"/>
                                <a:pt x="23749" y="14936"/>
                                <a:pt x="22479" y="18783"/>
                              </a:cubicBezTo>
                              <a:lnTo>
                                <a:pt x="16713" y="35802"/>
                              </a:lnTo>
                              <a:lnTo>
                                <a:pt x="10795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7" name="Shape 8097"/>
                      <wps:cNvSpPr/>
                      <wps:spPr>
                        <a:xfrm>
                          <a:off x="1026442" y="61875"/>
                          <a:ext cx="8801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9334">
                              <a:moveTo>
                                <a:pt x="4432" y="0"/>
                              </a:moveTo>
                              <a:cubicBezTo>
                                <a:pt x="7036" y="0"/>
                                <a:pt x="8801" y="1930"/>
                                <a:pt x="8801" y="4661"/>
                              </a:cubicBezTo>
                              <a:cubicBezTo>
                                <a:pt x="8801" y="7328"/>
                                <a:pt x="7036" y="9334"/>
                                <a:pt x="4293" y="9334"/>
                              </a:cubicBezTo>
                              <a:cubicBezTo>
                                <a:pt x="1778" y="9334"/>
                                <a:pt x="0" y="7328"/>
                                <a:pt x="0" y="4661"/>
                              </a:cubicBezTo>
                              <a:cubicBezTo>
                                <a:pt x="0" y="1994"/>
                                <a:pt x="1842" y="0"/>
                                <a:pt x="4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8" name="Shape 8098"/>
                      <wps:cNvSpPr/>
                      <wps:spPr>
                        <a:xfrm>
                          <a:off x="1043088" y="34582"/>
                          <a:ext cx="30480" cy="36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36626">
                              <a:moveTo>
                                <a:pt x="0" y="0"/>
                              </a:moveTo>
                              <a:lnTo>
                                <a:pt x="6515" y="0"/>
                              </a:lnTo>
                              <a:lnTo>
                                <a:pt x="6515" y="19761"/>
                              </a:lnTo>
                              <a:cubicBezTo>
                                <a:pt x="6515" y="26568"/>
                                <a:pt x="8661" y="31217"/>
                                <a:pt x="14503" y="31217"/>
                              </a:cubicBezTo>
                              <a:cubicBezTo>
                                <a:pt x="18872" y="31217"/>
                                <a:pt x="21895" y="28181"/>
                                <a:pt x="23089" y="25222"/>
                              </a:cubicBezTo>
                              <a:cubicBezTo>
                                <a:pt x="23457" y="24333"/>
                                <a:pt x="23673" y="23152"/>
                                <a:pt x="23673" y="21895"/>
                              </a:cubicBezTo>
                              <a:lnTo>
                                <a:pt x="23673" y="0"/>
                              </a:lnTo>
                              <a:lnTo>
                                <a:pt x="30188" y="0"/>
                              </a:lnTo>
                              <a:lnTo>
                                <a:pt x="30188" y="25971"/>
                              </a:lnTo>
                              <a:cubicBezTo>
                                <a:pt x="30188" y="29743"/>
                                <a:pt x="30264" y="32994"/>
                                <a:pt x="30480" y="35801"/>
                              </a:cubicBezTo>
                              <a:lnTo>
                                <a:pt x="24714" y="35801"/>
                              </a:lnTo>
                              <a:lnTo>
                                <a:pt x="24346" y="29959"/>
                              </a:lnTo>
                              <a:lnTo>
                                <a:pt x="24193" y="29959"/>
                              </a:lnTo>
                              <a:cubicBezTo>
                                <a:pt x="22568" y="32855"/>
                                <a:pt x="18720" y="36626"/>
                                <a:pt x="12357" y="36626"/>
                              </a:cubicBezTo>
                              <a:cubicBezTo>
                                <a:pt x="6744" y="36626"/>
                                <a:pt x="0" y="33439"/>
                                <a:pt x="0" y="2094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5" name="Shape 8015"/>
                      <wps:cNvSpPr/>
                      <wps:spPr>
                        <a:xfrm>
                          <a:off x="1081421" y="33830"/>
                          <a:ext cx="16866" cy="3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6" h="37376">
                              <a:moveTo>
                                <a:pt x="16129" y="0"/>
                              </a:moveTo>
                              <a:lnTo>
                                <a:pt x="16866" y="369"/>
                              </a:lnTo>
                              <a:lnTo>
                                <a:pt x="16866" y="5377"/>
                              </a:lnTo>
                              <a:lnTo>
                                <a:pt x="9497" y="9056"/>
                              </a:lnTo>
                              <a:cubicBezTo>
                                <a:pt x="7655" y="11515"/>
                                <a:pt x="6655" y="14953"/>
                                <a:pt x="6655" y="18872"/>
                              </a:cubicBezTo>
                              <a:cubicBezTo>
                                <a:pt x="6655" y="22491"/>
                                <a:pt x="7563" y="25803"/>
                                <a:pt x="9339" y="28210"/>
                              </a:cubicBezTo>
                              <a:lnTo>
                                <a:pt x="16866" y="31936"/>
                              </a:lnTo>
                              <a:lnTo>
                                <a:pt x="16866" y="36561"/>
                              </a:lnTo>
                              <a:lnTo>
                                <a:pt x="15469" y="37376"/>
                              </a:lnTo>
                              <a:cubicBezTo>
                                <a:pt x="6807" y="37376"/>
                                <a:pt x="76" y="30035"/>
                                <a:pt x="76" y="19177"/>
                              </a:cubicBezTo>
                              <a:cubicBezTo>
                                <a:pt x="0" y="7264"/>
                                <a:pt x="7468" y="0"/>
                                <a:pt x="161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6" name="Shape 8016"/>
                      <wps:cNvSpPr/>
                      <wps:spPr>
                        <a:xfrm>
                          <a:off x="1098287" y="17866"/>
                          <a:ext cx="16942" cy="52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42" h="52525">
                              <a:moveTo>
                                <a:pt x="10211" y="0"/>
                              </a:moveTo>
                              <a:lnTo>
                                <a:pt x="16650" y="0"/>
                              </a:lnTo>
                              <a:lnTo>
                                <a:pt x="16650" y="43282"/>
                              </a:lnTo>
                              <a:cubicBezTo>
                                <a:pt x="16650" y="46457"/>
                                <a:pt x="16802" y="50076"/>
                                <a:pt x="16942" y="52515"/>
                              </a:cubicBezTo>
                              <a:lnTo>
                                <a:pt x="11176" y="52515"/>
                              </a:lnTo>
                              <a:lnTo>
                                <a:pt x="10884" y="46304"/>
                              </a:lnTo>
                              <a:lnTo>
                                <a:pt x="10655" y="46304"/>
                              </a:lnTo>
                              <a:lnTo>
                                <a:pt x="0" y="52525"/>
                              </a:lnTo>
                              <a:lnTo>
                                <a:pt x="0" y="47900"/>
                              </a:lnTo>
                              <a:lnTo>
                                <a:pt x="368" y="48082"/>
                              </a:lnTo>
                              <a:cubicBezTo>
                                <a:pt x="4737" y="48082"/>
                                <a:pt x="8725" y="45110"/>
                                <a:pt x="9919" y="40322"/>
                              </a:cubicBezTo>
                              <a:cubicBezTo>
                                <a:pt x="10135" y="39433"/>
                                <a:pt x="10211" y="38544"/>
                                <a:pt x="10211" y="37503"/>
                              </a:cubicBezTo>
                              <a:lnTo>
                                <a:pt x="10211" y="31280"/>
                              </a:lnTo>
                              <a:cubicBezTo>
                                <a:pt x="10211" y="30467"/>
                                <a:pt x="10135" y="29363"/>
                                <a:pt x="9919" y="28563"/>
                              </a:cubicBezTo>
                              <a:cubicBezTo>
                                <a:pt x="8954" y="24485"/>
                                <a:pt x="5398" y="21082"/>
                                <a:pt x="521" y="21082"/>
                              </a:cubicBezTo>
                              <a:lnTo>
                                <a:pt x="0" y="21341"/>
                              </a:lnTo>
                              <a:lnTo>
                                <a:pt x="0" y="16333"/>
                              </a:lnTo>
                              <a:lnTo>
                                <a:pt x="10058" y="21374"/>
                              </a:lnTo>
                              <a:lnTo>
                                <a:pt x="10211" y="21374"/>
                              </a:lnTo>
                              <a:lnTo>
                                <a:pt x="102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7" name="Shape 8017"/>
                      <wps:cNvSpPr/>
                      <wps:spPr>
                        <a:xfrm>
                          <a:off x="1121749" y="26000"/>
                          <a:ext cx="21234" cy="45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4" h="45212">
                              <a:moveTo>
                                <a:pt x="11913" y="0"/>
                              </a:moveTo>
                              <a:lnTo>
                                <a:pt x="11913" y="8586"/>
                              </a:lnTo>
                              <a:lnTo>
                                <a:pt x="21234" y="8586"/>
                              </a:lnTo>
                              <a:lnTo>
                                <a:pt x="21234" y="13538"/>
                              </a:lnTo>
                              <a:lnTo>
                                <a:pt x="11913" y="13538"/>
                              </a:lnTo>
                              <a:lnTo>
                                <a:pt x="11913" y="32842"/>
                              </a:lnTo>
                              <a:cubicBezTo>
                                <a:pt x="11913" y="37274"/>
                                <a:pt x="13170" y="39801"/>
                                <a:pt x="16789" y="39801"/>
                              </a:cubicBezTo>
                              <a:cubicBezTo>
                                <a:pt x="18567" y="39801"/>
                                <a:pt x="19609" y="39650"/>
                                <a:pt x="20561" y="39357"/>
                              </a:cubicBezTo>
                              <a:lnTo>
                                <a:pt x="20866" y="44323"/>
                              </a:lnTo>
                              <a:cubicBezTo>
                                <a:pt x="19609" y="44755"/>
                                <a:pt x="17602" y="45212"/>
                                <a:pt x="15088" y="45212"/>
                              </a:cubicBezTo>
                              <a:cubicBezTo>
                                <a:pt x="12052" y="45212"/>
                                <a:pt x="9614" y="44171"/>
                                <a:pt x="8065" y="42469"/>
                              </a:cubicBezTo>
                              <a:cubicBezTo>
                                <a:pt x="6287" y="40475"/>
                                <a:pt x="5550" y="37274"/>
                                <a:pt x="5550" y="33071"/>
                              </a:cubicBezTo>
                              <a:lnTo>
                                <a:pt x="5550" y="13538"/>
                              </a:lnTo>
                              <a:lnTo>
                                <a:pt x="0" y="13538"/>
                              </a:lnTo>
                              <a:lnTo>
                                <a:pt x="0" y="8586"/>
                              </a:lnTo>
                              <a:lnTo>
                                <a:pt x="5550" y="8586"/>
                              </a:lnTo>
                              <a:lnTo>
                                <a:pt x="5550" y="1930"/>
                              </a:lnTo>
                              <a:lnTo>
                                <a:pt x="119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8" name="Shape 8018"/>
                      <wps:cNvSpPr/>
                      <wps:spPr>
                        <a:xfrm>
                          <a:off x="1148536" y="61875"/>
                          <a:ext cx="8801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9334">
                              <a:moveTo>
                                <a:pt x="4445" y="0"/>
                              </a:moveTo>
                              <a:cubicBezTo>
                                <a:pt x="7036" y="0"/>
                                <a:pt x="8801" y="1930"/>
                                <a:pt x="8801" y="4661"/>
                              </a:cubicBezTo>
                              <a:cubicBezTo>
                                <a:pt x="8801" y="7328"/>
                                <a:pt x="7036" y="9334"/>
                                <a:pt x="4293" y="9334"/>
                              </a:cubicBezTo>
                              <a:cubicBezTo>
                                <a:pt x="1778" y="9334"/>
                                <a:pt x="0" y="7328"/>
                                <a:pt x="0" y="4661"/>
                              </a:cubicBezTo>
                              <a:cubicBezTo>
                                <a:pt x="0" y="1994"/>
                                <a:pt x="1854" y="0"/>
                                <a:pt x="444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19" name="Shape 8019"/>
                      <wps:cNvSpPr/>
                      <wps:spPr>
                        <a:xfrm>
                          <a:off x="1165920" y="77859"/>
                          <a:ext cx="13538" cy="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" h="8001">
                              <a:moveTo>
                                <a:pt x="1626" y="0"/>
                              </a:moveTo>
                              <a:cubicBezTo>
                                <a:pt x="4001" y="1562"/>
                                <a:pt x="7696" y="2883"/>
                                <a:pt x="12129" y="2883"/>
                              </a:cubicBezTo>
                              <a:lnTo>
                                <a:pt x="13538" y="2394"/>
                              </a:lnTo>
                              <a:lnTo>
                                <a:pt x="13538" y="7466"/>
                              </a:lnTo>
                              <a:lnTo>
                                <a:pt x="11913" y="8001"/>
                              </a:lnTo>
                              <a:cubicBezTo>
                                <a:pt x="7620" y="8001"/>
                                <a:pt x="2883" y="6947"/>
                                <a:pt x="0" y="5029"/>
                              </a:cubicBezTo>
                              <a:lnTo>
                                <a:pt x="16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0" name="Shape 8020"/>
                      <wps:cNvSpPr/>
                      <wps:spPr>
                        <a:xfrm>
                          <a:off x="1162808" y="33841"/>
                          <a:ext cx="16650" cy="36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50" h="36398">
                              <a:moveTo>
                                <a:pt x="16205" y="0"/>
                              </a:moveTo>
                              <a:lnTo>
                                <a:pt x="16650" y="119"/>
                              </a:lnTo>
                              <a:lnTo>
                                <a:pt x="16650" y="5314"/>
                              </a:lnTo>
                              <a:lnTo>
                                <a:pt x="9585" y="8689"/>
                              </a:lnTo>
                              <a:cubicBezTo>
                                <a:pt x="7699" y="11040"/>
                                <a:pt x="6591" y="14427"/>
                                <a:pt x="6591" y="18580"/>
                              </a:cubicBezTo>
                              <a:cubicBezTo>
                                <a:pt x="6591" y="22092"/>
                                <a:pt x="7496" y="25305"/>
                                <a:pt x="9271" y="27640"/>
                              </a:cubicBezTo>
                              <a:lnTo>
                                <a:pt x="16650" y="31183"/>
                              </a:lnTo>
                              <a:lnTo>
                                <a:pt x="16650" y="35656"/>
                              </a:lnTo>
                              <a:lnTo>
                                <a:pt x="15240" y="36398"/>
                              </a:lnTo>
                              <a:cubicBezTo>
                                <a:pt x="6375" y="36398"/>
                                <a:pt x="0" y="28842"/>
                                <a:pt x="0" y="18935"/>
                              </a:cubicBezTo>
                              <a:cubicBezTo>
                                <a:pt x="0" y="6807"/>
                                <a:pt x="7925" y="0"/>
                                <a:pt x="162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1" name="Shape 8021"/>
                      <wps:cNvSpPr/>
                      <wps:spPr>
                        <a:xfrm>
                          <a:off x="1179458" y="33960"/>
                          <a:ext cx="16865" cy="513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65" h="51365">
                              <a:moveTo>
                                <a:pt x="0" y="0"/>
                              </a:moveTo>
                              <a:lnTo>
                                <a:pt x="6863" y="1843"/>
                              </a:lnTo>
                              <a:cubicBezTo>
                                <a:pt x="8677" y="3008"/>
                                <a:pt x="9919" y="4541"/>
                                <a:pt x="10731" y="6014"/>
                              </a:cubicBezTo>
                              <a:lnTo>
                                <a:pt x="10871" y="6014"/>
                              </a:lnTo>
                              <a:lnTo>
                                <a:pt x="11100" y="617"/>
                              </a:lnTo>
                              <a:lnTo>
                                <a:pt x="16865" y="617"/>
                              </a:lnTo>
                              <a:cubicBezTo>
                                <a:pt x="16650" y="3132"/>
                                <a:pt x="16573" y="6091"/>
                                <a:pt x="16573" y="10396"/>
                              </a:cubicBezTo>
                              <a:lnTo>
                                <a:pt x="16573" y="31173"/>
                              </a:lnTo>
                              <a:cubicBezTo>
                                <a:pt x="16573" y="39467"/>
                                <a:pt x="14872" y="44419"/>
                                <a:pt x="11468" y="47594"/>
                              </a:cubicBezTo>
                              <a:lnTo>
                                <a:pt x="0" y="51365"/>
                              </a:lnTo>
                              <a:lnTo>
                                <a:pt x="0" y="46293"/>
                              </a:lnTo>
                              <a:lnTo>
                                <a:pt x="6863" y="43910"/>
                              </a:lnTo>
                              <a:cubicBezTo>
                                <a:pt x="8915" y="41904"/>
                                <a:pt x="10134" y="38762"/>
                                <a:pt x="10134" y="34209"/>
                              </a:cubicBezTo>
                              <a:lnTo>
                                <a:pt x="10134" y="30284"/>
                              </a:lnTo>
                              <a:lnTo>
                                <a:pt x="9982" y="30284"/>
                              </a:lnTo>
                              <a:lnTo>
                                <a:pt x="0" y="35537"/>
                              </a:lnTo>
                              <a:lnTo>
                                <a:pt x="0" y="31063"/>
                              </a:lnTo>
                              <a:lnTo>
                                <a:pt x="521" y="31313"/>
                              </a:lnTo>
                              <a:cubicBezTo>
                                <a:pt x="4585" y="31313"/>
                                <a:pt x="8217" y="28798"/>
                                <a:pt x="9550" y="24658"/>
                              </a:cubicBezTo>
                              <a:cubicBezTo>
                                <a:pt x="9919" y="23554"/>
                                <a:pt x="10058" y="22296"/>
                                <a:pt x="10058" y="21191"/>
                              </a:cubicBezTo>
                              <a:lnTo>
                                <a:pt x="10058" y="14753"/>
                              </a:lnTo>
                              <a:cubicBezTo>
                                <a:pt x="10058" y="13647"/>
                                <a:pt x="9982" y="12682"/>
                                <a:pt x="9690" y="11869"/>
                              </a:cubicBezTo>
                              <a:cubicBezTo>
                                <a:pt x="8509" y="8021"/>
                                <a:pt x="5397" y="4910"/>
                                <a:pt x="597" y="4910"/>
                              </a:cubicBezTo>
                              <a:lnTo>
                                <a:pt x="0" y="5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2" name="Shape 8022"/>
                      <wps:cNvSpPr/>
                      <wps:spPr>
                        <a:xfrm>
                          <a:off x="1204180" y="33939"/>
                          <a:ext cx="17494" cy="37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4" h="37272">
                              <a:moveTo>
                                <a:pt x="17494" y="0"/>
                              </a:moveTo>
                              <a:lnTo>
                                <a:pt x="17494" y="4842"/>
                              </a:lnTo>
                              <a:lnTo>
                                <a:pt x="9271" y="9182"/>
                              </a:lnTo>
                              <a:cubicBezTo>
                                <a:pt x="7487" y="11799"/>
                                <a:pt x="6655" y="15257"/>
                                <a:pt x="6655" y="18616"/>
                              </a:cubicBezTo>
                              <a:cubicBezTo>
                                <a:pt x="6655" y="26452"/>
                                <a:pt x="11100" y="32383"/>
                                <a:pt x="17463" y="32383"/>
                              </a:cubicBezTo>
                              <a:lnTo>
                                <a:pt x="17494" y="32366"/>
                              </a:lnTo>
                              <a:lnTo>
                                <a:pt x="17494" y="37146"/>
                              </a:lnTo>
                              <a:lnTo>
                                <a:pt x="17158" y="37272"/>
                              </a:lnTo>
                              <a:cubicBezTo>
                                <a:pt x="7544" y="37272"/>
                                <a:pt x="0" y="30160"/>
                                <a:pt x="0" y="18845"/>
                              </a:cubicBezTo>
                              <a:cubicBezTo>
                                <a:pt x="0" y="12888"/>
                                <a:pt x="1978" y="8151"/>
                                <a:pt x="5186" y="4903"/>
                              </a:cubicBezTo>
                              <a:lnTo>
                                <a:pt x="17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3" name="Shape 8023"/>
                      <wps:cNvSpPr/>
                      <wps:spPr>
                        <a:xfrm>
                          <a:off x="1221674" y="33835"/>
                          <a:ext cx="17494" cy="37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4" h="37250">
                              <a:moveTo>
                                <a:pt x="260" y="0"/>
                              </a:moveTo>
                              <a:cubicBezTo>
                                <a:pt x="10547" y="0"/>
                                <a:pt x="17494" y="7480"/>
                                <a:pt x="17494" y="18352"/>
                              </a:cubicBezTo>
                              <a:cubicBezTo>
                                <a:pt x="17494" y="24974"/>
                                <a:pt x="15183" y="29731"/>
                                <a:pt x="11798" y="32831"/>
                              </a:cubicBezTo>
                              <a:lnTo>
                                <a:pt x="0" y="37250"/>
                              </a:lnTo>
                              <a:lnTo>
                                <a:pt x="0" y="32470"/>
                              </a:lnTo>
                              <a:lnTo>
                                <a:pt x="7733" y="28557"/>
                              </a:lnTo>
                              <a:cubicBezTo>
                                <a:pt x="9674" y="26089"/>
                                <a:pt x="10839" y="22613"/>
                                <a:pt x="10839" y="18580"/>
                              </a:cubicBezTo>
                              <a:cubicBezTo>
                                <a:pt x="10839" y="12509"/>
                                <a:pt x="7804" y="4890"/>
                                <a:pt x="108" y="4890"/>
                              </a:cubicBezTo>
                              <a:lnTo>
                                <a:pt x="0" y="4946"/>
                              </a:lnTo>
                              <a:lnTo>
                                <a:pt x="0" y="104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4" name="Shape 8024"/>
                      <wps:cNvSpPr/>
                      <wps:spPr>
                        <a:xfrm>
                          <a:off x="1242437" y="34584"/>
                          <a:ext cx="33884" cy="35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884" h="35802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  <a:lnTo>
                                <a:pt x="13983" y="20053"/>
                              </a:lnTo>
                              <a:cubicBezTo>
                                <a:pt x="15164" y="23381"/>
                                <a:pt x="16129" y="26327"/>
                                <a:pt x="16866" y="29286"/>
                              </a:cubicBezTo>
                              <a:lnTo>
                                <a:pt x="17082" y="29286"/>
                              </a:lnTo>
                              <a:cubicBezTo>
                                <a:pt x="17894" y="26327"/>
                                <a:pt x="18948" y="23381"/>
                                <a:pt x="20130" y="20053"/>
                              </a:cubicBezTo>
                              <a:lnTo>
                                <a:pt x="27076" y="0"/>
                              </a:lnTo>
                              <a:lnTo>
                                <a:pt x="33884" y="0"/>
                              </a:lnTo>
                              <a:lnTo>
                                <a:pt x="19825" y="35802"/>
                              </a:lnTo>
                              <a:lnTo>
                                <a:pt x="13614" y="35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5" name="Shape 8025"/>
                      <wps:cNvSpPr/>
                      <wps:spPr>
                        <a:xfrm>
                          <a:off x="1278030" y="61875"/>
                          <a:ext cx="8801" cy="9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" h="9334">
                              <a:moveTo>
                                <a:pt x="4432" y="0"/>
                              </a:moveTo>
                              <a:cubicBezTo>
                                <a:pt x="7023" y="0"/>
                                <a:pt x="8801" y="1930"/>
                                <a:pt x="8801" y="4661"/>
                              </a:cubicBezTo>
                              <a:cubicBezTo>
                                <a:pt x="8801" y="7328"/>
                                <a:pt x="7023" y="9334"/>
                                <a:pt x="4293" y="9334"/>
                              </a:cubicBezTo>
                              <a:cubicBezTo>
                                <a:pt x="1765" y="9334"/>
                                <a:pt x="0" y="7328"/>
                                <a:pt x="0" y="4661"/>
                              </a:cubicBezTo>
                              <a:cubicBezTo>
                                <a:pt x="0" y="1994"/>
                                <a:pt x="1842" y="0"/>
                                <a:pt x="4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6" name="Shape 8026"/>
                      <wps:cNvSpPr/>
                      <wps:spPr>
                        <a:xfrm>
                          <a:off x="1294609" y="34584"/>
                          <a:ext cx="17196" cy="50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96" h="50444">
                              <a:moveTo>
                                <a:pt x="0" y="0"/>
                              </a:moveTo>
                              <a:lnTo>
                                <a:pt x="5766" y="0"/>
                              </a:lnTo>
                              <a:lnTo>
                                <a:pt x="6121" y="6134"/>
                              </a:lnTo>
                              <a:lnTo>
                                <a:pt x="6286" y="6134"/>
                              </a:lnTo>
                              <a:lnTo>
                                <a:pt x="17196" y="233"/>
                              </a:lnTo>
                              <a:lnTo>
                                <a:pt x="17196" y="4534"/>
                              </a:lnTo>
                              <a:lnTo>
                                <a:pt x="17018" y="4445"/>
                              </a:lnTo>
                              <a:cubicBezTo>
                                <a:pt x="12573" y="4445"/>
                                <a:pt x="8356" y="7544"/>
                                <a:pt x="7176" y="12433"/>
                              </a:cubicBezTo>
                              <a:cubicBezTo>
                                <a:pt x="6947" y="13246"/>
                                <a:pt x="6731" y="14186"/>
                                <a:pt x="6731" y="15011"/>
                              </a:cubicBezTo>
                              <a:lnTo>
                                <a:pt x="6731" y="21234"/>
                              </a:lnTo>
                              <a:cubicBezTo>
                                <a:pt x="6731" y="22187"/>
                                <a:pt x="6807" y="23075"/>
                                <a:pt x="7023" y="23901"/>
                              </a:cubicBezTo>
                              <a:cubicBezTo>
                                <a:pt x="8204" y="28397"/>
                                <a:pt x="12129" y="31521"/>
                                <a:pt x="16789" y="31521"/>
                              </a:cubicBezTo>
                              <a:lnTo>
                                <a:pt x="17196" y="31327"/>
                              </a:lnTo>
                              <a:lnTo>
                                <a:pt x="17196" y="36264"/>
                              </a:lnTo>
                              <a:lnTo>
                                <a:pt x="6871" y="31000"/>
                              </a:lnTo>
                              <a:lnTo>
                                <a:pt x="6731" y="31000"/>
                              </a:lnTo>
                              <a:lnTo>
                                <a:pt x="6731" y="50444"/>
                              </a:lnTo>
                              <a:lnTo>
                                <a:pt x="292" y="50444"/>
                              </a:lnTo>
                              <a:lnTo>
                                <a:pt x="292" y="11684"/>
                              </a:lnTo>
                              <a:cubicBezTo>
                                <a:pt x="292" y="7099"/>
                                <a:pt x="140" y="33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7" name="Shape 8027"/>
                      <wps:cNvSpPr/>
                      <wps:spPr>
                        <a:xfrm>
                          <a:off x="1311805" y="33834"/>
                          <a:ext cx="17056" cy="37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" h="37376">
                              <a:moveTo>
                                <a:pt x="1816" y="0"/>
                              </a:moveTo>
                              <a:cubicBezTo>
                                <a:pt x="10541" y="0"/>
                                <a:pt x="17056" y="7328"/>
                                <a:pt x="17056" y="18135"/>
                              </a:cubicBezTo>
                              <a:cubicBezTo>
                                <a:pt x="17056" y="31000"/>
                                <a:pt x="9131" y="37376"/>
                                <a:pt x="711" y="37376"/>
                              </a:cubicBezTo>
                              <a:lnTo>
                                <a:pt x="0" y="37013"/>
                              </a:lnTo>
                              <a:lnTo>
                                <a:pt x="0" y="32076"/>
                              </a:lnTo>
                              <a:lnTo>
                                <a:pt x="7610" y="28431"/>
                              </a:lnTo>
                              <a:cubicBezTo>
                                <a:pt x="9468" y="25997"/>
                                <a:pt x="10465" y="22537"/>
                                <a:pt x="10465" y="18428"/>
                              </a:cubicBezTo>
                              <a:cubicBezTo>
                                <a:pt x="10465" y="14878"/>
                                <a:pt x="9522" y="11570"/>
                                <a:pt x="7720" y="9149"/>
                              </a:cubicBezTo>
                              <a:lnTo>
                                <a:pt x="0" y="5283"/>
                              </a:lnTo>
                              <a:lnTo>
                                <a:pt x="0" y="982"/>
                              </a:lnTo>
                              <a:lnTo>
                                <a:pt x="18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2" name="Shape 8772"/>
                      <wps:cNvSpPr/>
                      <wps:spPr>
                        <a:xfrm>
                          <a:off x="1336992" y="17869"/>
                          <a:ext cx="9144" cy="5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25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2514"/>
                              </a:lnTo>
                              <a:lnTo>
                                <a:pt x="0" y="5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29" name="Shape 8029"/>
                      <wps:cNvSpPr/>
                      <wps:spPr>
                        <a:xfrm>
                          <a:off x="692734" y="0"/>
                          <a:ext cx="5184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8" h="103696">
                              <a:moveTo>
                                <a:pt x="0" y="0"/>
                              </a:moveTo>
                              <a:lnTo>
                                <a:pt x="51848" y="0"/>
                              </a:lnTo>
                              <a:lnTo>
                                <a:pt x="51848" y="22444"/>
                              </a:lnTo>
                              <a:lnTo>
                                <a:pt x="49073" y="23609"/>
                              </a:lnTo>
                              <a:lnTo>
                                <a:pt x="19888" y="52934"/>
                              </a:lnTo>
                              <a:cubicBezTo>
                                <a:pt x="19164" y="53670"/>
                                <a:pt x="18898" y="54318"/>
                                <a:pt x="19088" y="54877"/>
                              </a:cubicBezTo>
                              <a:cubicBezTo>
                                <a:pt x="19291" y="55423"/>
                                <a:pt x="19939" y="55703"/>
                                <a:pt x="21057" y="55703"/>
                              </a:cubicBezTo>
                              <a:lnTo>
                                <a:pt x="27191" y="55703"/>
                              </a:lnTo>
                              <a:lnTo>
                                <a:pt x="27191" y="78334"/>
                              </a:lnTo>
                              <a:cubicBezTo>
                                <a:pt x="27191" y="79502"/>
                                <a:pt x="27394" y="80277"/>
                                <a:pt x="27813" y="80670"/>
                              </a:cubicBezTo>
                              <a:cubicBezTo>
                                <a:pt x="28219" y="81052"/>
                                <a:pt x="29045" y="81255"/>
                                <a:pt x="30251" y="81255"/>
                              </a:cubicBezTo>
                              <a:lnTo>
                                <a:pt x="44412" y="81255"/>
                              </a:lnTo>
                              <a:lnTo>
                                <a:pt x="44412" y="58636"/>
                              </a:lnTo>
                              <a:lnTo>
                                <a:pt x="51848" y="58636"/>
                              </a:lnTo>
                              <a:lnTo>
                                <a:pt x="51848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0" name="Shape 8030"/>
                      <wps:cNvSpPr/>
                      <wps:spPr>
                        <a:xfrm>
                          <a:off x="744582" y="0"/>
                          <a:ext cx="5184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48" h="103696">
                              <a:moveTo>
                                <a:pt x="0" y="0"/>
                              </a:moveTo>
                              <a:lnTo>
                                <a:pt x="51848" y="0"/>
                              </a:lnTo>
                              <a:lnTo>
                                <a:pt x="51848" y="103696"/>
                              </a:lnTo>
                              <a:lnTo>
                                <a:pt x="0" y="103696"/>
                              </a:lnTo>
                              <a:lnTo>
                                <a:pt x="0" y="58636"/>
                              </a:lnTo>
                              <a:lnTo>
                                <a:pt x="7448" y="58636"/>
                              </a:lnTo>
                              <a:lnTo>
                                <a:pt x="7448" y="81255"/>
                              </a:lnTo>
                              <a:lnTo>
                                <a:pt x="22333" y="81255"/>
                              </a:lnTo>
                              <a:cubicBezTo>
                                <a:pt x="23298" y="81255"/>
                                <a:pt x="23933" y="81039"/>
                                <a:pt x="24225" y="80607"/>
                              </a:cubicBezTo>
                              <a:cubicBezTo>
                                <a:pt x="24517" y="80150"/>
                                <a:pt x="24670" y="79401"/>
                                <a:pt x="24670" y="78334"/>
                              </a:cubicBezTo>
                              <a:lnTo>
                                <a:pt x="24670" y="55703"/>
                              </a:lnTo>
                              <a:lnTo>
                                <a:pt x="30791" y="55703"/>
                              </a:lnTo>
                              <a:cubicBezTo>
                                <a:pt x="31909" y="55703"/>
                                <a:pt x="32569" y="55423"/>
                                <a:pt x="32760" y="54877"/>
                              </a:cubicBezTo>
                              <a:cubicBezTo>
                                <a:pt x="32950" y="54318"/>
                                <a:pt x="32683" y="53670"/>
                                <a:pt x="31959" y="52934"/>
                              </a:cubicBezTo>
                              <a:lnTo>
                                <a:pt x="2775" y="23609"/>
                              </a:lnTo>
                              <a:cubicBezTo>
                                <a:pt x="2000" y="22835"/>
                                <a:pt x="1073" y="22441"/>
                                <a:pt x="6" y="22441"/>
                              </a:cubicBezTo>
                              <a:lnTo>
                                <a:pt x="0" y="224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9" name="Shape 8099"/>
                      <wps:cNvSpPr/>
                      <wps:spPr>
                        <a:xfrm>
                          <a:off x="43142" y="32953"/>
                          <a:ext cx="8696" cy="32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6" h="32943">
                              <a:moveTo>
                                <a:pt x="8696" y="0"/>
                              </a:moveTo>
                              <a:lnTo>
                                <a:pt x="8696" y="32943"/>
                              </a:lnTo>
                              <a:lnTo>
                                <a:pt x="3670" y="20692"/>
                              </a:lnTo>
                              <a:cubicBezTo>
                                <a:pt x="216" y="9605"/>
                                <a:pt x="0" y="3597"/>
                                <a:pt x="3023" y="2646"/>
                              </a:cubicBezTo>
                              <a:lnTo>
                                <a:pt x="3835" y="2404"/>
                              </a:lnTo>
                              <a:cubicBezTo>
                                <a:pt x="5969" y="1743"/>
                                <a:pt x="7455" y="1134"/>
                                <a:pt x="8306" y="626"/>
                              </a:cubicBezTo>
                              <a:lnTo>
                                <a:pt x="86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0" name="Shape 8100"/>
                      <wps:cNvSpPr/>
                      <wps:spPr>
                        <a:xfrm>
                          <a:off x="0" y="0"/>
                          <a:ext cx="5183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38" h="103696">
                              <a:moveTo>
                                <a:pt x="0" y="0"/>
                              </a:moveTo>
                              <a:lnTo>
                                <a:pt x="51838" y="0"/>
                              </a:lnTo>
                              <a:lnTo>
                                <a:pt x="51838" y="18024"/>
                              </a:lnTo>
                              <a:lnTo>
                                <a:pt x="48565" y="15037"/>
                              </a:lnTo>
                              <a:cubicBezTo>
                                <a:pt x="48031" y="14745"/>
                                <a:pt x="46469" y="14834"/>
                                <a:pt x="43904" y="15240"/>
                              </a:cubicBezTo>
                              <a:lnTo>
                                <a:pt x="39078" y="16739"/>
                              </a:lnTo>
                              <a:cubicBezTo>
                                <a:pt x="35789" y="17755"/>
                                <a:pt x="33630" y="22187"/>
                                <a:pt x="32601" y="30011"/>
                              </a:cubicBezTo>
                              <a:cubicBezTo>
                                <a:pt x="31572" y="37833"/>
                                <a:pt x="32677" y="46851"/>
                                <a:pt x="35916" y="57036"/>
                              </a:cubicBezTo>
                              <a:cubicBezTo>
                                <a:pt x="39091" y="67310"/>
                                <a:pt x="43294" y="75388"/>
                                <a:pt x="48501" y="81293"/>
                              </a:cubicBezTo>
                              <a:lnTo>
                                <a:pt x="51838" y="84228"/>
                              </a:lnTo>
                              <a:lnTo>
                                <a:pt x="51838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1" name="Shape 8101"/>
                      <wps:cNvSpPr/>
                      <wps:spPr>
                        <a:xfrm>
                          <a:off x="51838" y="0"/>
                          <a:ext cx="51858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8" h="103696">
                              <a:moveTo>
                                <a:pt x="0" y="0"/>
                              </a:moveTo>
                              <a:lnTo>
                                <a:pt x="51858" y="0"/>
                              </a:lnTo>
                              <a:lnTo>
                                <a:pt x="51858" y="103696"/>
                              </a:lnTo>
                              <a:lnTo>
                                <a:pt x="0" y="103696"/>
                              </a:lnTo>
                              <a:lnTo>
                                <a:pt x="0" y="84228"/>
                              </a:lnTo>
                              <a:lnTo>
                                <a:pt x="3753" y="87530"/>
                              </a:lnTo>
                              <a:cubicBezTo>
                                <a:pt x="5877" y="88748"/>
                                <a:pt x="7763" y="89104"/>
                                <a:pt x="9414" y="88595"/>
                              </a:cubicBezTo>
                              <a:lnTo>
                                <a:pt x="11878" y="87833"/>
                              </a:lnTo>
                              <a:lnTo>
                                <a:pt x="14304" y="87135"/>
                              </a:lnTo>
                              <a:cubicBezTo>
                                <a:pt x="14596" y="87008"/>
                                <a:pt x="15294" y="86678"/>
                                <a:pt x="16361" y="86170"/>
                              </a:cubicBezTo>
                              <a:cubicBezTo>
                                <a:pt x="17238" y="85699"/>
                                <a:pt x="17834" y="85243"/>
                                <a:pt x="18177" y="84760"/>
                              </a:cubicBezTo>
                              <a:cubicBezTo>
                                <a:pt x="18520" y="84265"/>
                                <a:pt x="18889" y="83503"/>
                                <a:pt x="19270" y="82448"/>
                              </a:cubicBezTo>
                              <a:cubicBezTo>
                                <a:pt x="19625" y="81547"/>
                                <a:pt x="19701" y="80582"/>
                                <a:pt x="19498" y="79553"/>
                              </a:cubicBezTo>
                              <a:cubicBezTo>
                                <a:pt x="19257" y="78283"/>
                                <a:pt x="18660" y="76619"/>
                                <a:pt x="17695" y="74562"/>
                              </a:cubicBezTo>
                              <a:cubicBezTo>
                                <a:pt x="16755" y="72505"/>
                                <a:pt x="15917" y="71019"/>
                                <a:pt x="15206" y="70079"/>
                              </a:cubicBezTo>
                              <a:cubicBezTo>
                                <a:pt x="14304" y="68847"/>
                                <a:pt x="13110" y="68174"/>
                                <a:pt x="11650" y="68021"/>
                              </a:cubicBezTo>
                              <a:cubicBezTo>
                                <a:pt x="10214" y="67907"/>
                                <a:pt x="9224" y="67894"/>
                                <a:pt x="8652" y="67996"/>
                              </a:cubicBezTo>
                              <a:cubicBezTo>
                                <a:pt x="7878" y="68161"/>
                                <a:pt x="6557" y="68529"/>
                                <a:pt x="4715" y="69101"/>
                              </a:cubicBezTo>
                              <a:cubicBezTo>
                                <a:pt x="3204" y="69565"/>
                                <a:pt x="1639" y="68511"/>
                                <a:pt x="16" y="65936"/>
                              </a:cubicBezTo>
                              <a:lnTo>
                                <a:pt x="0" y="65896"/>
                              </a:lnTo>
                              <a:lnTo>
                                <a:pt x="0" y="32953"/>
                              </a:lnTo>
                              <a:lnTo>
                                <a:pt x="1794" y="30074"/>
                              </a:lnTo>
                              <a:cubicBezTo>
                                <a:pt x="2277" y="28270"/>
                                <a:pt x="2226" y="25730"/>
                                <a:pt x="1617" y="22416"/>
                              </a:cubicBezTo>
                              <a:cubicBezTo>
                                <a:pt x="1337" y="21069"/>
                                <a:pt x="982" y="19774"/>
                                <a:pt x="499" y="18479"/>
                              </a:cubicBezTo>
                              <a:lnTo>
                                <a:pt x="0" y="18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2" name="Shape 8102"/>
                      <wps:cNvSpPr/>
                      <wps:spPr>
                        <a:xfrm>
                          <a:off x="173163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35" y="44069"/>
                              </a:lnTo>
                              <a:lnTo>
                                <a:pt x="9335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69" y="5474"/>
                                <a:pt x="13767" y="5474"/>
                              </a:cubicBezTo>
                              <a:cubicBezTo>
                                <a:pt x="9335" y="5474"/>
                                <a:pt x="5639" y="7734"/>
                                <a:pt x="3391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3" name="Shape 8103"/>
                      <wps:cNvSpPr/>
                      <wps:spPr>
                        <a:xfrm>
                          <a:off x="211751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22" y="44069"/>
                              </a:lnTo>
                              <a:lnTo>
                                <a:pt x="9322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69" y="5474"/>
                                <a:pt x="13767" y="5474"/>
                              </a:cubicBezTo>
                              <a:cubicBezTo>
                                <a:pt x="9322" y="5474"/>
                                <a:pt x="5639" y="7734"/>
                                <a:pt x="3378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04" name="Shape 8104"/>
                      <wps:cNvSpPr/>
                      <wps:spPr>
                        <a:xfrm>
                          <a:off x="266055" y="27401"/>
                          <a:ext cx="30391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391" h="49708">
                              <a:moveTo>
                                <a:pt x="6020" y="0"/>
                              </a:moveTo>
                              <a:lnTo>
                                <a:pt x="29413" y="0"/>
                              </a:lnTo>
                              <a:lnTo>
                                <a:pt x="29413" y="5562"/>
                              </a:lnTo>
                              <a:lnTo>
                                <a:pt x="10757" y="5562"/>
                              </a:lnTo>
                              <a:lnTo>
                                <a:pt x="8877" y="18135"/>
                              </a:lnTo>
                              <a:cubicBezTo>
                                <a:pt x="10008" y="17983"/>
                                <a:pt x="11062" y="17894"/>
                                <a:pt x="12865" y="17894"/>
                              </a:cubicBezTo>
                              <a:cubicBezTo>
                                <a:pt x="16701" y="17894"/>
                                <a:pt x="20384" y="18644"/>
                                <a:pt x="23393" y="20536"/>
                              </a:cubicBezTo>
                              <a:cubicBezTo>
                                <a:pt x="27229" y="22631"/>
                                <a:pt x="30391" y="26924"/>
                                <a:pt x="30391" y="33033"/>
                              </a:cubicBezTo>
                              <a:cubicBezTo>
                                <a:pt x="30391" y="42570"/>
                                <a:pt x="22796" y="49708"/>
                                <a:pt x="12192" y="49708"/>
                              </a:cubicBezTo>
                              <a:cubicBezTo>
                                <a:pt x="6845" y="49708"/>
                                <a:pt x="2413" y="48222"/>
                                <a:pt x="0" y="46710"/>
                              </a:cubicBezTo>
                              <a:lnTo>
                                <a:pt x="1664" y="41669"/>
                              </a:lnTo>
                              <a:cubicBezTo>
                                <a:pt x="3683" y="42875"/>
                                <a:pt x="7671" y="44386"/>
                                <a:pt x="12192" y="44386"/>
                              </a:cubicBezTo>
                              <a:cubicBezTo>
                                <a:pt x="18351" y="44386"/>
                                <a:pt x="23774" y="40322"/>
                                <a:pt x="23698" y="33769"/>
                              </a:cubicBezTo>
                              <a:cubicBezTo>
                                <a:pt x="23698" y="27445"/>
                                <a:pt x="19406" y="23013"/>
                                <a:pt x="9703" y="23013"/>
                              </a:cubicBezTo>
                              <a:cubicBezTo>
                                <a:pt x="6845" y="23013"/>
                                <a:pt x="4661" y="23241"/>
                                <a:pt x="2857" y="23457"/>
                              </a:cubicBezTo>
                              <a:lnTo>
                                <a:pt x="6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1" name="Shape 8031"/>
                      <wps:cNvSpPr/>
                      <wps:spPr>
                        <a:xfrm>
                          <a:off x="305779" y="27401"/>
                          <a:ext cx="30836" cy="488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36" h="48882">
                              <a:moveTo>
                                <a:pt x="0" y="0"/>
                              </a:moveTo>
                              <a:lnTo>
                                <a:pt x="30836" y="0"/>
                              </a:lnTo>
                              <a:lnTo>
                                <a:pt x="30836" y="4356"/>
                              </a:lnTo>
                              <a:lnTo>
                                <a:pt x="9550" y="48882"/>
                              </a:lnTo>
                              <a:lnTo>
                                <a:pt x="2705" y="48882"/>
                              </a:lnTo>
                              <a:lnTo>
                                <a:pt x="23914" y="5638"/>
                              </a:lnTo>
                              <a:lnTo>
                                <a:pt x="23914" y="5486"/>
                              </a:lnTo>
                              <a:lnTo>
                                <a:pt x="0" y="54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2" name="Shape 8032"/>
                      <wps:cNvSpPr/>
                      <wps:spPr>
                        <a:xfrm>
                          <a:off x="359406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35" y="44069"/>
                              </a:lnTo>
                              <a:lnTo>
                                <a:pt x="9335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69" y="5474"/>
                                <a:pt x="13767" y="5474"/>
                              </a:cubicBezTo>
                              <a:cubicBezTo>
                                <a:pt x="9335" y="5474"/>
                                <a:pt x="5639" y="7734"/>
                                <a:pt x="3391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3" name="Shape 8033"/>
                      <wps:cNvSpPr/>
                      <wps:spPr>
                        <a:xfrm>
                          <a:off x="397994" y="26579"/>
                          <a:ext cx="31217" cy="49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7" h="49708">
                              <a:moveTo>
                                <a:pt x="15049" y="0"/>
                              </a:moveTo>
                              <a:cubicBezTo>
                                <a:pt x="25578" y="0"/>
                                <a:pt x="30010" y="7214"/>
                                <a:pt x="30010" y="14198"/>
                              </a:cubicBezTo>
                              <a:cubicBezTo>
                                <a:pt x="30010" y="23241"/>
                                <a:pt x="23470" y="30531"/>
                                <a:pt x="13170" y="40449"/>
                              </a:cubicBezTo>
                              <a:lnTo>
                                <a:pt x="9335" y="44069"/>
                              </a:lnTo>
                              <a:lnTo>
                                <a:pt x="9335" y="44221"/>
                              </a:lnTo>
                              <a:lnTo>
                                <a:pt x="31217" y="44221"/>
                              </a:lnTo>
                              <a:lnTo>
                                <a:pt x="31217" y="49708"/>
                              </a:lnTo>
                              <a:lnTo>
                                <a:pt x="0" y="49708"/>
                              </a:lnTo>
                              <a:lnTo>
                                <a:pt x="0" y="45656"/>
                              </a:lnTo>
                              <a:lnTo>
                                <a:pt x="5194" y="40615"/>
                              </a:lnTo>
                              <a:cubicBezTo>
                                <a:pt x="17678" y="28728"/>
                                <a:pt x="23393" y="22416"/>
                                <a:pt x="23393" y="15024"/>
                              </a:cubicBezTo>
                              <a:cubicBezTo>
                                <a:pt x="23393" y="10071"/>
                                <a:pt x="21057" y="5474"/>
                                <a:pt x="13767" y="5474"/>
                              </a:cubicBezTo>
                              <a:cubicBezTo>
                                <a:pt x="9335" y="5474"/>
                                <a:pt x="5639" y="7734"/>
                                <a:pt x="3391" y="9627"/>
                              </a:cubicBezTo>
                              <a:lnTo>
                                <a:pt x="1283" y="4966"/>
                              </a:lnTo>
                              <a:cubicBezTo>
                                <a:pt x="4585" y="2172"/>
                                <a:pt x="9474" y="0"/>
                                <a:pt x="150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4" name="Shape 8034"/>
                      <wps:cNvSpPr/>
                      <wps:spPr>
                        <a:xfrm>
                          <a:off x="456964" y="27396"/>
                          <a:ext cx="16319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19" h="48895">
                              <a:moveTo>
                                <a:pt x="10681" y="0"/>
                              </a:moveTo>
                              <a:lnTo>
                                <a:pt x="16319" y="0"/>
                              </a:lnTo>
                              <a:lnTo>
                                <a:pt x="16319" y="48895"/>
                              </a:lnTo>
                              <a:lnTo>
                                <a:pt x="9931" y="48895"/>
                              </a:lnTo>
                              <a:lnTo>
                                <a:pt x="9931" y="6172"/>
                              </a:lnTo>
                              <a:lnTo>
                                <a:pt x="9779" y="6172"/>
                              </a:lnTo>
                              <a:lnTo>
                                <a:pt x="1283" y="10757"/>
                              </a:lnTo>
                              <a:lnTo>
                                <a:pt x="0" y="5715"/>
                              </a:lnTo>
                              <a:lnTo>
                                <a:pt x="106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5" name="Shape 8035"/>
                      <wps:cNvSpPr/>
                      <wps:spPr>
                        <a:xfrm>
                          <a:off x="490436" y="26817"/>
                          <a:ext cx="16624" cy="50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290">
                              <a:moveTo>
                                <a:pt x="16624" y="0"/>
                              </a:moveTo>
                              <a:lnTo>
                                <a:pt x="16624" y="4862"/>
                              </a:lnTo>
                              <a:lnTo>
                                <a:pt x="9515" y="10064"/>
                              </a:lnTo>
                              <a:cubicBezTo>
                                <a:pt x="7747" y="13498"/>
                                <a:pt x="6693" y="18597"/>
                                <a:pt x="6693" y="25258"/>
                              </a:cubicBezTo>
                              <a:cubicBezTo>
                                <a:pt x="6693" y="31614"/>
                                <a:pt x="7671" y="36596"/>
                                <a:pt x="9401" y="39989"/>
                              </a:cubicBezTo>
                              <a:lnTo>
                                <a:pt x="16624" y="45185"/>
                              </a:lnTo>
                              <a:lnTo>
                                <a:pt x="16624" y="50094"/>
                              </a:lnTo>
                              <a:lnTo>
                                <a:pt x="16256" y="50290"/>
                              </a:lnTo>
                              <a:cubicBezTo>
                                <a:pt x="6693" y="50290"/>
                                <a:pt x="152" y="41349"/>
                                <a:pt x="0" y="25182"/>
                              </a:cubicBezTo>
                              <a:cubicBezTo>
                                <a:pt x="0" y="16939"/>
                                <a:pt x="1787" y="10583"/>
                                <a:pt x="4816" y="6287"/>
                              </a:cubicBezTo>
                              <a:lnTo>
                                <a:pt x="16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6" name="Shape 8036"/>
                      <wps:cNvSpPr/>
                      <wps:spPr>
                        <a:xfrm>
                          <a:off x="507060" y="26574"/>
                          <a:ext cx="16624" cy="50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337">
                              <a:moveTo>
                                <a:pt x="457" y="0"/>
                              </a:moveTo>
                              <a:cubicBezTo>
                                <a:pt x="10681" y="0"/>
                                <a:pt x="16624" y="9182"/>
                                <a:pt x="16624" y="24740"/>
                              </a:cubicBezTo>
                              <a:cubicBezTo>
                                <a:pt x="16624" y="33051"/>
                                <a:pt x="15062" y="39501"/>
                                <a:pt x="12157" y="43871"/>
                              </a:cubicBezTo>
                              <a:lnTo>
                                <a:pt x="0" y="50337"/>
                              </a:lnTo>
                              <a:lnTo>
                                <a:pt x="0" y="45428"/>
                              </a:lnTo>
                              <a:lnTo>
                                <a:pt x="0" y="45428"/>
                              </a:lnTo>
                              <a:cubicBezTo>
                                <a:pt x="6693" y="45428"/>
                                <a:pt x="9931" y="37529"/>
                                <a:pt x="9931" y="25057"/>
                              </a:cubicBezTo>
                              <a:cubicBezTo>
                                <a:pt x="9931" y="13005"/>
                                <a:pt x="6922" y="5105"/>
                                <a:pt x="0" y="5105"/>
                              </a:cubicBezTo>
                              <a:lnTo>
                                <a:pt x="0" y="5105"/>
                              </a:lnTo>
                              <a:lnTo>
                                <a:pt x="0" y="243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7" name="Shape 8037"/>
                      <wps:cNvSpPr/>
                      <wps:spPr>
                        <a:xfrm>
                          <a:off x="529024" y="26817"/>
                          <a:ext cx="16624" cy="50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290">
                              <a:moveTo>
                                <a:pt x="16624" y="0"/>
                              </a:moveTo>
                              <a:lnTo>
                                <a:pt x="16624" y="4862"/>
                              </a:lnTo>
                              <a:cubicBezTo>
                                <a:pt x="10909" y="4862"/>
                                <a:pt x="6693" y="11936"/>
                                <a:pt x="6693" y="25258"/>
                              </a:cubicBezTo>
                              <a:cubicBezTo>
                                <a:pt x="6693" y="37971"/>
                                <a:pt x="10605" y="45185"/>
                                <a:pt x="16624" y="45185"/>
                              </a:cubicBezTo>
                              <a:lnTo>
                                <a:pt x="16624" y="50094"/>
                              </a:lnTo>
                              <a:lnTo>
                                <a:pt x="16256" y="50290"/>
                              </a:lnTo>
                              <a:cubicBezTo>
                                <a:pt x="6693" y="50290"/>
                                <a:pt x="152" y="41349"/>
                                <a:pt x="0" y="25182"/>
                              </a:cubicBezTo>
                              <a:cubicBezTo>
                                <a:pt x="0" y="16939"/>
                                <a:pt x="1787" y="10583"/>
                                <a:pt x="4816" y="6287"/>
                              </a:cubicBezTo>
                              <a:lnTo>
                                <a:pt x="16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38" name="Shape 8038"/>
                      <wps:cNvSpPr/>
                      <wps:spPr>
                        <a:xfrm>
                          <a:off x="545648" y="26574"/>
                          <a:ext cx="16624" cy="50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24" h="50337">
                              <a:moveTo>
                                <a:pt x="457" y="0"/>
                              </a:moveTo>
                              <a:cubicBezTo>
                                <a:pt x="10681" y="0"/>
                                <a:pt x="16624" y="9182"/>
                                <a:pt x="16624" y="24740"/>
                              </a:cubicBezTo>
                              <a:cubicBezTo>
                                <a:pt x="16624" y="33051"/>
                                <a:pt x="15062" y="39501"/>
                                <a:pt x="12157" y="43871"/>
                              </a:cubicBezTo>
                              <a:lnTo>
                                <a:pt x="0" y="50337"/>
                              </a:lnTo>
                              <a:lnTo>
                                <a:pt x="0" y="45428"/>
                              </a:lnTo>
                              <a:cubicBezTo>
                                <a:pt x="6693" y="45428"/>
                                <a:pt x="9931" y="37529"/>
                                <a:pt x="9931" y="25057"/>
                              </a:cubicBezTo>
                              <a:cubicBezTo>
                                <a:pt x="9931" y="13005"/>
                                <a:pt x="6921" y="5105"/>
                                <a:pt x="0" y="5105"/>
                              </a:cubicBezTo>
                              <a:lnTo>
                                <a:pt x="0" y="243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3" name="Shape 8773"/>
                      <wps:cNvSpPr/>
                      <wps:spPr>
                        <a:xfrm>
                          <a:off x="2403272" y="0"/>
                          <a:ext cx="103696" cy="103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96" h="103696">
                              <a:moveTo>
                                <a:pt x="0" y="0"/>
                              </a:moveTo>
                              <a:lnTo>
                                <a:pt x="103696" y="0"/>
                              </a:lnTo>
                              <a:lnTo>
                                <a:pt x="103696" y="103696"/>
                              </a:lnTo>
                              <a:lnTo>
                                <a:pt x="0" y="1036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0" name="Shape 8040"/>
                      <wps:cNvSpPr/>
                      <wps:spPr>
                        <a:xfrm>
                          <a:off x="2420931" y="46707"/>
                          <a:ext cx="12617" cy="47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17" h="47244">
                              <a:moveTo>
                                <a:pt x="12617" y="0"/>
                              </a:moveTo>
                              <a:lnTo>
                                <a:pt x="12617" y="7392"/>
                              </a:lnTo>
                              <a:lnTo>
                                <a:pt x="5220" y="7392"/>
                              </a:lnTo>
                              <a:lnTo>
                                <a:pt x="5220" y="11824"/>
                              </a:lnTo>
                              <a:lnTo>
                                <a:pt x="10224" y="11824"/>
                              </a:lnTo>
                              <a:lnTo>
                                <a:pt x="10224" y="38798"/>
                              </a:lnTo>
                              <a:lnTo>
                                <a:pt x="12617" y="38798"/>
                              </a:lnTo>
                              <a:lnTo>
                                <a:pt x="12617" y="47244"/>
                              </a:lnTo>
                              <a:lnTo>
                                <a:pt x="8814" y="47104"/>
                              </a:lnTo>
                              <a:cubicBezTo>
                                <a:pt x="5131" y="46686"/>
                                <a:pt x="2083" y="43942"/>
                                <a:pt x="1219" y="40208"/>
                              </a:cubicBezTo>
                              <a:cubicBezTo>
                                <a:pt x="0" y="34887"/>
                                <a:pt x="0" y="29096"/>
                                <a:pt x="0" y="23622"/>
                              </a:cubicBezTo>
                              <a:cubicBezTo>
                                <a:pt x="0" y="18149"/>
                                <a:pt x="25" y="12344"/>
                                <a:pt x="1232" y="7036"/>
                              </a:cubicBezTo>
                              <a:cubicBezTo>
                                <a:pt x="2096" y="3302"/>
                                <a:pt x="5143" y="559"/>
                                <a:pt x="8827" y="140"/>
                              </a:cubicBezTo>
                              <a:lnTo>
                                <a:pt x="12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1" name="Shape 8041"/>
                      <wps:cNvSpPr/>
                      <wps:spPr>
                        <a:xfrm>
                          <a:off x="2432247" y="9890"/>
                          <a:ext cx="1302" cy="3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2" h="3765">
                              <a:moveTo>
                                <a:pt x="0" y="0"/>
                              </a:moveTo>
                              <a:lnTo>
                                <a:pt x="1302" y="0"/>
                              </a:lnTo>
                              <a:lnTo>
                                <a:pt x="1302" y="3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2" name="Shape 8042"/>
                      <wps:cNvSpPr/>
                      <wps:spPr>
                        <a:xfrm>
                          <a:off x="2433549" y="46189"/>
                          <a:ext cx="14116" cy="48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6" h="48281">
                              <a:moveTo>
                                <a:pt x="14116" y="0"/>
                              </a:moveTo>
                              <a:lnTo>
                                <a:pt x="14116" y="35176"/>
                              </a:lnTo>
                              <a:lnTo>
                                <a:pt x="13291" y="35786"/>
                              </a:lnTo>
                              <a:cubicBezTo>
                                <a:pt x="12719" y="35786"/>
                                <a:pt x="12389" y="35456"/>
                                <a:pt x="12300" y="34782"/>
                              </a:cubicBezTo>
                              <a:cubicBezTo>
                                <a:pt x="12262" y="34668"/>
                                <a:pt x="12262" y="34135"/>
                                <a:pt x="12262" y="33157"/>
                              </a:cubicBezTo>
                              <a:lnTo>
                                <a:pt x="12262" y="15911"/>
                              </a:lnTo>
                              <a:lnTo>
                                <a:pt x="8020" y="15911"/>
                              </a:lnTo>
                              <a:lnTo>
                                <a:pt x="8020" y="34414"/>
                              </a:lnTo>
                              <a:cubicBezTo>
                                <a:pt x="8020" y="36078"/>
                                <a:pt x="8160" y="37195"/>
                                <a:pt x="8388" y="37907"/>
                              </a:cubicBezTo>
                              <a:cubicBezTo>
                                <a:pt x="8808" y="39088"/>
                                <a:pt x="9760" y="39646"/>
                                <a:pt x="11132" y="39646"/>
                              </a:cubicBezTo>
                              <a:lnTo>
                                <a:pt x="14116" y="37868"/>
                              </a:lnTo>
                              <a:lnTo>
                                <a:pt x="14116" y="48281"/>
                              </a:lnTo>
                              <a:lnTo>
                                <a:pt x="0" y="47761"/>
                              </a:lnTo>
                              <a:lnTo>
                                <a:pt x="0" y="39316"/>
                              </a:lnTo>
                              <a:lnTo>
                                <a:pt x="2318" y="39316"/>
                              </a:lnTo>
                              <a:lnTo>
                                <a:pt x="2318" y="12342"/>
                              </a:lnTo>
                              <a:lnTo>
                                <a:pt x="7398" y="12342"/>
                              </a:lnTo>
                              <a:lnTo>
                                <a:pt x="7398" y="7910"/>
                              </a:lnTo>
                              <a:lnTo>
                                <a:pt x="0" y="7910"/>
                              </a:lnTo>
                              <a:lnTo>
                                <a:pt x="0" y="518"/>
                              </a:lnTo>
                              <a:lnTo>
                                <a:pt x="141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3" name="Shape 8043"/>
                      <wps:cNvSpPr/>
                      <wps:spPr>
                        <a:xfrm>
                          <a:off x="2433549" y="9890"/>
                          <a:ext cx="14116" cy="31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16" h="31738">
                              <a:moveTo>
                                <a:pt x="0" y="0"/>
                              </a:moveTo>
                              <a:lnTo>
                                <a:pt x="3702" y="0"/>
                              </a:lnTo>
                              <a:lnTo>
                                <a:pt x="7080" y="12459"/>
                              </a:lnTo>
                              <a:lnTo>
                                <a:pt x="10319" y="0"/>
                              </a:lnTo>
                              <a:lnTo>
                                <a:pt x="14116" y="0"/>
                              </a:lnTo>
                              <a:lnTo>
                                <a:pt x="14116" y="3315"/>
                              </a:lnTo>
                              <a:lnTo>
                                <a:pt x="9404" y="18885"/>
                              </a:lnTo>
                              <a:lnTo>
                                <a:pt x="9404" y="31738"/>
                              </a:lnTo>
                              <a:lnTo>
                                <a:pt x="4655" y="31738"/>
                              </a:lnTo>
                              <a:lnTo>
                                <a:pt x="4655" y="18885"/>
                              </a:lnTo>
                              <a:cubicBezTo>
                                <a:pt x="4236" y="16611"/>
                                <a:pt x="3283" y="13271"/>
                                <a:pt x="1759" y="8852"/>
                              </a:cubicBezTo>
                              <a:lnTo>
                                <a:pt x="0" y="3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4" name="Shape 8044"/>
                      <wps:cNvSpPr/>
                      <wps:spPr>
                        <a:xfrm>
                          <a:off x="2447665" y="45918"/>
                          <a:ext cx="7372" cy="488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2" h="48823">
                              <a:moveTo>
                                <a:pt x="7372" y="0"/>
                              </a:moveTo>
                              <a:lnTo>
                                <a:pt x="7372" y="48823"/>
                              </a:lnTo>
                              <a:lnTo>
                                <a:pt x="0" y="48552"/>
                              </a:lnTo>
                              <a:lnTo>
                                <a:pt x="0" y="38140"/>
                              </a:lnTo>
                              <a:lnTo>
                                <a:pt x="1854" y="37035"/>
                              </a:lnTo>
                              <a:lnTo>
                                <a:pt x="1854" y="39588"/>
                              </a:lnTo>
                              <a:lnTo>
                                <a:pt x="6096" y="39588"/>
                              </a:lnTo>
                              <a:lnTo>
                                <a:pt x="6096" y="16182"/>
                              </a:lnTo>
                              <a:lnTo>
                                <a:pt x="1854" y="16182"/>
                              </a:lnTo>
                              <a:lnTo>
                                <a:pt x="1854" y="34076"/>
                              </a:lnTo>
                              <a:lnTo>
                                <a:pt x="0" y="35447"/>
                              </a:lnTo>
                              <a:lnTo>
                                <a:pt x="0" y="271"/>
                              </a:lnTo>
                              <a:lnTo>
                                <a:pt x="73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5" name="Shape 8045"/>
                      <wps:cNvSpPr/>
                      <wps:spPr>
                        <a:xfrm>
                          <a:off x="2448719" y="17704"/>
                          <a:ext cx="6318" cy="24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18" h="24238">
                              <a:moveTo>
                                <a:pt x="6318" y="0"/>
                              </a:moveTo>
                              <a:lnTo>
                                <a:pt x="6318" y="3855"/>
                              </a:lnTo>
                              <a:lnTo>
                                <a:pt x="4280" y="7122"/>
                              </a:lnTo>
                              <a:lnTo>
                                <a:pt x="4280" y="17066"/>
                              </a:lnTo>
                              <a:lnTo>
                                <a:pt x="6318" y="20345"/>
                              </a:lnTo>
                              <a:lnTo>
                                <a:pt x="6318" y="24238"/>
                              </a:lnTo>
                              <a:lnTo>
                                <a:pt x="1333" y="21828"/>
                              </a:lnTo>
                              <a:cubicBezTo>
                                <a:pt x="419" y="20648"/>
                                <a:pt x="0" y="18780"/>
                                <a:pt x="0" y="16266"/>
                              </a:cubicBezTo>
                              <a:lnTo>
                                <a:pt x="0" y="7986"/>
                              </a:lnTo>
                              <a:cubicBezTo>
                                <a:pt x="0" y="5458"/>
                                <a:pt x="419" y="3604"/>
                                <a:pt x="1333" y="2410"/>
                              </a:cubicBezTo>
                              <a:lnTo>
                                <a:pt x="63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6" name="Shape 8046"/>
                      <wps:cNvSpPr/>
                      <wps:spPr>
                        <a:xfrm>
                          <a:off x="2447665" y="9890"/>
                          <a:ext cx="1003" cy="3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3" h="3315">
                              <a:moveTo>
                                <a:pt x="0" y="0"/>
                              </a:moveTo>
                              <a:lnTo>
                                <a:pt x="1003" y="0"/>
                              </a:lnTo>
                              <a:lnTo>
                                <a:pt x="0" y="3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7" name="Shape 8047"/>
                      <wps:cNvSpPr/>
                      <wps:spPr>
                        <a:xfrm>
                          <a:off x="2461673" y="65693"/>
                          <a:ext cx="1981" cy="162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" h="16220">
                              <a:moveTo>
                                <a:pt x="1981" y="0"/>
                              </a:moveTo>
                              <a:lnTo>
                                <a:pt x="1981" y="16220"/>
                              </a:lnTo>
                              <a:lnTo>
                                <a:pt x="0" y="15241"/>
                              </a:lnTo>
                              <a:lnTo>
                                <a:pt x="0" y="979"/>
                              </a:lnTo>
                              <a:lnTo>
                                <a:pt x="19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8" name="Shape 8048"/>
                      <wps:cNvSpPr/>
                      <wps:spPr>
                        <a:xfrm>
                          <a:off x="2455037" y="45882"/>
                          <a:ext cx="8617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17" h="48895">
                              <a:moveTo>
                                <a:pt x="997" y="0"/>
                              </a:moveTo>
                              <a:lnTo>
                                <a:pt x="8617" y="280"/>
                              </a:lnTo>
                              <a:lnTo>
                                <a:pt x="8617" y="17330"/>
                              </a:lnTo>
                              <a:lnTo>
                                <a:pt x="6636" y="18479"/>
                              </a:lnTo>
                              <a:lnTo>
                                <a:pt x="6636" y="8217"/>
                              </a:lnTo>
                              <a:lnTo>
                                <a:pt x="2406" y="8217"/>
                              </a:lnTo>
                              <a:lnTo>
                                <a:pt x="2406" y="39624"/>
                              </a:lnTo>
                              <a:lnTo>
                                <a:pt x="6636" y="39624"/>
                              </a:lnTo>
                              <a:lnTo>
                                <a:pt x="6636" y="37351"/>
                              </a:lnTo>
                              <a:lnTo>
                                <a:pt x="8617" y="38528"/>
                              </a:lnTo>
                              <a:lnTo>
                                <a:pt x="8617" y="48614"/>
                              </a:lnTo>
                              <a:lnTo>
                                <a:pt x="971" y="48895"/>
                              </a:lnTo>
                              <a:lnTo>
                                <a:pt x="0" y="48860"/>
                              </a:lnTo>
                              <a:lnTo>
                                <a:pt x="0" y="36"/>
                              </a:lnTo>
                              <a:lnTo>
                                <a:pt x="9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49" name="Shape 8049"/>
                      <wps:cNvSpPr/>
                      <wps:spPr>
                        <a:xfrm>
                          <a:off x="2455037" y="17700"/>
                          <a:ext cx="6331" cy="24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1" h="24244">
                              <a:moveTo>
                                <a:pt x="6" y="0"/>
                              </a:moveTo>
                              <a:cubicBezTo>
                                <a:pt x="2153" y="0"/>
                                <a:pt x="3816" y="800"/>
                                <a:pt x="4997" y="2413"/>
                              </a:cubicBezTo>
                              <a:cubicBezTo>
                                <a:pt x="5899" y="3607"/>
                                <a:pt x="6331" y="5461"/>
                                <a:pt x="6331" y="7989"/>
                              </a:cubicBezTo>
                              <a:lnTo>
                                <a:pt x="6331" y="16269"/>
                              </a:lnTo>
                              <a:cubicBezTo>
                                <a:pt x="6331" y="18783"/>
                                <a:pt x="5899" y="20651"/>
                                <a:pt x="4997" y="21831"/>
                              </a:cubicBezTo>
                              <a:cubicBezTo>
                                <a:pt x="3816" y="23444"/>
                                <a:pt x="2153" y="24244"/>
                                <a:pt x="6" y="24244"/>
                              </a:cubicBezTo>
                              <a:lnTo>
                                <a:pt x="0" y="24241"/>
                              </a:lnTo>
                              <a:lnTo>
                                <a:pt x="0" y="20348"/>
                              </a:lnTo>
                              <a:lnTo>
                                <a:pt x="6" y="20358"/>
                              </a:lnTo>
                              <a:cubicBezTo>
                                <a:pt x="1390" y="20358"/>
                                <a:pt x="2038" y="19266"/>
                                <a:pt x="2038" y="17069"/>
                              </a:cubicBezTo>
                              <a:lnTo>
                                <a:pt x="2038" y="7125"/>
                              </a:lnTo>
                              <a:cubicBezTo>
                                <a:pt x="2038" y="4928"/>
                                <a:pt x="1390" y="3848"/>
                                <a:pt x="6" y="3848"/>
                              </a:cubicBezTo>
                              <a:lnTo>
                                <a:pt x="0" y="3858"/>
                              </a:lnTo>
                              <a:lnTo>
                                <a:pt x="0" y="3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0" name="Shape 8050"/>
                      <wps:cNvSpPr/>
                      <wps:spPr>
                        <a:xfrm>
                          <a:off x="2477395" y="74571"/>
                          <a:ext cx="2121" cy="7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" h="7347">
                              <a:moveTo>
                                <a:pt x="0" y="0"/>
                              </a:moveTo>
                              <a:lnTo>
                                <a:pt x="2121" y="0"/>
                              </a:lnTo>
                              <a:lnTo>
                                <a:pt x="2121" y="7347"/>
                              </a:lnTo>
                              <a:lnTo>
                                <a:pt x="0" y="41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1" name="Shape 8051"/>
                      <wps:cNvSpPr/>
                      <wps:spPr>
                        <a:xfrm>
                          <a:off x="2477395" y="65630"/>
                          <a:ext cx="2121" cy="5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" h="5411">
                              <a:moveTo>
                                <a:pt x="2121" y="0"/>
                              </a:moveTo>
                              <a:lnTo>
                                <a:pt x="2121" y="5411"/>
                              </a:lnTo>
                              <a:lnTo>
                                <a:pt x="0" y="5411"/>
                              </a:lnTo>
                              <a:lnTo>
                                <a:pt x="0" y="3252"/>
                              </a:lnTo>
                              <a:cubicBezTo>
                                <a:pt x="0" y="1092"/>
                                <a:pt x="711" y="0"/>
                                <a:pt x="21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2" name="Shape 8052"/>
                      <wps:cNvSpPr/>
                      <wps:spPr>
                        <a:xfrm>
                          <a:off x="2463654" y="65630"/>
                          <a:ext cx="1981" cy="16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" h="16346">
                              <a:moveTo>
                                <a:pt x="127" y="0"/>
                              </a:moveTo>
                              <a:cubicBezTo>
                                <a:pt x="1359" y="0"/>
                                <a:pt x="1981" y="1092"/>
                                <a:pt x="1981" y="3201"/>
                              </a:cubicBezTo>
                              <a:lnTo>
                                <a:pt x="1981" y="13183"/>
                              </a:lnTo>
                              <a:cubicBezTo>
                                <a:pt x="1981" y="15304"/>
                                <a:pt x="1359" y="16346"/>
                                <a:pt x="127" y="16346"/>
                              </a:cubicBezTo>
                              <a:lnTo>
                                <a:pt x="0" y="16283"/>
                              </a:lnTo>
                              <a:lnTo>
                                <a:pt x="0" y="63"/>
                              </a:lnTo>
                              <a:lnTo>
                                <a:pt x="1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3" name="Shape 8053"/>
                      <wps:cNvSpPr/>
                      <wps:spPr>
                        <a:xfrm>
                          <a:off x="2463654" y="46162"/>
                          <a:ext cx="15862" cy="48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62" h="48334">
                              <a:moveTo>
                                <a:pt x="0" y="0"/>
                              </a:moveTo>
                              <a:lnTo>
                                <a:pt x="15862" y="583"/>
                              </a:lnTo>
                              <a:lnTo>
                                <a:pt x="15862" y="15677"/>
                              </a:lnTo>
                              <a:lnTo>
                                <a:pt x="10833" y="18059"/>
                              </a:lnTo>
                              <a:cubicBezTo>
                                <a:pt x="9919" y="19240"/>
                                <a:pt x="9525" y="21069"/>
                                <a:pt x="9525" y="23571"/>
                              </a:cubicBezTo>
                              <a:lnTo>
                                <a:pt x="9525" y="31775"/>
                              </a:lnTo>
                              <a:cubicBezTo>
                                <a:pt x="9525" y="34251"/>
                                <a:pt x="9982" y="36106"/>
                                <a:pt x="10871" y="37274"/>
                              </a:cubicBezTo>
                              <a:lnTo>
                                <a:pt x="15862" y="39609"/>
                              </a:lnTo>
                              <a:lnTo>
                                <a:pt x="15862" y="47751"/>
                              </a:lnTo>
                              <a:lnTo>
                                <a:pt x="0" y="48334"/>
                              </a:lnTo>
                              <a:lnTo>
                                <a:pt x="0" y="38248"/>
                              </a:lnTo>
                              <a:lnTo>
                                <a:pt x="2400" y="39674"/>
                              </a:lnTo>
                              <a:cubicBezTo>
                                <a:pt x="4089" y="39674"/>
                                <a:pt x="5220" y="38773"/>
                                <a:pt x="5791" y="37046"/>
                              </a:cubicBezTo>
                              <a:cubicBezTo>
                                <a:pt x="6071" y="36042"/>
                                <a:pt x="6210" y="34493"/>
                                <a:pt x="6210" y="32321"/>
                              </a:cubicBezTo>
                              <a:lnTo>
                                <a:pt x="6210" y="22999"/>
                              </a:lnTo>
                              <a:cubicBezTo>
                                <a:pt x="6210" y="20789"/>
                                <a:pt x="6071" y="19240"/>
                                <a:pt x="5791" y="18300"/>
                              </a:cubicBezTo>
                              <a:cubicBezTo>
                                <a:pt x="5220" y="16548"/>
                                <a:pt x="4089" y="15659"/>
                                <a:pt x="2400" y="15659"/>
                              </a:cubicBezTo>
                              <a:lnTo>
                                <a:pt x="0" y="17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4" name="Shape 8054"/>
                      <wps:cNvSpPr/>
                      <wps:spPr>
                        <a:xfrm>
                          <a:off x="2464899" y="17980"/>
                          <a:ext cx="12319" cy="23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19" h="23964">
                              <a:moveTo>
                                <a:pt x="0" y="0"/>
                              </a:moveTo>
                              <a:lnTo>
                                <a:pt x="4267" y="0"/>
                              </a:lnTo>
                              <a:lnTo>
                                <a:pt x="4267" y="17411"/>
                              </a:lnTo>
                              <a:cubicBezTo>
                                <a:pt x="4267" y="18414"/>
                                <a:pt x="4267" y="18935"/>
                                <a:pt x="4318" y="19075"/>
                              </a:cubicBezTo>
                              <a:cubicBezTo>
                                <a:pt x="4420" y="19735"/>
                                <a:pt x="4750" y="20079"/>
                                <a:pt x="5334" y="20079"/>
                              </a:cubicBezTo>
                              <a:cubicBezTo>
                                <a:pt x="6185" y="20079"/>
                                <a:pt x="7087" y="19405"/>
                                <a:pt x="8026" y="18072"/>
                              </a:cubicBezTo>
                              <a:lnTo>
                                <a:pt x="8026" y="0"/>
                              </a:lnTo>
                              <a:lnTo>
                                <a:pt x="12319" y="0"/>
                              </a:lnTo>
                              <a:lnTo>
                                <a:pt x="12319" y="23647"/>
                              </a:lnTo>
                              <a:lnTo>
                                <a:pt x="8026" y="23647"/>
                              </a:lnTo>
                              <a:lnTo>
                                <a:pt x="8026" y="21056"/>
                              </a:lnTo>
                              <a:cubicBezTo>
                                <a:pt x="6325" y="23025"/>
                                <a:pt x="4712" y="23964"/>
                                <a:pt x="3137" y="23964"/>
                              </a:cubicBezTo>
                              <a:cubicBezTo>
                                <a:pt x="1765" y="23964"/>
                                <a:pt x="800" y="23406"/>
                                <a:pt x="381" y="22212"/>
                              </a:cubicBezTo>
                              <a:cubicBezTo>
                                <a:pt x="140" y="21501"/>
                                <a:pt x="0" y="20371"/>
                                <a:pt x="0" y="1869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5" name="Shape 8055"/>
                      <wps:cNvSpPr/>
                      <wps:spPr>
                        <a:xfrm>
                          <a:off x="2479516" y="65630"/>
                          <a:ext cx="2121" cy="5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1" h="5411">
                              <a:moveTo>
                                <a:pt x="0" y="0"/>
                              </a:moveTo>
                              <a:cubicBezTo>
                                <a:pt x="1410" y="0"/>
                                <a:pt x="2121" y="1092"/>
                                <a:pt x="2121" y="3252"/>
                              </a:cubicBezTo>
                              <a:lnTo>
                                <a:pt x="2121" y="5411"/>
                              </a:lnTo>
                              <a:lnTo>
                                <a:pt x="0" y="5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6" name="Shape 8056"/>
                      <wps:cNvSpPr/>
                      <wps:spPr>
                        <a:xfrm>
                          <a:off x="2479516" y="46744"/>
                          <a:ext cx="11582" cy="47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2" h="47168">
                              <a:moveTo>
                                <a:pt x="0" y="0"/>
                              </a:moveTo>
                              <a:lnTo>
                                <a:pt x="2781" y="102"/>
                              </a:lnTo>
                              <a:cubicBezTo>
                                <a:pt x="6464" y="522"/>
                                <a:pt x="9512" y="3265"/>
                                <a:pt x="10376" y="6999"/>
                              </a:cubicBezTo>
                              <a:cubicBezTo>
                                <a:pt x="11582" y="12307"/>
                                <a:pt x="11582" y="18111"/>
                                <a:pt x="11582" y="23585"/>
                              </a:cubicBezTo>
                              <a:cubicBezTo>
                                <a:pt x="11582" y="29059"/>
                                <a:pt x="11570" y="34850"/>
                                <a:pt x="10363" y="40171"/>
                              </a:cubicBezTo>
                              <a:cubicBezTo>
                                <a:pt x="9500" y="43905"/>
                                <a:pt x="6452" y="46648"/>
                                <a:pt x="2769" y="47067"/>
                              </a:cubicBezTo>
                              <a:lnTo>
                                <a:pt x="0" y="47168"/>
                              </a:lnTo>
                              <a:lnTo>
                                <a:pt x="0" y="39026"/>
                              </a:lnTo>
                              <a:lnTo>
                                <a:pt x="140" y="39091"/>
                              </a:lnTo>
                              <a:cubicBezTo>
                                <a:pt x="2362" y="39091"/>
                                <a:pt x="4102" y="38253"/>
                                <a:pt x="5283" y="36552"/>
                              </a:cubicBezTo>
                              <a:cubicBezTo>
                                <a:pt x="5791" y="35802"/>
                                <a:pt x="6121" y="34951"/>
                                <a:pt x="6274" y="34012"/>
                              </a:cubicBezTo>
                              <a:cubicBezTo>
                                <a:pt x="6312" y="33580"/>
                                <a:pt x="6350" y="32640"/>
                                <a:pt x="6350" y="31269"/>
                              </a:cubicBezTo>
                              <a:lnTo>
                                <a:pt x="6350" y="30659"/>
                              </a:lnTo>
                              <a:lnTo>
                                <a:pt x="2019" y="30659"/>
                              </a:lnTo>
                              <a:cubicBezTo>
                                <a:pt x="2019" y="32361"/>
                                <a:pt x="1981" y="33300"/>
                                <a:pt x="1930" y="33529"/>
                              </a:cubicBezTo>
                              <a:cubicBezTo>
                                <a:pt x="1689" y="34672"/>
                                <a:pt x="1092" y="35231"/>
                                <a:pt x="38" y="35231"/>
                              </a:cubicBezTo>
                              <a:lnTo>
                                <a:pt x="0" y="35174"/>
                              </a:lnTo>
                              <a:lnTo>
                                <a:pt x="0" y="27827"/>
                              </a:lnTo>
                              <a:lnTo>
                                <a:pt x="6350" y="27827"/>
                              </a:lnTo>
                              <a:lnTo>
                                <a:pt x="6350" y="22988"/>
                              </a:lnTo>
                              <a:cubicBezTo>
                                <a:pt x="6350" y="20486"/>
                                <a:pt x="5931" y="18657"/>
                                <a:pt x="5042" y="17476"/>
                              </a:cubicBezTo>
                              <a:cubicBezTo>
                                <a:pt x="3861" y="15876"/>
                                <a:pt x="2159" y="15076"/>
                                <a:pt x="38" y="15076"/>
                              </a:cubicBezTo>
                              <a:lnTo>
                                <a:pt x="0" y="15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7" name="Shape 8057"/>
                      <wps:cNvSpPr/>
                      <wps:spPr>
                        <a:xfrm>
                          <a:off x="2560036" y="23826"/>
                          <a:ext cx="37693" cy="51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93" h="51943">
                              <a:moveTo>
                                <a:pt x="0" y="0"/>
                              </a:moveTo>
                              <a:lnTo>
                                <a:pt x="6680" y="0"/>
                              </a:lnTo>
                              <a:lnTo>
                                <a:pt x="6680" y="30328"/>
                              </a:lnTo>
                              <a:cubicBezTo>
                                <a:pt x="6680" y="41707"/>
                                <a:pt x="11773" y="46558"/>
                                <a:pt x="18593" y="46558"/>
                              </a:cubicBezTo>
                              <a:cubicBezTo>
                                <a:pt x="26086" y="46558"/>
                                <a:pt x="31026" y="41554"/>
                                <a:pt x="31026" y="30328"/>
                              </a:cubicBezTo>
                              <a:lnTo>
                                <a:pt x="31026" y="0"/>
                              </a:lnTo>
                              <a:lnTo>
                                <a:pt x="37693" y="0"/>
                              </a:lnTo>
                              <a:lnTo>
                                <a:pt x="37693" y="29870"/>
                              </a:lnTo>
                              <a:cubicBezTo>
                                <a:pt x="37693" y="45580"/>
                                <a:pt x="29439" y="51943"/>
                                <a:pt x="18352" y="51943"/>
                              </a:cubicBezTo>
                              <a:cubicBezTo>
                                <a:pt x="7900" y="51943"/>
                                <a:pt x="0" y="46025"/>
                                <a:pt x="0" y="301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8" name="Shape 8058"/>
                      <wps:cNvSpPr/>
                      <wps:spPr>
                        <a:xfrm>
                          <a:off x="2608983" y="37474"/>
                          <a:ext cx="18440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40" h="37452">
                              <a:moveTo>
                                <a:pt x="16611" y="0"/>
                              </a:moveTo>
                              <a:cubicBezTo>
                                <a:pt x="17297" y="0"/>
                                <a:pt x="17831" y="76"/>
                                <a:pt x="18440" y="140"/>
                              </a:cubicBezTo>
                              <a:lnTo>
                                <a:pt x="18440" y="6439"/>
                              </a:lnTo>
                              <a:cubicBezTo>
                                <a:pt x="17754" y="6286"/>
                                <a:pt x="17069" y="6286"/>
                                <a:pt x="16167" y="6286"/>
                              </a:cubicBezTo>
                              <a:cubicBezTo>
                                <a:pt x="11456" y="6286"/>
                                <a:pt x="8128" y="9779"/>
                                <a:pt x="7214" y="14795"/>
                              </a:cubicBezTo>
                              <a:cubicBezTo>
                                <a:pt x="7061" y="15697"/>
                                <a:pt x="6985" y="16828"/>
                                <a:pt x="6985" y="17894"/>
                              </a:cubicBezTo>
                              <a:lnTo>
                                <a:pt x="6985" y="37452"/>
                              </a:lnTo>
                              <a:lnTo>
                                <a:pt x="317" y="37452"/>
                              </a:lnTo>
                              <a:lnTo>
                                <a:pt x="317" y="12205"/>
                              </a:lnTo>
                              <a:cubicBezTo>
                                <a:pt x="317" y="7886"/>
                                <a:pt x="241" y="4166"/>
                                <a:pt x="0" y="750"/>
                              </a:cubicBezTo>
                              <a:lnTo>
                                <a:pt x="5855" y="750"/>
                              </a:lnTo>
                              <a:lnTo>
                                <a:pt x="6147" y="8039"/>
                              </a:lnTo>
                              <a:lnTo>
                                <a:pt x="6375" y="8039"/>
                              </a:lnTo>
                              <a:cubicBezTo>
                                <a:pt x="8039" y="3111"/>
                                <a:pt x="12141" y="0"/>
                                <a:pt x="16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59" name="Shape 8059"/>
                      <wps:cNvSpPr/>
                      <wps:spPr>
                        <a:xfrm>
                          <a:off x="2630963" y="38226"/>
                          <a:ext cx="29718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6703">
                              <a:moveTo>
                                <a:pt x="1524" y="0"/>
                              </a:moveTo>
                              <a:lnTo>
                                <a:pt x="29426" y="0"/>
                              </a:lnTo>
                              <a:lnTo>
                                <a:pt x="29426" y="4178"/>
                              </a:lnTo>
                              <a:lnTo>
                                <a:pt x="13043" y="25489"/>
                              </a:lnTo>
                              <a:cubicBezTo>
                                <a:pt x="11456" y="27534"/>
                                <a:pt x="10008" y="29426"/>
                                <a:pt x="8344" y="31242"/>
                              </a:cubicBezTo>
                              <a:lnTo>
                                <a:pt x="8344" y="31394"/>
                              </a:lnTo>
                              <a:lnTo>
                                <a:pt x="29718" y="31394"/>
                              </a:lnTo>
                              <a:lnTo>
                                <a:pt x="29718" y="36703"/>
                              </a:lnTo>
                              <a:lnTo>
                                <a:pt x="0" y="36703"/>
                              </a:lnTo>
                              <a:lnTo>
                                <a:pt x="0" y="32842"/>
                              </a:lnTo>
                              <a:lnTo>
                                <a:pt x="16535" y="11226"/>
                              </a:lnTo>
                              <a:cubicBezTo>
                                <a:pt x="18199" y="9182"/>
                                <a:pt x="19710" y="7430"/>
                                <a:pt x="21387" y="5473"/>
                              </a:cubicBezTo>
                              <a:lnTo>
                                <a:pt x="21387" y="5309"/>
                              </a:lnTo>
                              <a:lnTo>
                                <a:pt x="1524" y="5309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0" name="Shape 8060"/>
                      <wps:cNvSpPr/>
                      <wps:spPr>
                        <a:xfrm>
                          <a:off x="2665069" y="53199"/>
                          <a:ext cx="14440" cy="22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40" h="22565">
                              <a:moveTo>
                                <a:pt x="14440" y="0"/>
                              </a:moveTo>
                              <a:lnTo>
                                <a:pt x="14440" y="4045"/>
                              </a:lnTo>
                              <a:lnTo>
                                <a:pt x="11707" y="4410"/>
                              </a:lnTo>
                              <a:cubicBezTo>
                                <a:pt x="8732" y="5604"/>
                                <a:pt x="6668" y="7705"/>
                                <a:pt x="6668" y="11261"/>
                              </a:cubicBezTo>
                              <a:cubicBezTo>
                                <a:pt x="6668" y="15669"/>
                                <a:pt x="9538" y="17637"/>
                                <a:pt x="12891" y="17637"/>
                              </a:cubicBezTo>
                              <a:lnTo>
                                <a:pt x="14440" y="16583"/>
                              </a:lnTo>
                              <a:lnTo>
                                <a:pt x="14440" y="20996"/>
                              </a:lnTo>
                              <a:lnTo>
                                <a:pt x="11214" y="22565"/>
                              </a:lnTo>
                              <a:cubicBezTo>
                                <a:pt x="3785" y="22565"/>
                                <a:pt x="0" y="17345"/>
                                <a:pt x="0" y="12023"/>
                              </a:cubicBezTo>
                              <a:cubicBezTo>
                                <a:pt x="0" y="7591"/>
                                <a:pt x="1968" y="4163"/>
                                <a:pt x="5711" y="1851"/>
                              </a:cubicBezTo>
                              <a:lnTo>
                                <a:pt x="144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1" name="Shape 8061"/>
                      <wps:cNvSpPr/>
                      <wps:spPr>
                        <a:xfrm>
                          <a:off x="2667648" y="37543"/>
                          <a:ext cx="11862" cy="7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2" h="7589">
                              <a:moveTo>
                                <a:pt x="11862" y="0"/>
                              </a:moveTo>
                              <a:lnTo>
                                <a:pt x="11862" y="5176"/>
                              </a:lnTo>
                              <a:lnTo>
                                <a:pt x="11138" y="4858"/>
                              </a:lnTo>
                              <a:cubicBezTo>
                                <a:pt x="7646" y="4858"/>
                                <a:pt x="4090" y="5836"/>
                                <a:pt x="1512" y="7589"/>
                              </a:cubicBezTo>
                              <a:lnTo>
                                <a:pt x="0" y="3118"/>
                              </a:lnTo>
                              <a:lnTo>
                                <a:pt x="118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2" name="Shape 8062"/>
                      <wps:cNvSpPr/>
                      <wps:spPr>
                        <a:xfrm>
                          <a:off x="2679510" y="37473"/>
                          <a:ext cx="18148" cy="53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48" h="53086">
                              <a:moveTo>
                                <a:pt x="267" y="0"/>
                              </a:moveTo>
                              <a:cubicBezTo>
                                <a:pt x="11481" y="0"/>
                                <a:pt x="14211" y="7658"/>
                                <a:pt x="14211" y="14936"/>
                              </a:cubicBezTo>
                              <a:lnTo>
                                <a:pt x="14211" y="28664"/>
                              </a:lnTo>
                              <a:cubicBezTo>
                                <a:pt x="14211" y="32080"/>
                                <a:pt x="14363" y="35027"/>
                                <a:pt x="14821" y="37465"/>
                              </a:cubicBezTo>
                              <a:lnTo>
                                <a:pt x="12928" y="37465"/>
                              </a:lnTo>
                              <a:cubicBezTo>
                                <a:pt x="11785" y="38964"/>
                                <a:pt x="9969" y="42088"/>
                                <a:pt x="9969" y="44730"/>
                              </a:cubicBezTo>
                              <a:cubicBezTo>
                                <a:pt x="9969" y="47320"/>
                                <a:pt x="11481" y="48527"/>
                                <a:pt x="13601" y="48527"/>
                              </a:cubicBezTo>
                              <a:cubicBezTo>
                                <a:pt x="15049" y="48527"/>
                                <a:pt x="16116" y="48222"/>
                                <a:pt x="17094" y="47778"/>
                              </a:cubicBezTo>
                              <a:lnTo>
                                <a:pt x="18148" y="51257"/>
                              </a:lnTo>
                              <a:cubicBezTo>
                                <a:pt x="16332" y="52553"/>
                                <a:pt x="13907" y="53086"/>
                                <a:pt x="11862" y="53086"/>
                              </a:cubicBezTo>
                              <a:cubicBezTo>
                                <a:pt x="8001" y="53086"/>
                                <a:pt x="5118" y="50800"/>
                                <a:pt x="5118" y="46634"/>
                              </a:cubicBezTo>
                              <a:cubicBezTo>
                                <a:pt x="5118" y="42838"/>
                                <a:pt x="7315" y="39357"/>
                                <a:pt x="8750" y="37236"/>
                              </a:cubicBezTo>
                              <a:lnTo>
                                <a:pt x="8217" y="32830"/>
                              </a:lnTo>
                              <a:lnTo>
                                <a:pt x="8001" y="32830"/>
                              </a:lnTo>
                              <a:lnTo>
                                <a:pt x="0" y="36722"/>
                              </a:lnTo>
                              <a:lnTo>
                                <a:pt x="0" y="32309"/>
                              </a:lnTo>
                              <a:lnTo>
                                <a:pt x="7467" y="27229"/>
                              </a:lnTo>
                              <a:cubicBezTo>
                                <a:pt x="7696" y="26543"/>
                                <a:pt x="7772" y="25781"/>
                                <a:pt x="7772" y="25108"/>
                              </a:cubicBezTo>
                              <a:lnTo>
                                <a:pt x="7772" y="18733"/>
                              </a:lnTo>
                              <a:lnTo>
                                <a:pt x="0" y="19771"/>
                              </a:lnTo>
                              <a:lnTo>
                                <a:pt x="0" y="15726"/>
                              </a:lnTo>
                              <a:lnTo>
                                <a:pt x="7620" y="14110"/>
                              </a:lnTo>
                              <a:lnTo>
                                <a:pt x="7620" y="13348"/>
                              </a:lnTo>
                              <a:cubicBezTo>
                                <a:pt x="7620" y="11868"/>
                                <a:pt x="7410" y="9744"/>
                                <a:pt x="6262" y="8000"/>
                              </a:cubicBezTo>
                              <a:lnTo>
                                <a:pt x="0" y="5246"/>
                              </a:lnTo>
                              <a:lnTo>
                                <a:pt x="0" y="70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3" name="Shape 8063"/>
                      <wps:cNvSpPr/>
                      <wps:spPr>
                        <a:xfrm>
                          <a:off x="2702116" y="37474"/>
                          <a:ext cx="17285" cy="3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85" h="38291">
                              <a:moveTo>
                                <a:pt x="16535" y="0"/>
                              </a:moveTo>
                              <a:lnTo>
                                <a:pt x="17285" y="375"/>
                              </a:lnTo>
                              <a:lnTo>
                                <a:pt x="17285" y="5500"/>
                              </a:lnTo>
                              <a:lnTo>
                                <a:pt x="9733" y="9273"/>
                              </a:lnTo>
                              <a:cubicBezTo>
                                <a:pt x="7845" y="11795"/>
                                <a:pt x="6820" y="15322"/>
                                <a:pt x="6820" y="19342"/>
                              </a:cubicBezTo>
                              <a:cubicBezTo>
                                <a:pt x="6820" y="23057"/>
                                <a:pt x="7750" y="26448"/>
                                <a:pt x="9571" y="28910"/>
                              </a:cubicBezTo>
                              <a:lnTo>
                                <a:pt x="17285" y="32717"/>
                              </a:lnTo>
                              <a:lnTo>
                                <a:pt x="17285" y="37454"/>
                              </a:lnTo>
                              <a:lnTo>
                                <a:pt x="15849" y="38291"/>
                              </a:lnTo>
                              <a:cubicBezTo>
                                <a:pt x="6985" y="38291"/>
                                <a:pt x="76" y="30785"/>
                                <a:pt x="76" y="19634"/>
                              </a:cubicBezTo>
                              <a:cubicBezTo>
                                <a:pt x="0" y="7430"/>
                                <a:pt x="7658" y="0"/>
                                <a:pt x="165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4" name="Shape 8064"/>
                      <wps:cNvSpPr/>
                      <wps:spPr>
                        <a:xfrm>
                          <a:off x="2719400" y="21091"/>
                          <a:ext cx="17373" cy="53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73" h="53837">
                              <a:moveTo>
                                <a:pt x="10465" y="0"/>
                              </a:moveTo>
                              <a:lnTo>
                                <a:pt x="17069" y="0"/>
                              </a:lnTo>
                              <a:lnTo>
                                <a:pt x="17069" y="44361"/>
                              </a:lnTo>
                              <a:cubicBezTo>
                                <a:pt x="17069" y="47625"/>
                                <a:pt x="17221" y="51346"/>
                                <a:pt x="17373" y="53835"/>
                              </a:cubicBezTo>
                              <a:lnTo>
                                <a:pt x="11456" y="53835"/>
                              </a:lnTo>
                              <a:lnTo>
                                <a:pt x="11150" y="47472"/>
                              </a:lnTo>
                              <a:lnTo>
                                <a:pt x="10922" y="47472"/>
                              </a:lnTo>
                              <a:lnTo>
                                <a:pt x="0" y="53837"/>
                              </a:lnTo>
                              <a:lnTo>
                                <a:pt x="0" y="49100"/>
                              </a:lnTo>
                              <a:lnTo>
                                <a:pt x="381" y="49288"/>
                              </a:lnTo>
                              <a:cubicBezTo>
                                <a:pt x="4864" y="49288"/>
                                <a:pt x="8953" y="46254"/>
                                <a:pt x="10173" y="41326"/>
                              </a:cubicBezTo>
                              <a:cubicBezTo>
                                <a:pt x="10389" y="40424"/>
                                <a:pt x="10465" y="39510"/>
                                <a:pt x="10465" y="38443"/>
                              </a:cubicBezTo>
                              <a:lnTo>
                                <a:pt x="10465" y="32080"/>
                              </a:lnTo>
                              <a:cubicBezTo>
                                <a:pt x="10465" y="31242"/>
                                <a:pt x="10389" y="30111"/>
                                <a:pt x="10173" y="29273"/>
                              </a:cubicBezTo>
                              <a:cubicBezTo>
                                <a:pt x="9182" y="25095"/>
                                <a:pt x="5537" y="21616"/>
                                <a:pt x="533" y="21616"/>
                              </a:cubicBezTo>
                              <a:lnTo>
                                <a:pt x="0" y="21882"/>
                              </a:lnTo>
                              <a:lnTo>
                                <a:pt x="0" y="16758"/>
                              </a:lnTo>
                              <a:lnTo>
                                <a:pt x="10312" y="21920"/>
                              </a:lnTo>
                              <a:lnTo>
                                <a:pt x="10465" y="21920"/>
                              </a:lnTo>
                              <a:lnTo>
                                <a:pt x="104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5" name="Shape 8065"/>
                      <wps:cNvSpPr/>
                      <wps:spPr>
                        <a:xfrm>
                          <a:off x="2764635" y="23437"/>
                          <a:ext cx="20815" cy="51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" h="51943">
                              <a:moveTo>
                                <a:pt x="14034" y="0"/>
                              </a:moveTo>
                              <a:lnTo>
                                <a:pt x="20815" y="2090"/>
                              </a:lnTo>
                              <a:lnTo>
                                <a:pt x="20815" y="7461"/>
                              </a:lnTo>
                              <a:lnTo>
                                <a:pt x="14338" y="5245"/>
                              </a:lnTo>
                              <a:cubicBezTo>
                                <a:pt x="10922" y="5245"/>
                                <a:pt x="8344" y="5538"/>
                                <a:pt x="6604" y="5931"/>
                              </a:cubicBezTo>
                              <a:lnTo>
                                <a:pt x="6604" y="46343"/>
                              </a:lnTo>
                              <a:cubicBezTo>
                                <a:pt x="8268" y="46572"/>
                                <a:pt x="10694" y="46648"/>
                                <a:pt x="13259" y="46648"/>
                              </a:cubicBezTo>
                              <a:lnTo>
                                <a:pt x="20815" y="44002"/>
                              </a:lnTo>
                              <a:lnTo>
                                <a:pt x="20815" y="49076"/>
                              </a:lnTo>
                              <a:lnTo>
                                <a:pt x="11976" y="51943"/>
                              </a:lnTo>
                              <a:cubicBezTo>
                                <a:pt x="7201" y="51943"/>
                                <a:pt x="3340" y="51715"/>
                                <a:pt x="0" y="51334"/>
                              </a:cubicBezTo>
                              <a:lnTo>
                                <a:pt x="0" y="1143"/>
                              </a:lnTo>
                              <a:cubicBezTo>
                                <a:pt x="4013" y="471"/>
                                <a:pt x="8788" y="0"/>
                                <a:pt x="140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6" name="Shape 8066"/>
                      <wps:cNvSpPr/>
                      <wps:spPr>
                        <a:xfrm>
                          <a:off x="2785450" y="25527"/>
                          <a:ext cx="21196" cy="46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6" h="46986">
                              <a:moveTo>
                                <a:pt x="0" y="0"/>
                              </a:moveTo>
                              <a:lnTo>
                                <a:pt x="13907" y="4286"/>
                              </a:lnTo>
                              <a:cubicBezTo>
                                <a:pt x="18542" y="8465"/>
                                <a:pt x="21196" y="14370"/>
                                <a:pt x="21196" y="22637"/>
                              </a:cubicBezTo>
                              <a:cubicBezTo>
                                <a:pt x="21196" y="30969"/>
                                <a:pt x="18542" y="37802"/>
                                <a:pt x="13830" y="42501"/>
                              </a:cubicBezTo>
                              <a:lnTo>
                                <a:pt x="0" y="46986"/>
                              </a:lnTo>
                              <a:lnTo>
                                <a:pt x="0" y="41912"/>
                              </a:lnTo>
                              <a:lnTo>
                                <a:pt x="8647" y="38884"/>
                              </a:lnTo>
                              <a:cubicBezTo>
                                <a:pt x="12316" y="35185"/>
                                <a:pt x="14211" y="29762"/>
                                <a:pt x="14211" y="22866"/>
                              </a:cubicBezTo>
                              <a:cubicBezTo>
                                <a:pt x="14250" y="16840"/>
                                <a:pt x="12564" y="11912"/>
                                <a:pt x="9125" y="8492"/>
                              </a:cubicBezTo>
                              <a:lnTo>
                                <a:pt x="0" y="5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7" name="Shape 8067"/>
                      <wps:cNvSpPr/>
                      <wps:spPr>
                        <a:xfrm>
                          <a:off x="2812895" y="37578"/>
                          <a:ext cx="17939" cy="381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9" h="38187">
                              <a:moveTo>
                                <a:pt x="17939" y="0"/>
                              </a:moveTo>
                              <a:lnTo>
                                <a:pt x="17939" y="4957"/>
                              </a:lnTo>
                              <a:lnTo>
                                <a:pt x="9511" y="9401"/>
                              </a:lnTo>
                              <a:cubicBezTo>
                                <a:pt x="7683" y="12082"/>
                                <a:pt x="6833" y="15625"/>
                                <a:pt x="6833" y="19073"/>
                              </a:cubicBezTo>
                              <a:cubicBezTo>
                                <a:pt x="6833" y="27112"/>
                                <a:pt x="11379" y="33183"/>
                                <a:pt x="17894" y="33183"/>
                              </a:cubicBezTo>
                              <a:lnTo>
                                <a:pt x="17939" y="33161"/>
                              </a:lnTo>
                              <a:lnTo>
                                <a:pt x="17939" y="38056"/>
                              </a:lnTo>
                              <a:lnTo>
                                <a:pt x="17590" y="38187"/>
                              </a:lnTo>
                              <a:cubicBezTo>
                                <a:pt x="7734" y="38187"/>
                                <a:pt x="0" y="30910"/>
                                <a:pt x="0" y="19302"/>
                              </a:cubicBezTo>
                              <a:cubicBezTo>
                                <a:pt x="0" y="13200"/>
                                <a:pt x="2029" y="8348"/>
                                <a:pt x="5318" y="5022"/>
                              </a:cubicBezTo>
                              <a:lnTo>
                                <a:pt x="179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8" name="Shape 8068"/>
                      <wps:cNvSpPr/>
                      <wps:spPr>
                        <a:xfrm>
                          <a:off x="2830834" y="37474"/>
                          <a:ext cx="17926" cy="38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6" h="38160">
                              <a:moveTo>
                                <a:pt x="260" y="0"/>
                              </a:moveTo>
                              <a:cubicBezTo>
                                <a:pt x="10801" y="0"/>
                                <a:pt x="17926" y="7658"/>
                                <a:pt x="17926" y="18809"/>
                              </a:cubicBezTo>
                              <a:cubicBezTo>
                                <a:pt x="17926" y="25591"/>
                                <a:pt x="15558" y="30461"/>
                                <a:pt x="12089" y="33636"/>
                              </a:cubicBezTo>
                              <a:lnTo>
                                <a:pt x="0" y="38160"/>
                              </a:lnTo>
                              <a:lnTo>
                                <a:pt x="0" y="33265"/>
                              </a:lnTo>
                              <a:lnTo>
                                <a:pt x="7922" y="29261"/>
                              </a:lnTo>
                              <a:cubicBezTo>
                                <a:pt x="9913" y="26731"/>
                                <a:pt x="11106" y="23165"/>
                                <a:pt x="11106" y="19025"/>
                              </a:cubicBezTo>
                              <a:cubicBezTo>
                                <a:pt x="11106" y="12815"/>
                                <a:pt x="7994" y="5004"/>
                                <a:pt x="108" y="5004"/>
                              </a:cubicBezTo>
                              <a:lnTo>
                                <a:pt x="0" y="5061"/>
                              </a:lnTo>
                              <a:lnTo>
                                <a:pt x="0" y="104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69" name="Shape 8069"/>
                      <wps:cNvSpPr/>
                      <wps:spPr>
                        <a:xfrm>
                          <a:off x="2852827" y="38226"/>
                          <a:ext cx="29718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6703">
                              <a:moveTo>
                                <a:pt x="1524" y="0"/>
                              </a:moveTo>
                              <a:lnTo>
                                <a:pt x="29426" y="0"/>
                              </a:lnTo>
                              <a:lnTo>
                                <a:pt x="29426" y="4178"/>
                              </a:lnTo>
                              <a:lnTo>
                                <a:pt x="13043" y="25489"/>
                              </a:lnTo>
                              <a:cubicBezTo>
                                <a:pt x="11456" y="27534"/>
                                <a:pt x="10008" y="29426"/>
                                <a:pt x="8344" y="31242"/>
                              </a:cubicBezTo>
                              <a:lnTo>
                                <a:pt x="8344" y="31394"/>
                              </a:lnTo>
                              <a:lnTo>
                                <a:pt x="29718" y="31394"/>
                              </a:lnTo>
                              <a:lnTo>
                                <a:pt x="29718" y="36703"/>
                              </a:lnTo>
                              <a:lnTo>
                                <a:pt x="0" y="36703"/>
                              </a:lnTo>
                              <a:lnTo>
                                <a:pt x="0" y="32842"/>
                              </a:lnTo>
                              <a:lnTo>
                                <a:pt x="16523" y="11226"/>
                              </a:lnTo>
                              <a:cubicBezTo>
                                <a:pt x="18199" y="9182"/>
                                <a:pt x="19710" y="7430"/>
                                <a:pt x="21387" y="5473"/>
                              </a:cubicBezTo>
                              <a:lnTo>
                                <a:pt x="21387" y="5309"/>
                              </a:lnTo>
                              <a:lnTo>
                                <a:pt x="1524" y="5309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0" name="Shape 8070"/>
                      <wps:cNvSpPr/>
                      <wps:spPr>
                        <a:xfrm>
                          <a:off x="2886623" y="37580"/>
                          <a:ext cx="17933" cy="38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3" h="38184">
                              <a:moveTo>
                                <a:pt x="17933" y="0"/>
                              </a:moveTo>
                              <a:lnTo>
                                <a:pt x="17933" y="4958"/>
                              </a:lnTo>
                              <a:lnTo>
                                <a:pt x="9504" y="9399"/>
                              </a:lnTo>
                              <a:cubicBezTo>
                                <a:pt x="7674" y="12080"/>
                                <a:pt x="6820" y="15623"/>
                                <a:pt x="6820" y="19071"/>
                              </a:cubicBezTo>
                              <a:cubicBezTo>
                                <a:pt x="6820" y="27110"/>
                                <a:pt x="11379" y="33181"/>
                                <a:pt x="17894" y="33181"/>
                              </a:cubicBezTo>
                              <a:lnTo>
                                <a:pt x="17933" y="33162"/>
                              </a:lnTo>
                              <a:lnTo>
                                <a:pt x="17933" y="38056"/>
                              </a:lnTo>
                              <a:lnTo>
                                <a:pt x="17590" y="38184"/>
                              </a:lnTo>
                              <a:cubicBezTo>
                                <a:pt x="7734" y="38184"/>
                                <a:pt x="0" y="30907"/>
                                <a:pt x="0" y="19300"/>
                              </a:cubicBezTo>
                              <a:cubicBezTo>
                                <a:pt x="0" y="13198"/>
                                <a:pt x="2029" y="8346"/>
                                <a:pt x="5318" y="5020"/>
                              </a:cubicBezTo>
                              <a:lnTo>
                                <a:pt x="179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1" name="Shape 8071"/>
                      <wps:cNvSpPr/>
                      <wps:spPr>
                        <a:xfrm>
                          <a:off x="2904555" y="37474"/>
                          <a:ext cx="17932" cy="38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8162">
                              <a:moveTo>
                                <a:pt x="267" y="0"/>
                              </a:moveTo>
                              <a:cubicBezTo>
                                <a:pt x="10807" y="0"/>
                                <a:pt x="17932" y="7658"/>
                                <a:pt x="17932" y="18809"/>
                              </a:cubicBezTo>
                              <a:cubicBezTo>
                                <a:pt x="17932" y="25591"/>
                                <a:pt x="15564" y="30461"/>
                                <a:pt x="12095" y="33636"/>
                              </a:cubicBezTo>
                              <a:lnTo>
                                <a:pt x="0" y="38162"/>
                              </a:lnTo>
                              <a:lnTo>
                                <a:pt x="0" y="33268"/>
                              </a:lnTo>
                              <a:lnTo>
                                <a:pt x="7928" y="29261"/>
                              </a:lnTo>
                              <a:cubicBezTo>
                                <a:pt x="9919" y="26731"/>
                                <a:pt x="11113" y="23165"/>
                                <a:pt x="11113" y="19025"/>
                              </a:cubicBezTo>
                              <a:cubicBezTo>
                                <a:pt x="11113" y="12815"/>
                                <a:pt x="8001" y="5004"/>
                                <a:pt x="114" y="5004"/>
                              </a:cubicBezTo>
                              <a:lnTo>
                                <a:pt x="0" y="5064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2" name="Shape 8072"/>
                      <wps:cNvSpPr/>
                      <wps:spPr>
                        <a:xfrm>
                          <a:off x="2930961" y="37474"/>
                          <a:ext cx="18428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8" h="37452">
                              <a:moveTo>
                                <a:pt x="16599" y="0"/>
                              </a:moveTo>
                              <a:cubicBezTo>
                                <a:pt x="17285" y="0"/>
                                <a:pt x="17818" y="76"/>
                                <a:pt x="18428" y="140"/>
                              </a:cubicBezTo>
                              <a:lnTo>
                                <a:pt x="18428" y="6439"/>
                              </a:lnTo>
                              <a:cubicBezTo>
                                <a:pt x="17742" y="6286"/>
                                <a:pt x="17056" y="6286"/>
                                <a:pt x="16142" y="6286"/>
                              </a:cubicBezTo>
                              <a:cubicBezTo>
                                <a:pt x="11455" y="6286"/>
                                <a:pt x="8115" y="9779"/>
                                <a:pt x="7201" y="14795"/>
                              </a:cubicBezTo>
                              <a:cubicBezTo>
                                <a:pt x="7048" y="15697"/>
                                <a:pt x="6972" y="16828"/>
                                <a:pt x="6972" y="17894"/>
                              </a:cubicBezTo>
                              <a:lnTo>
                                <a:pt x="6972" y="37452"/>
                              </a:lnTo>
                              <a:lnTo>
                                <a:pt x="305" y="37452"/>
                              </a:lnTo>
                              <a:lnTo>
                                <a:pt x="305" y="12205"/>
                              </a:lnTo>
                              <a:cubicBezTo>
                                <a:pt x="305" y="7886"/>
                                <a:pt x="228" y="4166"/>
                                <a:pt x="0" y="750"/>
                              </a:cubicBezTo>
                              <a:lnTo>
                                <a:pt x="5829" y="750"/>
                              </a:lnTo>
                              <a:lnTo>
                                <a:pt x="6134" y="8039"/>
                              </a:lnTo>
                              <a:lnTo>
                                <a:pt x="6362" y="8039"/>
                              </a:lnTo>
                              <a:cubicBezTo>
                                <a:pt x="8039" y="3111"/>
                                <a:pt x="12128" y="0"/>
                                <a:pt x="16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3" name="Shape 8073"/>
                      <wps:cNvSpPr/>
                      <wps:spPr>
                        <a:xfrm>
                          <a:off x="2956185" y="38233"/>
                          <a:ext cx="31242" cy="37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37529">
                              <a:moveTo>
                                <a:pt x="0" y="0"/>
                              </a:moveTo>
                              <a:lnTo>
                                <a:pt x="6667" y="0"/>
                              </a:lnTo>
                              <a:lnTo>
                                <a:pt x="6667" y="20244"/>
                              </a:lnTo>
                              <a:cubicBezTo>
                                <a:pt x="6667" y="27216"/>
                                <a:pt x="8865" y="31991"/>
                                <a:pt x="14859" y="31991"/>
                              </a:cubicBezTo>
                              <a:cubicBezTo>
                                <a:pt x="19342" y="31991"/>
                                <a:pt x="22441" y="28893"/>
                                <a:pt x="23660" y="25857"/>
                              </a:cubicBezTo>
                              <a:cubicBezTo>
                                <a:pt x="24041" y="24943"/>
                                <a:pt x="24257" y="23737"/>
                                <a:pt x="24257" y="22441"/>
                              </a:cubicBezTo>
                              <a:lnTo>
                                <a:pt x="24257" y="0"/>
                              </a:lnTo>
                              <a:lnTo>
                                <a:pt x="30937" y="0"/>
                              </a:lnTo>
                              <a:lnTo>
                                <a:pt x="30937" y="26619"/>
                              </a:lnTo>
                              <a:cubicBezTo>
                                <a:pt x="30937" y="30480"/>
                                <a:pt x="31014" y="33820"/>
                                <a:pt x="31242" y="36703"/>
                              </a:cubicBezTo>
                              <a:lnTo>
                                <a:pt x="25324" y="36703"/>
                              </a:lnTo>
                              <a:lnTo>
                                <a:pt x="24943" y="30709"/>
                              </a:lnTo>
                              <a:lnTo>
                                <a:pt x="24803" y="30709"/>
                              </a:lnTo>
                              <a:cubicBezTo>
                                <a:pt x="23127" y="33655"/>
                                <a:pt x="19177" y="37529"/>
                                <a:pt x="12662" y="37529"/>
                              </a:cubicBezTo>
                              <a:cubicBezTo>
                                <a:pt x="6896" y="37529"/>
                                <a:pt x="0" y="34265"/>
                                <a:pt x="0" y="2146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4" name="Shape 8074"/>
                      <wps:cNvSpPr/>
                      <wps:spPr>
                        <a:xfrm>
                          <a:off x="3006270" y="23828"/>
                          <a:ext cx="37833" cy="51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833" h="51105">
                              <a:moveTo>
                                <a:pt x="0" y="0"/>
                              </a:moveTo>
                              <a:lnTo>
                                <a:pt x="37833" y="0"/>
                              </a:lnTo>
                              <a:lnTo>
                                <a:pt x="37833" y="5614"/>
                              </a:lnTo>
                              <a:lnTo>
                                <a:pt x="22212" y="5614"/>
                              </a:lnTo>
                              <a:lnTo>
                                <a:pt x="22212" y="51105"/>
                              </a:lnTo>
                              <a:lnTo>
                                <a:pt x="15545" y="51105"/>
                              </a:lnTo>
                              <a:lnTo>
                                <a:pt x="15545" y="5614"/>
                              </a:lnTo>
                              <a:lnTo>
                                <a:pt x="0" y="56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5" name="Shape 8075"/>
                      <wps:cNvSpPr/>
                      <wps:spPr>
                        <a:xfrm>
                          <a:off x="3041885" y="37936"/>
                          <a:ext cx="16200" cy="37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" h="37112">
                              <a:moveTo>
                                <a:pt x="16200" y="0"/>
                              </a:moveTo>
                              <a:lnTo>
                                <a:pt x="16200" y="4545"/>
                              </a:lnTo>
                              <a:lnTo>
                                <a:pt x="9201" y="7964"/>
                              </a:lnTo>
                              <a:cubicBezTo>
                                <a:pt x="7563" y="10078"/>
                                <a:pt x="6712" y="12771"/>
                                <a:pt x="6452" y="15083"/>
                              </a:cubicBezTo>
                              <a:lnTo>
                                <a:pt x="16200" y="15083"/>
                              </a:lnTo>
                              <a:lnTo>
                                <a:pt x="16200" y="19858"/>
                              </a:lnTo>
                              <a:lnTo>
                                <a:pt x="6376" y="19858"/>
                              </a:lnTo>
                              <a:cubicBezTo>
                                <a:pt x="6452" y="24366"/>
                                <a:pt x="7909" y="27551"/>
                                <a:pt x="10192" y="29608"/>
                              </a:cubicBezTo>
                              <a:lnTo>
                                <a:pt x="16200" y="31655"/>
                              </a:lnTo>
                              <a:lnTo>
                                <a:pt x="16200" y="37112"/>
                              </a:lnTo>
                              <a:lnTo>
                                <a:pt x="4785" y="32691"/>
                              </a:lnTo>
                              <a:cubicBezTo>
                                <a:pt x="1686" y="29430"/>
                                <a:pt x="0" y="24785"/>
                                <a:pt x="0" y="19248"/>
                              </a:cubicBezTo>
                              <a:cubicBezTo>
                                <a:pt x="0" y="13717"/>
                                <a:pt x="1632" y="8790"/>
                                <a:pt x="4600" y="5245"/>
                              </a:cubicBez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6" name="Shape 8076"/>
                      <wps:cNvSpPr/>
                      <wps:spPr>
                        <a:xfrm>
                          <a:off x="3058085" y="68640"/>
                          <a:ext cx="14140" cy="7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0" h="7124">
                              <a:moveTo>
                                <a:pt x="12921" y="0"/>
                              </a:moveTo>
                              <a:lnTo>
                                <a:pt x="14140" y="4775"/>
                              </a:lnTo>
                              <a:cubicBezTo>
                                <a:pt x="11778" y="5842"/>
                                <a:pt x="7689" y="7124"/>
                                <a:pt x="1847" y="7124"/>
                              </a:cubicBezTo>
                              <a:lnTo>
                                <a:pt x="0" y="6409"/>
                              </a:lnTo>
                              <a:lnTo>
                                <a:pt x="0" y="952"/>
                              </a:lnTo>
                              <a:lnTo>
                                <a:pt x="2761" y="1892"/>
                              </a:lnTo>
                              <a:cubicBezTo>
                                <a:pt x="7549" y="1892"/>
                                <a:pt x="10495" y="1054"/>
                                <a:pt x="129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7" name="Shape 8077"/>
                      <wps:cNvSpPr/>
                      <wps:spPr>
                        <a:xfrm>
                          <a:off x="3058085" y="37474"/>
                          <a:ext cx="16172" cy="20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2" h="20320">
                              <a:moveTo>
                                <a:pt x="1021" y="0"/>
                              </a:moveTo>
                              <a:cubicBezTo>
                                <a:pt x="13074" y="0"/>
                                <a:pt x="16172" y="10464"/>
                                <a:pt x="16172" y="17208"/>
                              </a:cubicBezTo>
                              <a:cubicBezTo>
                                <a:pt x="16172" y="18579"/>
                                <a:pt x="16109" y="19558"/>
                                <a:pt x="15956" y="20320"/>
                              </a:cubicBezTo>
                              <a:lnTo>
                                <a:pt x="0" y="20320"/>
                              </a:lnTo>
                              <a:lnTo>
                                <a:pt x="0" y="15545"/>
                              </a:lnTo>
                              <a:lnTo>
                                <a:pt x="9746" y="15545"/>
                              </a:lnTo>
                              <a:cubicBezTo>
                                <a:pt x="9822" y="11379"/>
                                <a:pt x="7994" y="4775"/>
                                <a:pt x="475" y="4775"/>
                              </a:cubicBezTo>
                              <a:lnTo>
                                <a:pt x="0" y="5007"/>
                              </a:lnTo>
                              <a:lnTo>
                                <a:pt x="0" y="462"/>
                              </a:lnTo>
                              <a:lnTo>
                                <a:pt x="10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8" name="Shape 8078"/>
                      <wps:cNvSpPr/>
                      <wps:spPr>
                        <a:xfrm>
                          <a:off x="3080232" y="37469"/>
                          <a:ext cx="28956" cy="3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8291">
                              <a:moveTo>
                                <a:pt x="19723" y="0"/>
                              </a:moveTo>
                              <a:cubicBezTo>
                                <a:pt x="23660" y="0"/>
                                <a:pt x="27153" y="991"/>
                                <a:pt x="28956" y="1969"/>
                              </a:cubicBezTo>
                              <a:lnTo>
                                <a:pt x="27445" y="7048"/>
                              </a:lnTo>
                              <a:cubicBezTo>
                                <a:pt x="25857" y="6224"/>
                                <a:pt x="23343" y="5309"/>
                                <a:pt x="19723" y="5309"/>
                              </a:cubicBezTo>
                              <a:cubicBezTo>
                                <a:pt x="11290" y="5309"/>
                                <a:pt x="6744" y="11608"/>
                                <a:pt x="6744" y="19190"/>
                              </a:cubicBezTo>
                              <a:cubicBezTo>
                                <a:pt x="6744" y="27674"/>
                                <a:pt x="12205" y="32919"/>
                                <a:pt x="19482" y="32919"/>
                              </a:cubicBezTo>
                              <a:cubicBezTo>
                                <a:pt x="23266" y="32919"/>
                                <a:pt x="25781" y="32004"/>
                                <a:pt x="27674" y="31166"/>
                              </a:cubicBezTo>
                              <a:lnTo>
                                <a:pt x="28816" y="36170"/>
                              </a:lnTo>
                              <a:cubicBezTo>
                                <a:pt x="27077" y="37008"/>
                                <a:pt x="23203" y="38291"/>
                                <a:pt x="18276" y="38291"/>
                              </a:cubicBezTo>
                              <a:cubicBezTo>
                                <a:pt x="7214" y="38291"/>
                                <a:pt x="0" y="30798"/>
                                <a:pt x="0" y="19558"/>
                              </a:cubicBezTo>
                              <a:cubicBezTo>
                                <a:pt x="0" y="8268"/>
                                <a:pt x="7734" y="0"/>
                                <a:pt x="197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79" name="Shape 8079"/>
                      <wps:cNvSpPr/>
                      <wps:spPr>
                        <a:xfrm>
                          <a:off x="3117213" y="21091"/>
                          <a:ext cx="31229" cy="5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29" h="53835">
                              <a:moveTo>
                                <a:pt x="0" y="0"/>
                              </a:moveTo>
                              <a:lnTo>
                                <a:pt x="6667" y="0"/>
                              </a:lnTo>
                              <a:lnTo>
                                <a:pt x="6667" y="22975"/>
                              </a:lnTo>
                              <a:lnTo>
                                <a:pt x="6820" y="22975"/>
                              </a:lnTo>
                              <a:cubicBezTo>
                                <a:pt x="7887" y="21082"/>
                                <a:pt x="9551" y="19342"/>
                                <a:pt x="11608" y="18199"/>
                              </a:cubicBezTo>
                              <a:cubicBezTo>
                                <a:pt x="13564" y="17069"/>
                                <a:pt x="15926" y="16383"/>
                                <a:pt x="18428" y="16383"/>
                              </a:cubicBezTo>
                              <a:cubicBezTo>
                                <a:pt x="23355" y="16383"/>
                                <a:pt x="31229" y="19406"/>
                                <a:pt x="31229" y="32004"/>
                              </a:cubicBezTo>
                              <a:lnTo>
                                <a:pt x="31229" y="53835"/>
                              </a:lnTo>
                              <a:lnTo>
                                <a:pt x="24562" y="53835"/>
                              </a:lnTo>
                              <a:lnTo>
                                <a:pt x="24562" y="32766"/>
                              </a:lnTo>
                              <a:cubicBezTo>
                                <a:pt x="24562" y="26848"/>
                                <a:pt x="22365" y="21920"/>
                                <a:pt x="16078" y="21920"/>
                              </a:cubicBezTo>
                              <a:cubicBezTo>
                                <a:pt x="11747" y="21920"/>
                                <a:pt x="8407" y="24956"/>
                                <a:pt x="7138" y="28511"/>
                              </a:cubicBezTo>
                              <a:cubicBezTo>
                                <a:pt x="6744" y="29502"/>
                                <a:pt x="6667" y="30493"/>
                                <a:pt x="6667" y="31699"/>
                              </a:cubicBezTo>
                              <a:lnTo>
                                <a:pt x="6667" y="53835"/>
                              </a:lnTo>
                              <a:lnTo>
                                <a:pt x="0" y="538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0" name="Shape 8080"/>
                      <wps:cNvSpPr/>
                      <wps:spPr>
                        <a:xfrm>
                          <a:off x="3159356" y="37473"/>
                          <a:ext cx="31522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22" h="37452">
                              <a:moveTo>
                                <a:pt x="18567" y="0"/>
                              </a:moveTo>
                              <a:cubicBezTo>
                                <a:pt x="23647" y="0"/>
                                <a:pt x="31522" y="3022"/>
                                <a:pt x="31522" y="15621"/>
                              </a:cubicBezTo>
                              <a:lnTo>
                                <a:pt x="31522" y="37452"/>
                              </a:lnTo>
                              <a:lnTo>
                                <a:pt x="24854" y="37452"/>
                              </a:lnTo>
                              <a:lnTo>
                                <a:pt x="24854" y="16307"/>
                              </a:lnTo>
                              <a:cubicBezTo>
                                <a:pt x="24854" y="10389"/>
                                <a:pt x="22670" y="5461"/>
                                <a:pt x="16370" y="5461"/>
                              </a:cubicBezTo>
                              <a:cubicBezTo>
                                <a:pt x="12040" y="5461"/>
                                <a:pt x="8624" y="8572"/>
                                <a:pt x="7430" y="12281"/>
                              </a:cubicBezTo>
                              <a:cubicBezTo>
                                <a:pt x="7112" y="13119"/>
                                <a:pt x="6960" y="14262"/>
                                <a:pt x="6960" y="15392"/>
                              </a:cubicBezTo>
                              <a:lnTo>
                                <a:pt x="6960" y="37452"/>
                              </a:lnTo>
                              <a:lnTo>
                                <a:pt x="292" y="37452"/>
                              </a:lnTo>
                              <a:lnTo>
                                <a:pt x="292" y="10693"/>
                              </a:lnTo>
                              <a:cubicBezTo>
                                <a:pt x="292" y="6832"/>
                                <a:pt x="216" y="3797"/>
                                <a:pt x="0" y="749"/>
                              </a:cubicBezTo>
                              <a:lnTo>
                                <a:pt x="5905" y="749"/>
                              </a:lnTo>
                              <a:lnTo>
                                <a:pt x="6286" y="6832"/>
                              </a:lnTo>
                              <a:lnTo>
                                <a:pt x="6426" y="6832"/>
                              </a:lnTo>
                              <a:cubicBezTo>
                                <a:pt x="8255" y="3416"/>
                                <a:pt x="12510" y="0"/>
                                <a:pt x="185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4" name="Shape 8774"/>
                      <wps:cNvSpPr/>
                      <wps:spPr>
                        <a:xfrm>
                          <a:off x="3202087" y="38227"/>
                          <a:ext cx="9144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70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703"/>
                              </a:lnTo>
                              <a:lnTo>
                                <a:pt x="0" y="367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2" name="Shape 8082"/>
                      <wps:cNvSpPr/>
                      <wps:spPr>
                        <a:xfrm>
                          <a:off x="3201248" y="23749"/>
                          <a:ext cx="8268" cy="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8" h="8268">
                              <a:moveTo>
                                <a:pt x="4166" y="0"/>
                              </a:moveTo>
                              <a:cubicBezTo>
                                <a:pt x="6591" y="0"/>
                                <a:pt x="8268" y="1816"/>
                                <a:pt x="8268" y="4166"/>
                              </a:cubicBezTo>
                              <a:cubicBezTo>
                                <a:pt x="8268" y="6439"/>
                                <a:pt x="6667" y="8268"/>
                                <a:pt x="4013" y="8268"/>
                              </a:cubicBezTo>
                              <a:cubicBezTo>
                                <a:pt x="1588" y="8268"/>
                                <a:pt x="0" y="6439"/>
                                <a:pt x="0" y="4166"/>
                              </a:cubicBezTo>
                              <a:cubicBezTo>
                                <a:pt x="0" y="1892"/>
                                <a:pt x="1664" y="0"/>
                                <a:pt x="41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3" name="Shape 8083"/>
                      <wps:cNvSpPr/>
                      <wps:spPr>
                        <a:xfrm>
                          <a:off x="3217540" y="37469"/>
                          <a:ext cx="28956" cy="38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8291">
                              <a:moveTo>
                                <a:pt x="19710" y="0"/>
                              </a:moveTo>
                              <a:cubicBezTo>
                                <a:pt x="23647" y="0"/>
                                <a:pt x="27140" y="991"/>
                                <a:pt x="28956" y="1969"/>
                              </a:cubicBezTo>
                              <a:lnTo>
                                <a:pt x="27445" y="7048"/>
                              </a:lnTo>
                              <a:cubicBezTo>
                                <a:pt x="25845" y="6224"/>
                                <a:pt x="23356" y="5309"/>
                                <a:pt x="19710" y="5309"/>
                              </a:cubicBezTo>
                              <a:cubicBezTo>
                                <a:pt x="11290" y="5309"/>
                                <a:pt x="6744" y="11608"/>
                                <a:pt x="6744" y="19190"/>
                              </a:cubicBezTo>
                              <a:cubicBezTo>
                                <a:pt x="6744" y="27674"/>
                                <a:pt x="12192" y="32919"/>
                                <a:pt x="19482" y="32919"/>
                              </a:cubicBezTo>
                              <a:cubicBezTo>
                                <a:pt x="23279" y="32919"/>
                                <a:pt x="25781" y="32004"/>
                                <a:pt x="27661" y="31166"/>
                              </a:cubicBezTo>
                              <a:lnTo>
                                <a:pt x="28804" y="36170"/>
                              </a:lnTo>
                              <a:cubicBezTo>
                                <a:pt x="27064" y="37008"/>
                                <a:pt x="23190" y="38291"/>
                                <a:pt x="18275" y="38291"/>
                              </a:cubicBezTo>
                              <a:cubicBezTo>
                                <a:pt x="7201" y="38291"/>
                                <a:pt x="0" y="30798"/>
                                <a:pt x="0" y="19558"/>
                              </a:cubicBezTo>
                              <a:cubicBezTo>
                                <a:pt x="0" y="8268"/>
                                <a:pt x="7722" y="0"/>
                                <a:pt x="19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4" name="Shape 8084"/>
                      <wps:cNvSpPr/>
                      <wps:spPr>
                        <a:xfrm>
                          <a:off x="3250348" y="38226"/>
                          <a:ext cx="29718" cy="36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8" h="36703">
                              <a:moveTo>
                                <a:pt x="1511" y="0"/>
                              </a:moveTo>
                              <a:lnTo>
                                <a:pt x="29413" y="0"/>
                              </a:lnTo>
                              <a:lnTo>
                                <a:pt x="29413" y="4178"/>
                              </a:lnTo>
                              <a:lnTo>
                                <a:pt x="13043" y="25489"/>
                              </a:lnTo>
                              <a:cubicBezTo>
                                <a:pt x="11456" y="27534"/>
                                <a:pt x="10008" y="29426"/>
                                <a:pt x="8331" y="31242"/>
                              </a:cubicBezTo>
                              <a:lnTo>
                                <a:pt x="8331" y="31394"/>
                              </a:lnTo>
                              <a:lnTo>
                                <a:pt x="29718" y="31394"/>
                              </a:lnTo>
                              <a:lnTo>
                                <a:pt x="29718" y="36703"/>
                              </a:lnTo>
                              <a:lnTo>
                                <a:pt x="0" y="36703"/>
                              </a:lnTo>
                              <a:lnTo>
                                <a:pt x="0" y="32842"/>
                              </a:lnTo>
                              <a:lnTo>
                                <a:pt x="16523" y="11226"/>
                              </a:lnTo>
                              <a:cubicBezTo>
                                <a:pt x="18199" y="9182"/>
                                <a:pt x="19710" y="7430"/>
                                <a:pt x="21374" y="5473"/>
                              </a:cubicBezTo>
                              <a:lnTo>
                                <a:pt x="21374" y="5309"/>
                              </a:lnTo>
                              <a:lnTo>
                                <a:pt x="1511" y="5309"/>
                              </a:lnTo>
                              <a:lnTo>
                                <a:pt x="1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5" name="Shape 8085"/>
                      <wps:cNvSpPr/>
                      <wps:spPr>
                        <a:xfrm>
                          <a:off x="3287014" y="37473"/>
                          <a:ext cx="31547" cy="3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7" h="37452">
                              <a:moveTo>
                                <a:pt x="18593" y="0"/>
                              </a:moveTo>
                              <a:cubicBezTo>
                                <a:pt x="23673" y="0"/>
                                <a:pt x="31547" y="3022"/>
                                <a:pt x="31547" y="15621"/>
                              </a:cubicBezTo>
                              <a:lnTo>
                                <a:pt x="31547" y="37452"/>
                              </a:lnTo>
                              <a:lnTo>
                                <a:pt x="24879" y="37452"/>
                              </a:lnTo>
                              <a:lnTo>
                                <a:pt x="24879" y="16307"/>
                              </a:lnTo>
                              <a:cubicBezTo>
                                <a:pt x="24879" y="10389"/>
                                <a:pt x="22670" y="5461"/>
                                <a:pt x="16383" y="5461"/>
                              </a:cubicBezTo>
                              <a:cubicBezTo>
                                <a:pt x="12065" y="5461"/>
                                <a:pt x="8649" y="8572"/>
                                <a:pt x="7442" y="12281"/>
                              </a:cubicBezTo>
                              <a:cubicBezTo>
                                <a:pt x="7137" y="13119"/>
                                <a:pt x="6985" y="14262"/>
                                <a:pt x="6985" y="15392"/>
                              </a:cubicBezTo>
                              <a:lnTo>
                                <a:pt x="6985" y="37452"/>
                              </a:lnTo>
                              <a:lnTo>
                                <a:pt x="317" y="37452"/>
                              </a:lnTo>
                              <a:lnTo>
                                <a:pt x="317" y="10693"/>
                              </a:lnTo>
                              <a:cubicBezTo>
                                <a:pt x="317" y="6832"/>
                                <a:pt x="241" y="3797"/>
                                <a:pt x="0" y="749"/>
                              </a:cubicBezTo>
                              <a:lnTo>
                                <a:pt x="5931" y="749"/>
                              </a:lnTo>
                              <a:lnTo>
                                <a:pt x="6299" y="6832"/>
                              </a:lnTo>
                              <a:lnTo>
                                <a:pt x="6452" y="6832"/>
                              </a:lnTo>
                              <a:cubicBezTo>
                                <a:pt x="8281" y="3416"/>
                                <a:pt x="12509" y="0"/>
                                <a:pt x="18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6" name="Shape 8086"/>
                      <wps:cNvSpPr/>
                      <wps:spPr>
                        <a:xfrm>
                          <a:off x="3327099" y="37936"/>
                          <a:ext cx="16200" cy="37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00" h="37108">
                              <a:moveTo>
                                <a:pt x="16200" y="0"/>
                              </a:moveTo>
                              <a:lnTo>
                                <a:pt x="16200" y="4552"/>
                              </a:lnTo>
                              <a:lnTo>
                                <a:pt x="9213" y="7964"/>
                              </a:lnTo>
                              <a:cubicBezTo>
                                <a:pt x="7572" y="10078"/>
                                <a:pt x="6719" y="12771"/>
                                <a:pt x="6452" y="15083"/>
                              </a:cubicBezTo>
                              <a:lnTo>
                                <a:pt x="16200" y="15083"/>
                              </a:lnTo>
                              <a:lnTo>
                                <a:pt x="16200" y="19858"/>
                              </a:lnTo>
                              <a:lnTo>
                                <a:pt x="6376" y="19858"/>
                              </a:lnTo>
                              <a:cubicBezTo>
                                <a:pt x="6452" y="24366"/>
                                <a:pt x="7912" y="27551"/>
                                <a:pt x="10197" y="29608"/>
                              </a:cubicBezTo>
                              <a:lnTo>
                                <a:pt x="16200" y="31655"/>
                              </a:lnTo>
                              <a:lnTo>
                                <a:pt x="16200" y="37108"/>
                              </a:lnTo>
                              <a:lnTo>
                                <a:pt x="4787" y="32691"/>
                              </a:lnTo>
                              <a:cubicBezTo>
                                <a:pt x="1686" y="29430"/>
                                <a:pt x="0" y="24785"/>
                                <a:pt x="0" y="19248"/>
                              </a:cubicBezTo>
                              <a:cubicBezTo>
                                <a:pt x="0" y="13717"/>
                                <a:pt x="1632" y="8790"/>
                                <a:pt x="4600" y="5245"/>
                              </a:cubicBez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7" name="Shape 8087"/>
                      <wps:cNvSpPr/>
                      <wps:spPr>
                        <a:xfrm>
                          <a:off x="3343298" y="68640"/>
                          <a:ext cx="14141" cy="7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1" h="7124">
                              <a:moveTo>
                                <a:pt x="12921" y="0"/>
                              </a:moveTo>
                              <a:lnTo>
                                <a:pt x="14141" y="4775"/>
                              </a:lnTo>
                              <a:cubicBezTo>
                                <a:pt x="11778" y="5842"/>
                                <a:pt x="7689" y="7124"/>
                                <a:pt x="1860" y="7124"/>
                              </a:cubicBezTo>
                              <a:lnTo>
                                <a:pt x="0" y="6404"/>
                              </a:lnTo>
                              <a:lnTo>
                                <a:pt x="0" y="951"/>
                              </a:lnTo>
                              <a:lnTo>
                                <a:pt x="2761" y="1892"/>
                              </a:lnTo>
                              <a:cubicBezTo>
                                <a:pt x="7550" y="1892"/>
                                <a:pt x="10496" y="1054"/>
                                <a:pt x="129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8" name="Shape 8088"/>
                      <wps:cNvSpPr/>
                      <wps:spPr>
                        <a:xfrm>
                          <a:off x="3343298" y="37474"/>
                          <a:ext cx="16173" cy="20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73" h="20320">
                              <a:moveTo>
                                <a:pt x="1022" y="0"/>
                              </a:moveTo>
                              <a:cubicBezTo>
                                <a:pt x="13074" y="0"/>
                                <a:pt x="16173" y="10464"/>
                                <a:pt x="16173" y="17208"/>
                              </a:cubicBezTo>
                              <a:cubicBezTo>
                                <a:pt x="16173" y="18579"/>
                                <a:pt x="16109" y="19558"/>
                                <a:pt x="15957" y="20320"/>
                              </a:cubicBezTo>
                              <a:lnTo>
                                <a:pt x="0" y="20320"/>
                              </a:lnTo>
                              <a:lnTo>
                                <a:pt x="0" y="15545"/>
                              </a:lnTo>
                              <a:lnTo>
                                <a:pt x="9746" y="15545"/>
                              </a:lnTo>
                              <a:cubicBezTo>
                                <a:pt x="9823" y="11379"/>
                                <a:pt x="7994" y="4775"/>
                                <a:pt x="488" y="4775"/>
                              </a:cubicBezTo>
                              <a:lnTo>
                                <a:pt x="0" y="5014"/>
                              </a:lnTo>
                              <a:lnTo>
                                <a:pt x="0" y="462"/>
                              </a:lnTo>
                              <a:lnTo>
                                <a:pt x="10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89" name="Shape 8089"/>
                      <wps:cNvSpPr/>
                      <wps:spPr>
                        <a:xfrm>
                          <a:off x="3368637" y="82590"/>
                          <a:ext cx="13869" cy="8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9" h="8179">
                              <a:moveTo>
                                <a:pt x="1663" y="0"/>
                              </a:moveTo>
                              <a:cubicBezTo>
                                <a:pt x="4076" y="1588"/>
                                <a:pt x="7887" y="2960"/>
                                <a:pt x="12433" y="2960"/>
                              </a:cubicBezTo>
                              <a:lnTo>
                                <a:pt x="13869" y="2460"/>
                              </a:lnTo>
                              <a:lnTo>
                                <a:pt x="13869" y="7631"/>
                              </a:lnTo>
                              <a:lnTo>
                                <a:pt x="12192" y="8179"/>
                              </a:lnTo>
                              <a:cubicBezTo>
                                <a:pt x="7810" y="8179"/>
                                <a:pt x="2946" y="7125"/>
                                <a:pt x="0" y="5156"/>
                              </a:cubicBezTo>
                              <a:lnTo>
                                <a:pt x="16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0" name="Shape 8090"/>
                      <wps:cNvSpPr/>
                      <wps:spPr>
                        <a:xfrm>
                          <a:off x="3365449" y="37467"/>
                          <a:ext cx="17056" cy="37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6" h="37312">
                              <a:moveTo>
                                <a:pt x="16599" y="0"/>
                              </a:moveTo>
                              <a:lnTo>
                                <a:pt x="17056" y="122"/>
                              </a:lnTo>
                              <a:lnTo>
                                <a:pt x="17056" y="5448"/>
                              </a:lnTo>
                              <a:lnTo>
                                <a:pt x="9814" y="8911"/>
                              </a:lnTo>
                              <a:cubicBezTo>
                                <a:pt x="7881" y="11319"/>
                                <a:pt x="6744" y="14789"/>
                                <a:pt x="6744" y="19038"/>
                              </a:cubicBezTo>
                              <a:cubicBezTo>
                                <a:pt x="6744" y="22644"/>
                                <a:pt x="7674" y="25943"/>
                                <a:pt x="9493" y="28340"/>
                              </a:cubicBezTo>
                              <a:lnTo>
                                <a:pt x="17056" y="31983"/>
                              </a:lnTo>
                              <a:lnTo>
                                <a:pt x="17056" y="36557"/>
                              </a:lnTo>
                              <a:lnTo>
                                <a:pt x="15621" y="37312"/>
                              </a:lnTo>
                              <a:cubicBezTo>
                                <a:pt x="6515" y="37312"/>
                                <a:pt x="0" y="29578"/>
                                <a:pt x="0" y="19418"/>
                              </a:cubicBezTo>
                              <a:cubicBezTo>
                                <a:pt x="0" y="6985"/>
                                <a:pt x="8115" y="0"/>
                                <a:pt x="165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1" name="Shape 8091"/>
                      <wps:cNvSpPr/>
                      <wps:spPr>
                        <a:xfrm>
                          <a:off x="3382505" y="37590"/>
                          <a:ext cx="17285" cy="526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285" h="52632">
                              <a:moveTo>
                                <a:pt x="0" y="0"/>
                              </a:moveTo>
                              <a:lnTo>
                                <a:pt x="7033" y="1889"/>
                              </a:lnTo>
                              <a:cubicBezTo>
                                <a:pt x="8890" y="3084"/>
                                <a:pt x="10160" y="4659"/>
                                <a:pt x="10998" y="6176"/>
                              </a:cubicBezTo>
                              <a:lnTo>
                                <a:pt x="11150" y="6176"/>
                              </a:lnTo>
                              <a:lnTo>
                                <a:pt x="11366" y="639"/>
                              </a:lnTo>
                              <a:lnTo>
                                <a:pt x="17285" y="639"/>
                              </a:lnTo>
                              <a:cubicBezTo>
                                <a:pt x="17056" y="3218"/>
                                <a:pt x="16992" y="6253"/>
                                <a:pt x="16992" y="10660"/>
                              </a:cubicBezTo>
                              <a:lnTo>
                                <a:pt x="16992" y="31958"/>
                              </a:lnTo>
                              <a:cubicBezTo>
                                <a:pt x="16992" y="40454"/>
                                <a:pt x="15253" y="45534"/>
                                <a:pt x="11760" y="48785"/>
                              </a:cubicBezTo>
                              <a:lnTo>
                                <a:pt x="0" y="52632"/>
                              </a:lnTo>
                              <a:lnTo>
                                <a:pt x="0" y="47460"/>
                              </a:lnTo>
                              <a:lnTo>
                                <a:pt x="7034" y="45010"/>
                              </a:lnTo>
                              <a:cubicBezTo>
                                <a:pt x="9137" y="42953"/>
                                <a:pt x="10389" y="39730"/>
                                <a:pt x="10389" y="35069"/>
                              </a:cubicBezTo>
                              <a:lnTo>
                                <a:pt x="10389" y="31043"/>
                              </a:lnTo>
                              <a:lnTo>
                                <a:pt x="10236" y="31043"/>
                              </a:lnTo>
                              <a:lnTo>
                                <a:pt x="0" y="36434"/>
                              </a:lnTo>
                              <a:lnTo>
                                <a:pt x="0" y="31860"/>
                              </a:lnTo>
                              <a:lnTo>
                                <a:pt x="521" y="32110"/>
                              </a:lnTo>
                              <a:cubicBezTo>
                                <a:pt x="4699" y="32110"/>
                                <a:pt x="8420" y="29532"/>
                                <a:pt x="9779" y="25278"/>
                              </a:cubicBezTo>
                              <a:cubicBezTo>
                                <a:pt x="10173" y="24147"/>
                                <a:pt x="10312" y="22852"/>
                                <a:pt x="10312" y="21709"/>
                              </a:cubicBezTo>
                              <a:lnTo>
                                <a:pt x="10312" y="15130"/>
                              </a:lnTo>
                              <a:cubicBezTo>
                                <a:pt x="10312" y="13988"/>
                                <a:pt x="10236" y="13009"/>
                                <a:pt x="9931" y="12171"/>
                              </a:cubicBezTo>
                              <a:cubicBezTo>
                                <a:pt x="8725" y="8221"/>
                                <a:pt x="5537" y="5034"/>
                                <a:pt x="609" y="5034"/>
                              </a:cubicBezTo>
                              <a:lnTo>
                                <a:pt x="0" y="5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2" name="Shape 8092"/>
                      <wps:cNvSpPr/>
                      <wps:spPr>
                        <a:xfrm>
                          <a:off x="3408172" y="37580"/>
                          <a:ext cx="17933" cy="381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3" h="38184">
                              <a:moveTo>
                                <a:pt x="17933" y="0"/>
                              </a:moveTo>
                              <a:lnTo>
                                <a:pt x="17933" y="4965"/>
                              </a:lnTo>
                              <a:lnTo>
                                <a:pt x="9506" y="9399"/>
                              </a:lnTo>
                              <a:cubicBezTo>
                                <a:pt x="7674" y="12080"/>
                                <a:pt x="6820" y="15623"/>
                                <a:pt x="6820" y="19071"/>
                              </a:cubicBezTo>
                              <a:cubicBezTo>
                                <a:pt x="6820" y="27110"/>
                                <a:pt x="11379" y="33181"/>
                                <a:pt x="17907" y="33181"/>
                              </a:cubicBezTo>
                              <a:lnTo>
                                <a:pt x="17933" y="33168"/>
                              </a:lnTo>
                              <a:lnTo>
                                <a:pt x="17933" y="38056"/>
                              </a:lnTo>
                              <a:lnTo>
                                <a:pt x="17590" y="38184"/>
                              </a:lnTo>
                              <a:cubicBezTo>
                                <a:pt x="7747" y="38184"/>
                                <a:pt x="0" y="30907"/>
                                <a:pt x="0" y="19300"/>
                              </a:cubicBezTo>
                              <a:cubicBezTo>
                                <a:pt x="0" y="13198"/>
                                <a:pt x="2029" y="8346"/>
                                <a:pt x="5318" y="5020"/>
                              </a:cubicBezTo>
                              <a:lnTo>
                                <a:pt x="179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93" name="Shape 8093"/>
                      <wps:cNvSpPr/>
                      <wps:spPr>
                        <a:xfrm>
                          <a:off x="3426105" y="37474"/>
                          <a:ext cx="17932" cy="38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2" h="38162">
                              <a:moveTo>
                                <a:pt x="267" y="0"/>
                              </a:moveTo>
                              <a:cubicBezTo>
                                <a:pt x="10807" y="0"/>
                                <a:pt x="17932" y="7658"/>
                                <a:pt x="17932" y="18809"/>
                              </a:cubicBezTo>
                              <a:cubicBezTo>
                                <a:pt x="17932" y="25591"/>
                                <a:pt x="15564" y="30461"/>
                                <a:pt x="12095" y="33636"/>
                              </a:cubicBezTo>
                              <a:lnTo>
                                <a:pt x="0" y="38162"/>
                              </a:lnTo>
                              <a:lnTo>
                                <a:pt x="0" y="33274"/>
                              </a:lnTo>
                              <a:lnTo>
                                <a:pt x="7929" y="29261"/>
                              </a:lnTo>
                              <a:cubicBezTo>
                                <a:pt x="9919" y="26731"/>
                                <a:pt x="11113" y="23165"/>
                                <a:pt x="11113" y="19025"/>
                              </a:cubicBezTo>
                              <a:cubicBezTo>
                                <a:pt x="11113" y="12815"/>
                                <a:pt x="8013" y="5004"/>
                                <a:pt x="127" y="5004"/>
                              </a:cubicBezTo>
                              <a:lnTo>
                                <a:pt x="0" y="5071"/>
                              </a:lnTo>
                              <a:lnTo>
                                <a:pt x="0" y="106"/>
                              </a:lnTo>
                              <a:lnTo>
                                <a:pt x="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4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6B8897" id="Group 7985" o:spid="_x0000_s1026" style="position:absolute;margin-left:59.55pt;margin-top:815.75pt;width:271.2pt;height:8.15pt;z-index:251661312;mso-position-horizontal-relative:page;mso-position-vertical-relative:page" coordsize="34440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">
              <v:shape id="Shape 7986" o:spid="_x0000_s1027" style="position:absolute;left:16387;top:446;width:126;height:247;visibility:visible;mso-wrap-style:square;v-text-anchor:top" coordsize="12573,24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TYsQA&#10;AADdAAAADwAAAGRycy9kb3ducmV2LnhtbESPT2vCQBTE74LfYXmCN93YQ4ypq2glIL1IVXp+ZF+T&#10;0OzbkN388dt3BaHHYWZ+w2z3o6lFT62rLCtYLSMQxLnVFRcK7rdskYBwHlljbZkUPMjBfjedbDHV&#10;duAv6q++EAHCLkUFpfdNKqXLSzLolrYhDt6PbQ36INtC6haHADe1fIuiWBqsOCyU2NBHSfnvtTMK&#10;YuqktvfvU9Xkl9F2x5UuPjOl5rPx8A7C0+j/w6/2WStYb5IYnm/C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EE2LEAAAA3QAAAA8AAAAAAAAAAAAAAAAAmAIAAGRycy9k&#10;b3ducmV2LnhtbFBLBQYAAAAABAAEAPUAAACJAwAAAAA=&#10;" path="m12573,r,3756l8292,5797c6172,8222,4864,11540,4864,15115v,3238,1613,5613,4877,5613l12573,19113r,2721l7963,24716c3683,24716,,21236,,15407,,10834,1807,6465,4894,3240l12573,xe" fillcolor="#343433" stroked="f" strokeweight="0">
                <v:stroke miterlimit="1" joinstyle="miter"/>
                <v:path arrowok="t" textboxrect="0,0,12573,24716"/>
              </v:shape>
              <v:shape id="Shape 7987" o:spid="_x0000_s1028" style="position:absolute;left:16276;top:310;width:237;height:508;visibility:visible;mso-wrap-style:square;v-text-anchor:top" coordsize="23711,50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A68UA&#10;AADdAAAADwAAAGRycy9kb3ducmV2LnhtbESPT4vCMBTE7wt+h/AEL4umerBajSKKrOAi+AfPj+bZ&#10;FpuX0qTa9dObhYU9DjPzG2a+bE0pHlS7wrKC4SACQZxaXXCm4HLe9icgnEfWWFomBT/kYLnofMwx&#10;0fbJR3qcfCYChF2CCnLvq0RKl+Zk0A1sRRy8m60N+iDrTOoanwFuSjmKorE0WHBYyLGidU7p/dQY&#10;BbzffeL316u5rJqrtHG73eChVKrXbVczEJ5a/x/+a++0gng6ieH3TXgCcv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MDrxQAAAN0AAAAPAAAAAAAAAAAAAAAAAJgCAABkcnMv&#10;ZG93bnJldi54bWxQSwUGAAAAAAQABAD1AAAAigMAAAAA&#10;" path="m23711,r,3846l10755,9392c6728,13661,4204,19802,4204,27288v,12319,8039,19977,18948,19977l23711,47136r,3365l22339,50809c10249,50809,,41956,,27720,,16328,5929,6058,15806,1635l23711,xe" fillcolor="#343433" stroked="f" strokeweight="0">
                <v:stroke miterlimit="1" joinstyle="miter"/>
                <v:path arrowok="t" textboxrect="0,0,23711,50809"/>
              </v:shape>
              <v:shape id="Shape 7988" o:spid="_x0000_s1029" style="position:absolute;left:16513;top:757;width:118;height:58;visibility:visible;mso-wrap-style:square;v-text-anchor:top" coordsize="11760,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Vp8QA&#10;AADdAAAADwAAAGRycy9kb3ducmV2LnhtbERPz2vCMBS+D/wfwhN2m6keNldNiwhlXsaYE8Xbs3k2&#10;1ealNFnb/ffLYbDjx/d7nY+2ET11vnasYD5LQBCXTtdcKTh8FU9LED4ga2wck4If8pBnk4c1ptoN&#10;/En9PlQihrBPUYEJoU2l9KUhi37mWuLIXV1nMUTYVVJ3OMRw28hFkjxLizXHBoMtbQ2V9/23VVD0&#10;HzvzfrkVBxluF3c8vzX1cFLqcTpuViACjeFf/OfeaQUvr8s4N76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FafEAAAA3QAAAA8AAAAAAAAAAAAAAAAAmAIAAGRycy9k&#10;b3ducmV2LnhtbFBLBQYAAAAABAAEAPUAAACJAwAAAAA=&#10;" path="m10579,r1181,3175l,5814,,2449,10579,xe" fillcolor="#343433" stroked="f" strokeweight="0">
                <v:stroke miterlimit="1" joinstyle="miter"/>
                <v:path arrowok="t" textboxrect="0,0,11760,5814"/>
              </v:shape>
              <v:shape id="Shape 7989" o:spid="_x0000_s1030" style="position:absolute;left:16513;top:304;width:246;height:389;visibility:visible;mso-wrap-style:square;v-text-anchor:top" coordsize="24600,3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8WsQA&#10;AADdAAAADwAAAGRycy9kb3ducmV2LnhtbESPQWvCQBCF7wX/wzKCt7pRsDXRVVQQcqyml97G7JgE&#10;s7NhdzXx37uFQo+PN+9789bbwbTiQc43lhXMpgkI4tLqhisF38XxfQnCB2SNrWVS8CQP283obY2Z&#10;tj2f6HEOlYgQ9hkqqEPoMil9WZNBP7UdcfSu1hkMUbpKaod9hJtWzpPkQxpsODbU2NGhpvJ2vpv4&#10;Rrcvfor0ll8WuT2lvSvn9y+v1GQ87FYgAg3h//gvnWsFn+kyhd81EQF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vFrEAAAA3QAAAA8AAAAAAAAAAAAAAAAAmAIAAGRycy9k&#10;b3ducmV2LnhtbFBLBQYAAAAABAAEAPUAAACJAwAAAAA=&#10;" path="m3213,c16040,,24600,9068,24600,21386v,11062,-6198,17564,-13056,17564c8585,38950,5855,37020,6007,32448r-216,l,36068,,33348,2957,31661c4569,29725,5747,27216,6147,24930l7709,16675v-750,-305,-1994,-597,-3696,-597l,17991,,14235,4902,12167v3099,,5969,673,7887,1536l10287,27063v-1118,5601,-229,8192,2210,8268c16269,35471,20472,30378,20472,21907,20472,11138,14046,3390,2616,3390l,4511,,664,3213,xe" fillcolor="#343433" stroked="f" strokeweight="0">
                <v:stroke miterlimit="1" joinstyle="miter"/>
                <v:path arrowok="t" textboxrect="0,0,24600,38950"/>
              </v:shape>
              <v:shape id="Shape 7990" o:spid="_x0000_s1031" style="position:absolute;left:16873;top:244;width:367;height:505;visibility:visible;mso-wrap-style:square;v-text-anchor:top" coordsize="36652,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lvsIA&#10;AADdAAAADwAAAGRycy9kb3ducmV2LnhtbERPTWsCMRC9F/wPYQq91WwVrK5GEVlpsb1UPXgckukm&#10;dDNZNlG3/94cBI+P971Y9b4RF+qiC6zgbViAINbBOK4VHA/b1ymImJANNoFJwT9FWC0HTwssTbjy&#10;D132qRY5hGOJCmxKbSll1JY8xmFoiTP3GzqPKcOulqbDaw73jRwVxUR6dJwbLLa0saT/9mev4DtO&#10;xudq5PWX252qjdMf08qyUi/P/XoOIlGfHuK7+9MoeJ/N8v78Jj8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WW+wgAAAN0AAAAPAAAAAAAAAAAAAAAAAJgCAABkcnMvZG93&#10;bnJldi54bWxQSwUGAAAAAAQABAD1AAAAhwMAAAAA&#10;" path="m,l6490,r,29502c6490,40563,11430,45288,18072,45288v7303,,12091,-4864,12091,-15786l30163,r6489,l36652,29070v,15266,-8039,21451,-18809,21451c7671,50521,,44768,,29287l,xe" fillcolor="#343433" stroked="f" strokeweight="0">
                <v:stroke miterlimit="1" joinstyle="miter"/>
                <v:path arrowok="t" textboxrect="0,0,36652,50521"/>
              </v:shape>
              <v:shape id="Shape 7991" o:spid="_x0000_s1032" style="position:absolute;left:17376;top:377;width:179;height:364;visibility:visible;mso-wrap-style:square;v-text-anchor:top" coordsize="17932,3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xA8UA&#10;AADdAAAADwAAAGRycy9kb3ducmV2LnhtbESPT4vCMBTE78J+h/AWvGlaD6tWo8guruLBZf1zfzTP&#10;tti8tE3U+u2NIHgcZuY3zHTemlJcqXGFZQVxPwJBnFpdcKbgsF/2RiCcR9ZYWiYFd3Iwn310ppho&#10;e+N/uu58JgKEXYIKcu+rREqX5mTQ9W1FHLyTbQz6IJtM6gZvAW5KOYiiL2mw4LCQY0XfOaXn3cUo&#10;qON9vXD18e9ntTmsV7/3bTsypFT3s11MQHhq/Tv8aq+1guF4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3EDxQAAAN0AAAAPAAAAAAAAAAAAAAAAAJgCAABkcnMv&#10;ZG93bnJldi54bWxQSwUGAAAAAAQABAD1AAAAigMAAAAA&#10;" path="m16154,v661,,1181,76,1778,152l17932,6273v-673,-152,-1333,-152,-2222,-152c11138,6121,7899,9525,7010,14401v-139,864,-216,1969,-216,3010l6794,36436r-6502,l292,11887c292,7683,216,4063,,749r5677,l5982,7823r215,c7810,3035,11798,,16154,xe" fillcolor="#343433" stroked="f" strokeweight="0">
                <v:stroke miterlimit="1" joinstyle="miter"/>
                <v:path arrowok="t" textboxrect="0,0,17932,36436"/>
              </v:shape>
              <v:shape id="Shape 7992" o:spid="_x0000_s1033" style="position:absolute;left:17609;top:384;width:289;height:357;visibility:visible;mso-wrap-style:square;v-text-anchor:top" coordsize="28905,3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qXcUA&#10;AADdAAAADwAAAGRycy9kb3ducmV2LnhtbESPT4vCMBTE7wt+h/AEb2tqD7qtRlEXQVAW/IPnR/Ns&#10;is1LabK2++03wsIeh5n5DbNY9bYWT2p95VjBZJyAIC6crrhUcL3s3j9A+ICssXZMCn7Iw2o5eFtg&#10;rl3HJ3qeQykihH2OCkwITS6lLwxZ9GPXEEfv7lqLIcq2lLrFLsJtLdMkmUqLFccFgw1tDRWP87dV&#10;UCVBZp+b3a0z8nD8uu83lzQ7KTUa9us5iEB9+A//tfdawSzLUni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KpdxQAAAN0AAAAPAAAAAAAAAAAAAAAAAJgCAABkcnMv&#10;ZG93bnJldi54bWxQSwUGAAAAAAQABAD1AAAAigMAAAAA&#10;" path="m1473,l28613,r,4052l12687,24791v-1562,1981,-2946,3835,-4584,5588l8103,30544r20802,l28905,35700,,35700,,31941,16078,10909c17704,8928,19177,7227,20803,5321r,-165l1473,5156,1473,xe" fillcolor="#343433" stroked="f" strokeweight="0">
                <v:stroke miterlimit="1" joinstyle="miter"/>
                <v:path arrowok="t" textboxrect="0,0,28905,35700"/>
              </v:shape>
              <v:shape id="Shape 7993" o:spid="_x0000_s1034" style="position:absolute;left:17967;top:530;width:140;height:219;visibility:visible;mso-wrap-style:square;v-text-anchor:top" coordsize="14053,2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uucMA&#10;AADdAAAADwAAAGRycy9kb3ducmV2LnhtbESPQWsCMRSE7wX/Q3iCt5q1gtWtUcQierRbe39sXpOt&#10;m5dlE9fVX28KhR6HmfmGWa57V4uO2lB5VjAZZyCIS68rNgpOn7vnOYgQkTXWnknBjQKsV4OnJeba&#10;X/mDuiIakSAcclRgY2xyKUNpyWEY+4Y4ed++dRiTbI3ULV4T3NXyJctm0mHFacFiQ1tL5bm4OAXm&#10;WHMz3Xc+yveL+SqLn8ru7kqNhv3mDUSkPv6H/9oHreB1sZjC7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xuucMAAADdAAAADwAAAAAAAAAAAAAAAACYAgAAZHJzL2Rv&#10;d25yZXYueG1sUEsFBgAAAAAEAAQA9QAAAIgDAAAAAA==&#10;" path="m14053,r,3942l11395,4294c8499,5457,6490,7505,6490,10965v,4267,2807,6211,6045,6211l14053,16142r,4285l10922,21951c3696,21951,,16870,,11702,,7384,1918,4047,5559,1799l14053,xe" fillcolor="#343433" stroked="f" strokeweight="0">
                <v:stroke miterlimit="1" joinstyle="miter"/>
                <v:path arrowok="t" textboxrect="0,0,14053,21951"/>
              </v:shape>
              <v:shape id="Shape 7994" o:spid="_x0000_s1035" style="position:absolute;left:17992;top:377;width:115;height:74;visibility:visible;mso-wrap-style:square;v-text-anchor:top" coordsize="11538,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Xx8UA&#10;AADdAAAADwAAAGRycy9kb3ducmV2LnhtbESPwWrDMBBE74X+g9hALqWW25S0caOEUBzSa2x/wNba&#10;WibWyliK4/x9FCj0OMzMG2a9nWwnRhp861jBS5KCIK6dbrlRUJX75w8QPiBr7ByTgit52G4eH9aY&#10;aXfhI41FaESEsM9QgQmhz6T0tSGLPnE9cfR+3WAxRDk0Ug94iXDbydc0XUqLLccFgz19GapPxdkq&#10;mLi159w9VZU+5F2/Kxc/+XhQaj6bdp8gAk3hP/zX/tYK3lerN7i/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JfHxQAAAN0AAAAPAAAAAAAAAAAAAAAAAJgCAABkcnMv&#10;ZG93bnJldi54bWxQSwUGAAAAAAQABAD1AAAAigMAAAAA&#10;" path="m11538,r,5042l10833,4732v-3391,,-6858,965,-9373,2668l,3030,11538,xe" fillcolor="#343433" stroked="f" strokeweight="0">
                <v:stroke miterlimit="1" joinstyle="miter"/>
                <v:path arrowok="t" textboxrect="0,0,11538,7400"/>
              </v:shape>
              <v:shape id="Shape 7995" o:spid="_x0000_s1036" style="position:absolute;left:18107;top:377;width:144;height:364;visibility:visible;mso-wrap-style:square;v-text-anchor:top" coordsize="14345,3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+yiMYA&#10;AADdAAAADwAAAGRycy9kb3ducmV2LnhtbESP0WrCQBRE3wv+w3ILfSm6sRA1qauoUBDJi7YfcJO9&#10;TVKzd2N2q/HvXUHwcZiZM8x82ZtGnKlztWUF41EEgriwuuZSwc/313AGwnlkjY1lUnAlB8vF4GWO&#10;qbYX3tP54EsRIOxSVFB536ZSuqIig25kW+Lg/drOoA+yK6Xu8BLgppEfUTSRBmsOCxW2tKmoOB7+&#10;jYL1OIuTDR+z+O89zuiU55N8N1Xq7bVffYLw1Ptn+NHeagXTJInh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+yiMYAAADdAAAADwAAAAAAAAAAAAAAAACYAgAAZHJz&#10;L2Rvd25yZXYueG1sUEsFBgAAAAAEAAQA9QAAAIsDAAAAAA==&#10;" path="m260,c11170,,13824,7468,13824,14541r,13348c13824,30988,13976,34010,14345,36436r-5830,l7995,31941r-216,l,35726,,31441,7271,26492v216,-737,292,-1486,292,-2057l7563,18237,,19240,,15298,7410,13729r,-737c7410,11550,7207,9483,6091,7786l,5111,,68,260,xe" fillcolor="#343433" stroked="f" strokeweight="0">
                <v:stroke miterlimit="1" joinstyle="miter"/>
                <v:path arrowok="t" textboxrect="0,0,14345,36436"/>
              </v:shape>
              <v:shape id="Shape 7996" o:spid="_x0000_s1037" style="position:absolute;left:18353;top:377;width:169;height:372;visibility:visible;mso-wrap-style:square;v-text-anchor:top" coordsize="16815,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CzscA&#10;AADdAAAADwAAAGRycy9kb3ducmV2LnhtbESPQWsCMRSE74X+h/AKXopm24N1V6MUYal4U1vQ22Pz&#10;urt287IkcY3/3hQKPQ4z8w2zWEXTiYGcby0reJlkIIgrq1uuFXweyvEMhA/IGjvLpOBGHlbLx4cF&#10;FtpeeUfDPtQiQdgXqKAJoS+k9FVDBv3E9sTJ+7bOYEjS1VI7vCa46eRrlk2lwZbTQoM9rRuqfvYX&#10;o2BTrsuv3D6fa3c5HYePbTzPdlGp0VN8n4MIFMN/+K+90Qre8nwK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vAs7HAAAA3QAAAA8AAAAAAAAAAAAAAAAAmAIAAGRy&#10;cy9kb3ducmV2LnhtbFBLBQYAAAAABAAEAPUAAACMAwAAAAA=&#10;" path="m16078,r737,368l16815,5347,9468,9021c7636,11474,6642,14903,6642,18808v,3620,902,6918,2670,9313l16815,31822r,4607l15405,37249c6782,37249,76,29959,76,19113,,7226,7442,,16078,xe" fillcolor="#343433" stroked="f" strokeweight="0">
                <v:stroke miterlimit="1" joinstyle="miter"/>
                <v:path arrowok="t" textboxrect="0,0,16815,37249"/>
              </v:shape>
              <v:shape id="Shape 7997" o:spid="_x0000_s1038" style="position:absolute;left:18522;top:217;width:168;height:524;visibility:visible;mso-wrap-style:square;v-text-anchor:top" coordsize="16878,5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FR8QA&#10;AADdAAAADwAAAGRycy9kb3ducmV2LnhtbESPQYvCMBSE78L+h/AW9qbp9rBdq1FEEBb2ZLcevD2a&#10;Z1NMXkqT1frvjSB4HGbmG2a5Hp0VFxpC51nB5ywDQdx43XGroP7bTb9BhIis0XomBTcKsF69TZZY&#10;an/lPV2q2IoE4VCiAhNjX0oZGkMOw8z3xMk7+cFhTHJopR7wmuDOyjzLvqTDjtOCwZ62hppz9e8U&#10;/Namzve0rY4nW+ykz2yT3w5KfbyPmwWISGN8hZ/tH62gmM8L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RUfEAAAA3QAAAA8AAAAAAAAAAAAAAAAAmAIAAGRycy9k&#10;b3ducmV2LnhtbFBLBQYAAAAABAAEAPUAAACJAwAAAAA=&#10;" path="m10173,r6413,l16586,43142v,3175,153,6782,292,9220l11138,52362r-305,-6185l10617,46177,,52355,,47748r368,182c4712,47930,8699,44996,9881,40195v228,-889,292,-1777,292,-2807l10173,31191v,-812,-64,-1918,-292,-2730c8928,24409,5385,21019,508,21019l,21273,,16294r10033,5016l10173,21310,10173,xe" fillcolor="#343433" stroked="f" strokeweight="0">
                <v:stroke miterlimit="1" joinstyle="miter"/>
                <v:path arrowok="t" textboxrect="0,0,16878,52362"/>
              </v:shape>
              <v:shape id="Shape 7998" o:spid="_x0000_s1039" style="position:absolute;left:18828;top:240;width:202;height:506;visibility:visible;mso-wrap-style:square;v-text-anchor:top" coordsize="20244,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RCMIA&#10;AADdAAAADwAAAGRycy9kb3ducmV2LnhtbERPS27CMBDdV+IO1iB1V5yy4BMwqC2iIMGGwAGm8ZBE&#10;jceRPYX09nhRqcun91+ue9eqG4XYeDbwOspAEZfeNlwZuJy3LzNQUZAttp7JwC9FWK8GT0vMrb/z&#10;iW6FVCqFcMzRQC3S5VrHsiaHceQ74sRdfXAoCYZK24D3FO5aPc6yiXbYcGqosaOPmsrv4scZOGzc&#10;zk0+ZerlWBzb6zbsuvcvY56H/dsClFAv/+I/994amM7naW56k5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xEIwgAAAN0AAAAPAAAAAAAAAAAAAAAAAJgCAABkcnMvZG93&#10;bnJldi54bWxQSwUGAAAAAAQABAD1AAAAhwMAAAAA&#10;" path="m13652,r6592,2024l20244,7232,13945,5080v-3315,,-5830,292,-7531,673l6414,45059v1625,229,3987,292,6502,292l20244,42786r,4945l11659,50520c7010,50520,3251,50292,,49923l,1105c3912,432,8560,,13652,xe" fillcolor="#343433" stroked="f" strokeweight="0">
                <v:stroke miterlimit="1" joinstyle="miter"/>
                <v:path arrowok="t" textboxrect="0,0,20244,50520"/>
              </v:shape>
              <v:shape id="Shape 7999" o:spid="_x0000_s1040" style="position:absolute;left:19030;top:261;width:206;height:457;visibility:visible;mso-wrap-style:square;v-text-anchor:top" coordsize="20612,4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0ICcUA&#10;AADdAAAADwAAAGRycy9kb3ducmV2LnhtbESPQWvCQBSE74L/YXlCb7pRqJroKiItSKVobQ89PrLP&#10;JJh9G3a3Mf57tyB4HGbmG2a57kwtWnK+sqxgPEpAEOdWV1wo+Pl+H85B+ICssbZMCm7kYb3q95aY&#10;aXvlL2pPoRARwj5DBWUITSalz0sy6Ee2IY7e2TqDIUpXSO3wGuGmlpMkmUqDFceFEhvalpRfTn9G&#10;wZv7mB0vu6n//ZR1Htpu/yoPe6VeBt1mASJQF57hR3unFczSNIX/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QgJxQAAAN0AAAAPAAAAAAAAAAAAAAAAAJgCAABkcnMv&#10;ZG93bnJldi54bWxQSwUGAAAAAAQABAD1AAAAigMAAAAA&#10;" path="m,l13551,4161v4495,4063,7061,9816,7061,17855c20612,30132,18046,36761,13462,41334l,45707,,40762,8418,37814v3567,-3595,5412,-8869,5412,-15581c13868,16366,12227,11571,8880,8244l,5208,,xe" fillcolor="#343433" stroked="f" strokeweight="0">
                <v:stroke miterlimit="1" joinstyle="miter"/>
                <v:path arrowok="t" textboxrect="0,0,20612,45707"/>
              </v:shape>
              <v:shape id="Shape 8000" o:spid="_x0000_s1041" style="position:absolute;left:19321;top:378;width:174;height:371;visibility:visible;mso-wrap-style:square;v-text-anchor:top" coordsize="17437,3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LGcEA&#10;AADdAAAADwAAAGRycy9kb3ducmV2LnhtbERPTWsCMRC9C/0PYQpepCZakWVrlFYQvLpV6XHYTDeL&#10;m8mSRF3765tDocfH+15tBteJG4XYetYwmyoQxLU3LTcajp+7lwJETMgGO8+k4UERNuun0QpL4+98&#10;oFuVGpFDOJaowabUl1LG2pLDOPU9cea+fXCYMgyNNAHvOdx1cq7UUjpsOTdY7Glrqb5UV6fhUE2K&#10;V/tx+YnYugkdv8LidA5aj5+H9zcQiYb0L/5z742GQqm8P7/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oyxnBAAAA3QAAAA8AAAAAAAAAAAAAAAAAmAIAAGRycy9kb3du&#10;cmV2LnhtbFBLBQYAAAAABAAEAPUAAACGAwAAAAA=&#10;" path="m17437,r,4831l9242,9145c7461,11752,6629,15197,6629,18550v,7823,4433,13729,10783,13729l17437,32265r,4754l17107,37143c7518,37143,,30069,,18766,,12835,1972,8117,5170,4882l17437,xe" fillcolor="#343433" stroked="f" strokeweight="0">
                <v:stroke miterlimit="1" joinstyle="miter"/>
                <v:path arrowok="t" textboxrect="0,0,17437,37143"/>
              </v:shape>
              <v:shape id="Shape 8001" o:spid="_x0000_s1042" style="position:absolute;left:19495;top:377;width:175;height:371;visibility:visible;mso-wrap-style:square;v-text-anchor:top" coordsize="17450,3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8R8YA&#10;AADdAAAADwAAAGRycy9kb3ducmV2LnhtbESPzWrDMBCE74W8g9hAbo2UHkxwo4RSCLg5BPIDtW+L&#10;tbVNrZVjybHz9lWh0OMwM98wm91kW3Gn3jeONayWCgRx6UzDlYbrZf+8BuEDssHWMWl4kIfddva0&#10;wdS4kU90P4dKRAj7FDXUIXSplL6syaJfuo44el+utxii7Ctpehwj3LbyRalEWmw4LtTY0XtN5fd5&#10;sBqSxD7yfLwdjtes/Cg+h6K9mE7rxXx6ewURaAr/4b92ZjSslVr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x8R8YAAADdAAAADwAAAAAAAAAAAAAAAACYAgAAZHJz&#10;L2Rvd25yZXYueG1sUEsFBgAAAAAEAAQA9QAAAIsDAAAAAA==&#10;" path="m267,c10515,,17450,7455,17450,18300v,6598,-2305,11335,-5680,14423l,37126,,32372,7710,28466v1936,-2463,3098,-5929,3098,-9949c10808,12471,7785,4876,114,4876l,4937,,106,267,xe" fillcolor="#343433" stroked="f" strokeweight="0">
                <v:stroke miterlimit="1" joinstyle="miter"/>
                <v:path arrowok="t" textboxrect="0,0,17450,37126"/>
              </v:shape>
              <v:shape id="Shape 8002" o:spid="_x0000_s1043" style="position:absolute;left:19741;top:384;width:289;height:357;visibility:visible;mso-wrap-style:square;v-text-anchor:top" coordsize="28905,3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hIMQA&#10;AADdAAAADwAAAGRycy9kb3ducmV2LnhtbESPT2sCMRTE74LfITzBmybuQXRrlGoRhIrgH3p+bJ6b&#10;pZuXZZO6229vCgWPw8z8hllteleLB7Wh8qxhNlUgiAtvKi413K77yQJEiMgGa8+k4ZcCbNbDwQpz&#10;4zs+0+MSS5EgHHLUYGNscilDYclhmPqGOHl33zqMSbalNC12Ce5qmSk1lw4rTgsWG9pZKr4vP05D&#10;paJcfmz3X52Vn8fT/bC9Zsuz1uNR//4GIlIfX+H/9sFoWCiVwd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4SDEAAAA3QAAAA8AAAAAAAAAAAAAAAAAmAIAAGRycy9k&#10;b3ducmV2LnhtbFBLBQYAAAAABAAEAPUAAACJAwAAAAA=&#10;" path="m1473,l28613,r,4052l12687,24791v-1562,1981,-2946,3835,-4584,5588l8103,30544r20802,l28905,35700,,35700,,31941,16078,10909c17704,8928,19177,7227,20803,5321r,-165l1473,5156,1473,xe" fillcolor="#343433" stroked="f" strokeweight="0">
                <v:stroke miterlimit="1" joinstyle="miter"/>
                <v:path arrowok="t" textboxrect="0,0,28905,35700"/>
              </v:shape>
              <v:shape id="Shape 8003" o:spid="_x0000_s1044" style="position:absolute;left:20101;top:378;width:174;height:371;visibility:visible;mso-wrap-style:square;v-text-anchor:top" coordsize="17437,3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VbsQA&#10;AADdAAAADwAAAGRycy9kb3ducmV2LnhtbESPQWsCMRSE74X+h/AKvUhNrEWW1SitIHh1q9LjY/Pc&#10;LG5eliTq2l/fFAo9DjPzDbNYDa4TVwqx9axhMlYgiGtvWm407D83LwWImJANdp5Jw50irJaPDwss&#10;jb/xjq5VakSGcCxRg02pL6WMtSWHcex74uydfHCYsgyNNAFvGe46+arUTDpsOS9Y7GltqT5XF6dh&#10;V42Kqf04f0ds3Yj2X+HtcAxaPz8N73MQiYb0H/5rb42GQqkp/L7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VW7EAAAA3QAAAA8AAAAAAAAAAAAAAAAAmAIAAGRycy9k&#10;b3ducmV2LnhtbFBLBQYAAAAABAAEAPUAAACJAwAAAAA=&#10;" path="m17437,r,4831l9242,9145c7461,11752,6629,15197,6629,18550v,7823,4433,13729,10783,13729l17437,32265r,4754l17107,37143c7518,37143,,30069,,18766,,12835,1975,8117,5175,4882l17437,xe" fillcolor="#343433" stroked="f" strokeweight="0">
                <v:stroke miterlimit="1" joinstyle="miter"/>
                <v:path arrowok="t" textboxrect="0,0,17437,37143"/>
              </v:shape>
              <v:shape id="Shape 8004" o:spid="_x0000_s1045" style="position:absolute;left:20275;top:377;width:175;height:371;visibility:visible;mso-wrap-style:square;v-text-anchor:top" coordsize="17450,3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f38cA&#10;AADdAAAADwAAAGRycy9kb3ducmV2LnhtbESPQWvCQBSE7wX/w/KE3ppdSwmSukopCOpBaBRqbo/s&#10;axKafZtmV5P8e7dQ6HGYmW+Y1Wa0rbhR7xvHGhaJAkFcOtNwpeF82j4tQfiAbLB1TBom8rBZzx5W&#10;mBk38Afd8lCJCGGfoYY6hC6T0pc1WfSJ64ij9+V6iyHKvpKmxyHCbSuflUqlxYbjQo0dvddUfudX&#10;qyFN7XS5DD+H43lX7ovPa9GeTKf143x8ewURaAz/4b/2zmhYKvUCv2/iE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r39/HAAAA3QAAAA8AAAAAAAAAAAAAAAAAmAIAAGRy&#10;cy9kb3ducmV2LnhtbFBLBQYAAAAABAAEAPUAAACMAwAAAAA=&#10;" path="m267,c10515,,17450,7455,17450,18300v,6598,-2305,11335,-5680,14423l,37126,,32372,7710,28466v1936,-2463,3098,-5929,3098,-9949c10808,12471,7785,4876,114,4876l,4937,,106,267,xe" fillcolor="#343433" stroked="f" strokeweight="0">
                <v:stroke miterlimit="1" joinstyle="miter"/>
                <v:path arrowok="t" textboxrect="0,0,17450,37126"/>
              </v:shape>
              <v:shape id="Shape 8005" o:spid="_x0000_s1046" style="position:absolute;left:20558;top:377;width:179;height:364;visibility:visible;mso-wrap-style:square;v-text-anchor:top" coordsize="17920,3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FK8UA&#10;AADdAAAADwAAAGRycy9kb3ducmV2LnhtbESPT2vCQBTE74V+h+UJvdVdU2o0uooVSqU3/4DXR/aZ&#10;RLNv0+yq8du7QsHjMDO/YabzztbiQq2vHGsY9BUI4tyZigsNu+33+wiED8gGa8ek4UYe5rPXlylm&#10;xl15TZdNKESEsM9QQxlCk0np85Is+r5riKN3cK3FEGVbSNPiNcJtLROlhtJixXGhxIaWJeWnzdlq&#10;OG6T5DxMl/t0kPLiq/v4+xnzr9ZvvW4xARGoC8/wf3tlNIyU+oTH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cUrxQAAAN0AAAAPAAAAAAAAAAAAAAAAAJgCAABkcnMv&#10;ZG93bnJldi54bWxQSwUGAAAAAAQABAD1AAAAigMAAAAA&#10;" path="m16154,v661,,1169,76,1766,152l17920,6273v-661,-152,-1321,-152,-2210,-152c11138,6121,7887,9525,7010,14401v-152,864,-228,1969,-228,3010l6782,36436r-6490,l292,11887c292,7683,216,4063,,749r5677,l5969,7823r216,c7810,3035,11798,,16154,xe" fillcolor="#343433" stroked="f" strokeweight="0">
                <v:stroke miterlimit="1" joinstyle="miter"/>
                <v:path arrowok="t" textboxrect="0,0,17920,36436"/>
              </v:shape>
              <v:shape id="Shape 8006" o:spid="_x0000_s1047" style="position:absolute;left:20830;top:384;width:304;height:365;visibility:visible;mso-wrap-style:square;v-text-anchor:top" coordsize="30378,3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NucIA&#10;AADdAAAADwAAAGRycy9kb3ducmV2LnhtbESPzarCMBSE98J9h3AuuNNUFyLVKBfFHxBBq7g+NOe2&#10;xeakNrHWtzeC4HKYmW+Y6bw1pWiodoVlBYN+BII4tbrgTMH5tOqNQTiPrLG0TAqe5GA+++lMMdb2&#10;wUdqEp+JAGEXo4Lc+yqW0qU5GXR9WxEH79/WBn2QdSZ1jY8AN6UcRtFIGiw4LORY0SKn9JrcjYL1&#10;spCHZmHO0XBjyiWl69tuf1Gq+9v+TUB4av03/GlvtYJxIML7TX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g25wgAAAN0AAAAPAAAAAAAAAAAAAAAAAJgCAABkcnMvZG93&#10;bnJldi54bWxQSwUGAAAAAAQABAD1AAAAhwMAAAAA&#10;" path="m,l6490,r,19698c6490,26467,8623,31128,14453,31128v4343,,7366,-3023,8547,-5982c23381,24257,23597,23089,23597,21831l23597,r6489,l30086,25895v,3760,64,6998,292,9804l24625,35699r-368,-5829l24117,29870v-1625,2883,-5461,6630,-11811,6630c6706,36500,,33338,,20879l,xe" fillcolor="#343433" stroked="f" strokeweight="0">
                <v:stroke miterlimit="1" joinstyle="miter"/>
                <v:path arrowok="t" textboxrect="0,0,30378,36500"/>
              </v:shape>
              <v:shape id="Shape 8007" o:spid="_x0000_s1048" style="position:absolute;left:21214;top:244;width:368;height:497;visibility:visible;mso-wrap-style:square;v-text-anchor:top" coordsize="36805,49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IbMYA&#10;AADdAAAADwAAAGRycy9kb3ducmV2LnhtbESPQWvCQBSE7wX/w/IEb3XXHtIQXYOIgVKw0LQXb4/s&#10;Mwlm38bsNsb++m6h0OMwM98wm3yynRhp8K1jDaulAkFcOdNyreHzo3hMQfiAbLBzTBru5CHfzh42&#10;mBl343cay1CLCGGfoYYmhD6T0lcNWfRL1xNH7+wGiyHKoZZmwFuE204+KZVIiy3HhQZ72jdUXcov&#10;q+GqvuUJC/ea1Ie0LJK7eSvPR60X82m3BhFoCv/hv/aL0ZAq9Qy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rIbMYAAADdAAAADwAAAAAAAAAAAAAAAACYAgAAZHJz&#10;L2Rvd25yZXYueG1sUEsFBgAAAAAEAAQA9QAAAIsDAAAAAA==&#10;" path="m,l36805,r,5474l21603,5474r,44247l15113,49721r,-44247l,5474,,xe" fillcolor="#343433" stroked="f" strokeweight="0">
                <v:stroke miterlimit="1" joinstyle="miter"/>
                <v:path arrowok="t" textboxrect="0,0,36805,49721"/>
              </v:shape>
              <v:shape id="Shape 8008" o:spid="_x0000_s1049" style="position:absolute;left:21638;top:381;width:158;height:361;visibility:visible;mso-wrap-style:square;v-text-anchor:top" coordsize="15749,3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L/cEA&#10;AADdAAAADwAAAGRycy9kb3ducmV2LnhtbERPTWsCMRC9F/ofwhR6q4ktiqxGEYu0HrsW6nHcjLuL&#10;m8mSjLr9981B6PHxvherwXfqSjG1gS2MRwYUcRVcy7WF7/32ZQYqCbLDLjBZ+KUEq+XjwwILF278&#10;RddSapVDOBVooRHpC61T1ZDHNAo9ceZOIXqUDGOtXcRbDvedfjVmqj22nBsa7GnTUHUuL97CZOfl&#10;oH82H+3bcb3rK8H3WE6tfX4a1nNQQoP8i+/uT2dhZkyem9/kJ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3i/3BAAAA3QAAAA8AAAAAAAAAAAAAAAAAmAIAAGRycy9kb3du&#10;cmV2LnhtbFBLBQYAAAAABAAEAPUAAACGAwAAAAA=&#10;" path="m15749,r,4448l8957,7759c7363,9813,6534,12430,6274,14677r9475,l15749,19326r-9551,c6274,23720,7696,26819,9919,28819r5830,1986l15749,36103,4656,31808c1642,28639,,24120,,18729,,13351,1588,8556,4474,5107l15749,xe" fillcolor="#343433" stroked="f" strokeweight="0">
                <v:stroke miterlimit="1" joinstyle="miter"/>
                <v:path arrowok="t" textboxrect="0,0,15749,36103"/>
              </v:shape>
              <v:shape id="Shape 8009" o:spid="_x0000_s1050" style="position:absolute;left:21796;top:680;width:137;height:69;visibility:visible;mso-wrap-style:square;v-text-anchor:top" coordsize="13753,6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FPscA&#10;AADdAAAADwAAAGRycy9kb3ducmV2LnhtbESPQWvCQBSE7wX/w/KE3uqulpYYXaUIrb20oBbF2zP7&#10;TEKzb0N2m8R/7wpCj8PMfMPMl72tREuNLx1rGI8UCOLMmZJzDT+796cEhA/IBivHpOFCHpaLwcMc&#10;U+M63lC7DbmIEPYpaihCqFMpfVaQRT9yNXH0zq6xGKJscmka7CLcVnKi1Ku0WHJcKLCmVUHZ7/bP&#10;apjuX07r783usk5k97X/OD8fT+1B68dh/zYDEagP/+F7+9NoSJSawu1Nf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OBT7HAAAA3QAAAA8AAAAAAAAAAAAAAAAAmAIAAGRy&#10;cy9kb3ducmV2LnhtbFBLBQYAAAAABAAEAPUAAACMAwAAAAA=&#10;" path="m12572,r1181,4661c11467,5690,7492,6934,1802,6934l,6236,,938r2691,916c7339,1854,10222,1054,12572,xe" fillcolor="#343433" stroked="f" strokeweight="0">
                <v:stroke miterlimit="1" joinstyle="miter"/>
                <v:path arrowok="t" textboxrect="0,0,13753,6934"/>
              </v:shape>
              <v:shape id="Shape 8010" o:spid="_x0000_s1051" style="position:absolute;left:21796;top:377;width:157;height:197;visibility:visible;mso-wrap-style:square;v-text-anchor:top" coordsize="15747,1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9jsQA&#10;AADdAAAADwAAAGRycy9kb3ducmV2LnhtbERP3U7CMBS+N/EdmmPinXQjIGRSCIoSwQvD4AFO1uO6&#10;bD1d2grj7emFiZdfvv/FarCdOJMPjWMF+SgDQVw53XCt4HT8eJqDCBFZY+eYFFwpwGp5f7fAQrsL&#10;H+hcxlqkEA4FKjAx9oWUoTJkMYxcT5y4H+ctxgR9LbXHSwq3nRxn2bO02HBqMNjTm6GqLX+tgnG7&#10;e92Yst3743e+nazl13s5nSn1+DCsX0BEGuK/+M/9qRXMszztT2/S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vY7EAAAA3QAAAA8AAAAAAAAAAAAAAAAAmAIAAGRycy9k&#10;b3ducmV2LnhtbFBLBQYAAAAABAAEAPUAAACJAwAAAAA=&#10;" path="m989,c12724,,15747,10198,15747,16752v,1321,-76,2286,-216,3022l,19774,,15125r9473,c9549,11075,7784,4661,481,4661l,4896,,448,989,xe" fillcolor="#343433" stroked="f" strokeweight="0">
                <v:stroke miterlimit="1" joinstyle="miter"/>
                <v:path arrowok="t" textboxrect="0,0,15747,19774"/>
              </v:shape>
              <v:shape id="Shape 8011" o:spid="_x0000_s1052" style="position:absolute;left:22038;top:377;width:282;height:372;visibility:visible;mso-wrap-style:square;v-text-anchor:top" coordsize="28181,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OdsMA&#10;AADdAAAADwAAAGRycy9kb3ducmV2LnhtbESPQWvCQBSE74X+h+UVvNXdaEk1ukpRC16N9f7IPpNg&#10;9m2aXTX+e1cQPA4z8w0zX/a2ERfqfO1YQzJUIIgLZ2ouNfztfz8nIHxANtg4Jg038rBcvL/NMTPu&#10;yju65KEUEcI+Qw1VCG0mpS8qsuiHriWO3tF1FkOUXSlNh9cIt40cKZVKizXHhQpbWlVUnPKz1TDe&#10;FF/rlO0mT5Xb3o7j6eH/O2g9+Oh/ZiAC9eEVfra3RsNEJQk83s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OdsMAAADdAAAADwAAAAAAAAAAAAAAAACYAgAAZHJzL2Rv&#10;d25yZXYueG1sUEsFBgAAAAAEAAQA9QAAAIgDAAAAAA==&#10;" path="m19177,v3835,,7226,965,9004,1930l26708,6871c25146,6058,22720,5169,19177,5169v-8191,,-12611,6121,-12611,13500c6566,26936,11874,32017,18961,32017v3683,,6122,-889,7963,-1702l28029,35192v-1702,813,-5461,2057,-10249,2057c7010,37249,,29959,,19038,,8051,7531,,19177,xe" fillcolor="#343433" stroked="f" strokeweight="0">
                <v:stroke miterlimit="1" joinstyle="miter"/>
                <v:path arrowok="t" textboxrect="0,0,28181,37249"/>
              </v:shape>
              <v:shape id="Shape 8012" o:spid="_x0000_s1053" style="position:absolute;left:22424;top:217;width:304;height:524;visibility:visible;mso-wrap-style:square;v-text-anchor:top" coordsize="30391,5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V3MQA&#10;AADdAAAADwAAAGRycy9kb3ducmV2LnhtbESPQYvCMBSE7wv+h/AEb2taBVeqsYgg7EEPVRGPj+bZ&#10;FpuX0mS19tcbQdjjMPPNMMu0M7W4U+sqywricQSCOLe64kLB6bj9noNwHlljbZkUPMlBuhp8LTHR&#10;9sEZ3Q++EKGEXYIKSu+bREqXl2TQjW1DHLyrbQ36INtC6hYfodzUchJFM2mw4rBQYkObkvLb4c8o&#10;mE83dX9++mzfX7ITFua40z+9UqNht16A8NT5//CH/tWBi+IJvN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/FdzEAAAA3QAAAA8AAAAAAAAAAAAAAAAAmAIAAGRycy9k&#10;b3ducmV2LnhtbFBLBQYAAAAABAAEAPUAAACJAwAAAAA=&#10;" path="m,l6502,r,22339l6642,22339v1029,-1841,2654,-3530,4648,-4635c13208,16587,15481,15926,17920,15926v4788,,12471,2959,12471,15202l30391,52362r-6490,l23901,31864v,-5752,-2133,-10554,-8255,-10554c11430,21310,8192,24257,6934,27724v-368,978,-432,1918,-432,3111l6502,52362,,52362,,xe" fillcolor="#343433" stroked="f" strokeweight="0">
                <v:stroke miterlimit="1" joinstyle="miter"/>
                <v:path arrowok="t" textboxrect="0,0,30391,52362"/>
              </v:shape>
              <v:shape id="Shape 8013" o:spid="_x0000_s1054" style="position:absolute;left:14739;width:519;height:1036;visibility:visible;mso-wrap-style:square;v-text-anchor:top" coordsize="51841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CEMYA&#10;AADdAAAADwAAAGRycy9kb3ducmV2LnhtbESPQUvDQBSE74L/YXmCN7vbCJLGbosIQqFFbONBb4/s&#10;M4lm34bsa5v6612h0OMwM98w8+XoO3WgIbaBLUwnBhRxFVzLtYX38uUuBxUF2WEXmCycKMJycX01&#10;x8KFI2/psJNaJQjHAi00In2hdawa8hgnoSdO3lcYPEqSQ63dgMcE953OjHnQHltOCw329NxQ9bPb&#10;ewth/e3L1czkG5HuI8OsfHv9/LX29mZ8egQlNMolfG6vnIXcTO/h/01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CEMYAAADdAAAADwAAAAAAAAAAAAAAAACYAgAAZHJz&#10;L2Rvd25yZXYueG1sUEsFBgAAAAAEAAQA9QAAAIsDAAAAAA==&#10;" path="m,l51841,r,39451l51283,41872c38418,40970,30239,35395,23863,27991v-1587,2540,-2286,6922,-1244,10452c23305,40742,24663,42914,26264,44362v546,520,1181,850,1651,1358c25502,45631,23635,44958,21997,44082v50,3772,1346,6692,3124,8763c26911,54928,29413,56553,32588,57239v-1486,597,-4089,635,-5880,279c27445,60198,29108,62256,31102,63818v1982,1574,4522,2781,7836,2908c39180,66701,38938,66815,38900,66853v-4534,3506,-10922,6261,-19342,5398c20091,72784,20828,73063,21488,73457v4687,2603,10630,4699,17920,4699l51841,74839r,28857l,103696,,xe" fillcolor="#343433" stroked="f" strokeweight="0">
                <v:stroke miterlimit="1" joinstyle="miter"/>
                <v:path arrowok="t" textboxrect="0,0,51841,103696"/>
              </v:shape>
              <v:shape id="Shape 8014" o:spid="_x0000_s1055" style="position:absolute;left:15258;width:518;height:1036;visibility:visible;mso-wrap-style:square;v-text-anchor:top" coordsize="51854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pz8UA&#10;AADdAAAADwAAAGRycy9kb3ducmV2LnhtbESPQWvCQBSE70L/w/IKvekmpYhEVxGtxVNtVNDjI/vM&#10;RrNvQ3Yb03/vFgo9DjPzDTNb9LYWHbW+cqwgHSUgiAunKy4VHA+b4QSED8gaa8ek4Ic8LOZPgxlm&#10;2t05p24fShEh7DNUYEJoMil9YciiH7mGOHoX11oMUbal1C3eI9zW8jVJxtJixXHBYEMrQ8Vt/20V&#10;7Dbr7Vd3SvN+/PkhKTfr8H6+KvXy3C+nIAL14T/8195qBZMkfYPf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enPxQAAAN0AAAAPAAAAAAAAAAAAAAAAAJgCAABkcnMv&#10;ZG93bnJldi54bWxQSwUGAAAAAAQABAD1AAAAigMAAAAA&#10;" path="m,l51854,r,103696l,103696,,74839,7988,72708v5169,-3201,9551,-7836,12637,-13259c23762,53911,25921,47143,25679,38722v597,-558,1271,-990,1880,-1523c29324,35687,30912,33846,32283,31839v-2260,889,-4572,1702,-7404,1994c24702,33706,25070,33668,25222,33566v2324,-1613,4305,-3949,5309,-6959c28537,27636,26175,28804,23406,29464v-381,89,-914,305,-1130,280c22035,29718,21615,29273,21298,29007,19304,27216,16675,25730,13170,25591v-64,,-102,-13,-127,-64l11798,25527v-4356,343,-7531,2248,-9728,4953l,39451,,xe" fillcolor="#343433" stroked="f" strokeweight="0">
                <v:stroke miterlimit="1" joinstyle="miter"/>
                <v:path arrowok="t" textboxrect="0,0,51854,103696"/>
              </v:shape>
              <v:shape id="Shape 8094" o:spid="_x0000_s1056" style="position:absolute;left:8616;top:345;width:520;height:358;visibility:visible;mso-wrap-style:square;v-text-anchor:top" coordsize="52007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fr5cUA&#10;AADdAAAADwAAAGRycy9kb3ducmV2LnhtbESPQWvCQBSE74X+h+UVvOmmaltNXUUFMSAUaou5PrKv&#10;SWr2bdhdNf57tyD0OMzMN8xs0ZlGnMn52rKC50ECgriwuuZSwffXpj8B4QOyxsYyKbiSh8X88WGG&#10;qbYX/qTzPpQiQtinqKAKoU2l9EVFBv3AtsTR+7HOYIjSlVI7vES4aeQwSV6lwZrjQoUtrSsqjvuT&#10;UeB2h+wte8mZcPSb6VWe0+hjq1TvqVu+gwjUhf/wvZ1pBZNkOoa/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+vlxQAAAN0AAAAPAAAAAAAAAAAAAAAAAJgCAABkcnMv&#10;ZG93bnJldi54bWxQSwUGAAAAAAQABAD1AAAAigMAAAAA&#10;" path="m,l6655,r4801,18199c12421,22187,13386,25895,14059,29578r216,c15088,25971,16269,22123,17450,18276l23292,r5486,l34315,17894v1334,4293,2375,8077,3188,11684l37719,29578v597,-3607,1562,-7391,2743,-11595l45568,r6439,l40462,35802r-5918,l29070,18707c27813,14719,26772,11176,25883,6947r-140,c24854,11252,23736,14936,22479,18783l16713,35802r-5918,l,xe" fillcolor="#343433" stroked="f" strokeweight="0">
                <v:stroke miterlimit="1" joinstyle="miter"/>
                <v:path arrowok="t" textboxrect="0,0,52007,35802"/>
              </v:shape>
              <v:shape id="Shape 8095" o:spid="_x0000_s1057" style="position:absolute;left:9170;top:345;width:520;height:358;visibility:visible;mso-wrap-style:square;v-text-anchor:top" coordsize="51994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VI8cA&#10;AADdAAAADwAAAGRycy9kb3ducmV2LnhtbESP3WoCMRSE7wXfIZyCd5qtoNitUVqpIILgTynt3WFz&#10;utm6OVk30V3f3ghCL4eZ+YaZzltbigvVvnCs4HmQgCDOnC44V/B5WPYnIHxA1lg6JgVX8jCfdTtT&#10;TLVreEeXfchFhLBPUYEJoUql9Jkhi37gKuLo/braYoiyzqWusYlwW8phkoylxYLjgsGKFoay4/5s&#10;FYw//ran96/hyW0Olsr1z7dpFk6p3lP79goiUBv+w4/2SiuYJC8j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lSPHAAAA3QAAAA8AAAAAAAAAAAAAAAAAmAIAAGRy&#10;cy9kb3ducmV2LnhtbFBLBQYAAAAABAAEAPUAAACMAwAAAAA=&#10;" path="m,l6655,r4801,18199c12421,22187,13386,25895,14046,29578r229,c15088,25971,16269,22123,17450,18276l23292,r5486,l34315,17894v1334,4293,2375,8077,3175,11684l37719,29578v597,-3607,1562,-7391,2743,-11595l45568,r6426,l40462,35802r-5918,l29070,18707c27813,14719,26772,11176,25883,6947r-140,c24854,11252,23749,14936,22479,18783l16713,35802r-5918,l,xe" fillcolor="#343433" stroked="f" strokeweight="0">
                <v:stroke miterlimit="1" joinstyle="miter"/>
                <v:path arrowok="t" textboxrect="0,0,51994,35802"/>
              </v:shape>
              <v:shape id="Shape 8096" o:spid="_x0000_s1058" style="position:absolute;left:9723;top:345;width:520;height:358;visibility:visible;mso-wrap-style:square;v-text-anchor:top" coordsize="52007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QCcUA&#10;AADdAAAADwAAAGRycy9kb3ducmV2LnhtbESPQWvCQBSE74X+h+UVvNWNitamrlIFMSAITUtzfWRf&#10;k9js27C7avz3rlDocZiZb5jFqjetOJPzjWUFo2ECgri0uuFKwdfn9nkOwgdkja1lUnAlD6vl48MC&#10;U20v/EHnPFQiQtinqKAOoUul9GVNBv3QdsTR+7HOYIjSVVI7vES4aeU4SWbSYMNxocaONjWVv/nJ&#10;KHD77+wlmxZMODlmel0UNDnslBo89e9vIAL14T/81860gnnyOoP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dAJxQAAAN0AAAAPAAAAAAAAAAAAAAAAAJgCAABkcnMv&#10;ZG93bnJldi54bWxQSwUGAAAAAAQABAD1AAAAigMAAAAA&#10;" path="m,l6655,r4801,18199c12433,22187,13386,25895,14046,29578r229,c15088,25971,16269,22123,17463,18276l23292,r5486,l34328,17894v1321,4293,2362,8077,3175,11684l37732,29578v584,-3607,1549,-7391,2730,-11595l45568,r6439,l40462,35802r-5918,l29070,18707c27813,14719,26772,11176,25895,6947r-152,c24854,11252,23749,14936,22479,18783l16713,35802r-5918,l,xe" fillcolor="#343433" stroked="f" strokeweight="0">
                <v:stroke miterlimit="1" joinstyle="miter"/>
                <v:path arrowok="t" textboxrect="0,0,52007,35802"/>
              </v:shape>
              <v:shape id="Shape 8097" o:spid="_x0000_s1059" style="position:absolute;left:10264;top:618;width:88;height:94;visibility:visible;mso-wrap-style:square;v-text-anchor:top" coordsize="8801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brcUA&#10;AADdAAAADwAAAGRycy9kb3ducmV2LnhtbESPQWvCQBSE70L/w/IK3nTTUq1NXaUIFVEQTAu9PrKv&#10;Sdrs27i7xuivdwXB4zAz3zDTeWdq0ZLzlWUFT8MEBHFudcWFgu+vz8EEhA/IGmvLpOBEHuazh94U&#10;U22PvKM2C4WIEPYpKihDaFIpfV6SQT+0DXH0fq0zGKJ0hdQOjxFuavmcJGNpsOK4UGJDi5Ly/+xg&#10;FJzd8m+zHv20563klx3iPsMKleo/dh/vIAJ14R6+tVdawSR5e4Xrm/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dutxQAAAN0AAAAPAAAAAAAAAAAAAAAAAJgCAABkcnMv&#10;ZG93bnJldi54bWxQSwUGAAAAAAQABAD1AAAAigMAAAAA&#10;" path="m4432,c7036,,8801,1930,8801,4661v,2667,-1765,4673,-4508,4673c1778,9334,,7328,,4661,,1994,1842,,4432,xe" fillcolor="#343433" stroked="f" strokeweight="0">
                <v:stroke miterlimit="1" joinstyle="miter"/>
                <v:path arrowok="t" textboxrect="0,0,8801,9334"/>
              </v:shape>
              <v:shape id="Shape 8098" o:spid="_x0000_s1060" style="position:absolute;left:10430;top:345;width:305;height:367;visibility:visible;mso-wrap-style:square;v-text-anchor:top" coordsize="30480,36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2vsMA&#10;AADdAAAADwAAAGRycy9kb3ducmV2LnhtbERPTWvCMBi+C/6H8A68abqBxXWmRQRheNhH9bLbS/Ou&#10;KTZvahJr9++Xw2DHh+d7W022FyP50DlW8LjKQBA3TnfcKjifDssNiBCRNfaOScEPBajK+WyLhXZ3&#10;/qSxjq1IIRwKVGBiHAopQ2PIYli5gThx385bjAn6VmqP9xRue/mUZbm02HFqMDjQ3lBzqW9WQf61&#10;tv1Nv53X7/Xxw6DPx1O8KrV4mHYvICJN8V/8537VCjbZc5qb3qQn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2vsMAAADdAAAADwAAAAAAAAAAAAAAAACYAgAAZHJzL2Rv&#10;d25yZXYueG1sUEsFBgAAAAAEAAQA9QAAAIgDAAAAAA==&#10;" path="m,l6515,r,19761c6515,26568,8661,31217,14503,31217v4369,,7392,-3036,8586,-5995c23457,24333,23673,23152,23673,21895l23673,r6515,l30188,25971v,3772,76,7023,292,9830l24714,35801r-368,-5842l24193,29959v-1625,2896,-5473,6667,-11836,6667c6744,36626,,33439,,20942l,xe" fillcolor="#343433" stroked="f" strokeweight="0">
                <v:stroke miterlimit="1" joinstyle="miter"/>
                <v:path arrowok="t" textboxrect="0,0,30480,36626"/>
              </v:shape>
              <v:shape id="Shape 8015" o:spid="_x0000_s1061" style="position:absolute;left:10814;top:338;width:168;height:374;visibility:visible;mso-wrap-style:square;v-text-anchor:top" coordsize="16866,3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f6cYA&#10;AADdAAAADwAAAGRycy9kb3ducmV2LnhtbESP3YrCMBSE7wXfIRxhb2RNXVBsNcqyKIjihT8PcLY5&#10;tsXmpDSx7e7TG0HwcpiZb5jFqjOlaKh2hWUF41EEgji1uuBMweW8+ZyBcB5ZY2mZFPyRg9Wy31tg&#10;om3LR2pOPhMBwi5BBbn3VSKlS3My6Ea2Ig7e1dYGfZB1JnWNbYCbUn5F0VQaLDgs5FjRT07p7XQ3&#10;Cg7TON7fb7LZ/a+zdncebn8vsVXqY9B9z0F46vw7/GpvtYJZNJ7A8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gf6cYAAADdAAAADwAAAAAAAAAAAAAAAACYAgAAZHJz&#10;L2Rvd25yZXYueG1sUEsFBgAAAAAEAAQA9QAAAIsDAAAAAA==&#10;" path="m16129,r737,369l16866,5377,9497,9056c7655,11515,6655,14953,6655,18872v,3619,908,6931,2684,9338l16866,31936r,4625l15469,37376c6807,37376,76,30035,76,19177,,7264,7468,,16129,xe" fillcolor="#343433" stroked="f" strokeweight="0">
                <v:stroke miterlimit="1" joinstyle="miter"/>
                <v:path arrowok="t" textboxrect="0,0,16866,37376"/>
              </v:shape>
              <v:shape id="Shape 8016" o:spid="_x0000_s1062" style="position:absolute;left:10982;top:178;width:170;height:525;visibility:visible;mso-wrap-style:square;v-text-anchor:top" coordsize="16942,5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7A8YA&#10;AADdAAAADwAAAGRycy9kb3ducmV2LnhtbESP3WoCMRSE7wt9h3AKvRHNWtpVVqNIS0F70/rzAIfN&#10;cbN2c7JsUje+vRGEXg4z8w0zX0bbiDN1vnasYDzKQBCXTtdcKTjsP4dTED4ga2wck4ILeVguHh/m&#10;WGjX85bOu1CJBGFfoAITQltI6UtDFv3ItcTJO7rOYkiyq6TusE9w28iXLMulxZrTgsGW3g2Vv7s/&#10;q2AjT9/rn37w+vUWV5NYxZzNByr1/BRXMxCBYvgP39trrWCajX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x7A8YAAADdAAAADwAAAAAAAAAAAAAAAACYAgAAZHJz&#10;L2Rvd25yZXYueG1sUEsFBgAAAAAEAAQA9QAAAIsDAAAAAA==&#10;" path="m10211,r6439,l16650,43282v,3175,152,6794,292,9233l11176,52515r-292,-6211l10655,46304,,52525,,47900r368,182c4737,48082,8725,45110,9919,40322v216,-889,292,-1778,292,-2819l10211,31280v,-813,-76,-1917,-292,-2717c8954,24485,5398,21082,521,21082l,21341,,16333r10058,5041l10211,21374,10211,xe" fillcolor="#343433" stroked="f" strokeweight="0">
                <v:stroke miterlimit="1" joinstyle="miter"/>
                <v:path arrowok="t" textboxrect="0,0,16942,52525"/>
              </v:shape>
              <v:shape id="Shape 8017" o:spid="_x0000_s1063" style="position:absolute;left:11217;top:260;width:212;height:452;visibility:visible;mso-wrap-style:square;v-text-anchor:top" coordsize="21234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NzcYA&#10;AADdAAAADwAAAGRycy9kb3ducmV2LnhtbESPQWsCMRSE70L/Q3gFb5q1gtXVKFIUBKHQrQe9PTbP&#10;3djNy3YTde2vN4LQ4zAz3zCzRWsrcaHGG8cKBv0EBHHutOFCwe573RuD8AFZY+WYFNzIw2L+0plh&#10;qt2Vv+iShUJECPsUFZQh1KmUPi/Jou+7mjh6R9dYDFE2hdQNXiPcVvItSUbSouG4UGJNHyXlP9nZ&#10;Kjj9HYcHZ8w+/x2u5Pa2nIyyz6BU97VdTkEEasN/+NneaAXjZPAO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sNzcYAAADdAAAADwAAAAAAAAAAAAAAAACYAgAAZHJz&#10;L2Rvd25yZXYueG1sUEsFBgAAAAAEAAQA9QAAAIsDAAAAAA==&#10;" path="m11913,r,8586l21234,8586r,4952l11913,13538r,19304c11913,37274,13170,39801,16789,39801v1778,,2820,-151,3772,-444l20866,44323v-1257,432,-3264,889,-5778,889c12052,45212,9614,44171,8065,42469,6287,40475,5550,37274,5550,33071r,-19533l,13538,,8586r5550,l5550,1930,11913,xe" fillcolor="#343433" stroked="f" strokeweight="0">
                <v:stroke miterlimit="1" joinstyle="miter"/>
                <v:path arrowok="t" textboxrect="0,0,21234,45212"/>
              </v:shape>
              <v:shape id="Shape 8018" o:spid="_x0000_s1064" style="position:absolute;left:11485;top:618;width:88;height:94;visibility:visible;mso-wrap-style:square;v-text-anchor:top" coordsize="8801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MhcIA&#10;AADdAAAADwAAAGRycy9kb3ducmV2LnhtbERPXWvCMBR9H/gfwhV8m6lDR+mMIoJDFAZWwddLc9d2&#10;a25qEmv11y8PAx8P53u+7E0jOnK+tqxgMk5AEBdW11wqOB03rykIH5A1NpZJwZ08LBeDlzlm2t74&#10;QF0eShFD2GeooAqhzaT0RUUG/di2xJH7ts5giNCVUju8xXDTyLckeZcGa44NFba0rqj4za9GwcN9&#10;/ux3s3P3+JI8PSBecqxRqdGwX32ACNSHp/jfvdUK0mQS58Y38Qn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UyFwgAAAN0AAAAPAAAAAAAAAAAAAAAAAJgCAABkcnMvZG93&#10;bnJldi54bWxQSwUGAAAAAAQABAD1AAAAhwMAAAAA&#10;" path="m4445,c7036,,8801,1930,8801,4661v,2667,-1765,4673,-4508,4673c1778,9334,,7328,,4661,,1994,1854,,4445,xe" fillcolor="#343433" stroked="f" strokeweight="0">
                <v:stroke miterlimit="1" joinstyle="miter"/>
                <v:path arrowok="t" textboxrect="0,0,8801,9334"/>
              </v:shape>
              <v:shape id="Shape 8019" o:spid="_x0000_s1065" style="position:absolute;left:11659;top:778;width:135;height:80;visibility:visible;mso-wrap-style:square;v-text-anchor:top" coordsize="13538,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5QcUA&#10;AADdAAAADwAAAGRycy9kb3ducmV2LnhtbESPT4vCMBTE78J+h/AWvGmioHSrUURWELz4pyweH82z&#10;LTYv3SZq/fZGWNjjMDO/YebLztbiTq2vHGsYDRUI4tyZigsN2WkzSED4gGywdkwanuRhufjozTE1&#10;7sEHuh9DISKEfYoayhCaVEqfl2TRD11DHL2Lay2GKNtCmhYfEW5rOVZqKi1WHBdKbGhdUn493qyG&#10;yZP351V2+Kb1LSmUG09/6t2v1v3PbjUDEagL/+G/9tZoSNToC9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lBxQAAAN0AAAAPAAAAAAAAAAAAAAAAAJgCAABkcnMv&#10;ZG93bnJldi54bWxQSwUGAAAAAAQABAD1AAAAigMAAAAA&#10;" path="m1626,c4001,1562,7696,2883,12129,2883r1409,-489l13538,7466r-1625,535c7620,8001,2883,6947,,5029l1626,xe" fillcolor="#343433" stroked="f" strokeweight="0">
                <v:stroke miterlimit="1" joinstyle="miter"/>
                <v:path arrowok="t" textboxrect="0,0,13538,8001"/>
              </v:shape>
              <v:shape id="Shape 8020" o:spid="_x0000_s1066" style="position:absolute;left:11628;top:338;width:166;height:364;visibility:visible;mso-wrap-style:square;v-text-anchor:top" coordsize="16650,3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s2sEA&#10;AADdAAAADwAAAGRycy9kb3ducmV2LnhtbESPwYrCQAyG74LvMETYm04VLFIdRQShe1QX9ho6sS12&#10;MrUzW9u3N4cFj+HP/yXf7jC4RvXUhdqzgeUiAUVceFtzaeDndp5vQIWIbLHxTAZGCnDYTyc7zKx/&#10;8YX6ayyVQDhkaKCKsc20DkVFDsPCt8SS3X3nMMrYldp2+BK4a/QqSVLtsGa5UGFLp4qKx/XPGfB5&#10;eUn7MRfaeeRft14+v9PGmK/ZcNyCijTEz/J/O7cGNslK/hcbMQG9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rNrBAAAA3QAAAA8AAAAAAAAAAAAAAAAAmAIAAGRycy9kb3du&#10;cmV2LnhtbFBLBQYAAAAABAAEAPUAAACGAwAAAAA=&#10;" path="m16205,r445,119l16650,5314,9585,8689c7699,11040,6591,14427,6591,18580v,3512,905,6725,2680,9060l16650,31183r,4473l15240,36398c6375,36398,,28842,,18935,,6807,7925,,16205,xe" fillcolor="#343433" stroked="f" strokeweight="0">
                <v:stroke miterlimit="1" joinstyle="miter"/>
                <v:path arrowok="t" textboxrect="0,0,16650,36398"/>
              </v:shape>
              <v:shape id="Shape 8021" o:spid="_x0000_s1067" style="position:absolute;left:11794;top:339;width:169;height:514;visibility:visible;mso-wrap-style:square;v-text-anchor:top" coordsize="16865,5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ERMYA&#10;AADdAAAADwAAAGRycy9kb3ducmV2LnhtbESPzWrDMBCE74W8g9hAb43sUFLjRAklIX+0l7qBXtfW&#10;xja1VkZSEvftq0Chx2FmvmEWq8F04krOt5YVpJMEBHFldcu1gtPn9ikD4QOyxs4yKfghD6vl6GGB&#10;ubY3/qBrEWoRIexzVNCE0OdS+qohg35ie+Lona0zGKJ0tdQObxFuOjlNkpk02HJcaLCndUPVd3Ex&#10;Ct7w9L55TjO/3xWFfQlHV5ZfpVKP4+F1DiLQEP7Df+2DVpAl0x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ZERMYAAADdAAAADwAAAAAAAAAAAAAAAACYAgAAZHJz&#10;L2Rvd25yZXYueG1sUEsFBgAAAAAEAAQA9QAAAIsDAAAAAA==&#10;" path="m,l6863,1843v1814,1165,3056,2698,3868,4171l10871,6014,11100,617r5765,c16650,3132,16573,6091,16573,10396r,20777c16573,39467,14872,44419,11468,47594l,51365,,46293,6863,43910v2052,-2006,3271,-5148,3271,-9701l10134,30284r-152,l,35537,,31063r521,250c4585,31313,8217,28798,9550,24658v369,-1104,508,-2362,508,-3467l10058,14753v,-1106,-76,-2071,-368,-2884c8509,8021,5397,4910,597,4910l,5195,,xe" fillcolor="#343433" stroked="f" strokeweight="0">
                <v:stroke miterlimit="1" joinstyle="miter"/>
                <v:path arrowok="t" textboxrect="0,0,16865,51365"/>
              </v:shape>
              <v:shape id="Shape 8022" o:spid="_x0000_s1068" style="position:absolute;left:12041;top:339;width:175;height:373;visibility:visible;mso-wrap-style:square;v-text-anchor:top" coordsize="17494,37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OzMMA&#10;AADdAAAADwAAAGRycy9kb3ducmV2LnhtbESPQWsCMRSE7wX/Q3hCbzVxDyKrUUqpi3iyWnp+bl43&#10;i5uXZRPj9t83hYLHYWa+Ydbb0XUi0RBazxrmMwWCuPam5UbD53n3sgQRIrLBzjNp+KEA283kaY2l&#10;8Xf+oHSKjcgQDiVqsDH2pZShtuQwzHxPnL1vPziMWQ6NNAPeM9x1slBqIR22nBcs9vRmqb6ebk7D&#10;oaqOPlTqq7XHkCipa8LLu9bP0/F1BSLSGB/h//beaFiqooC/N/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tOzMMAAADdAAAADwAAAAAAAAAAAAAAAACYAgAAZHJzL2Rv&#10;d25yZXYueG1sUEsFBgAAAAAEAAQA9QAAAIgDAAAAAA==&#10;" path="m17494,r,4842l9271,9182c7487,11799,6655,15257,6655,18616v,7836,4445,13767,10808,13767l17494,32366r,4780l17158,37272c7544,37272,,30160,,18845,,12888,1978,8151,5186,4903l17494,xe" fillcolor="#343433" stroked="f" strokeweight="0">
                <v:stroke miterlimit="1" joinstyle="miter"/>
                <v:path arrowok="t" textboxrect="0,0,17494,37272"/>
              </v:shape>
              <v:shape id="Shape 8023" o:spid="_x0000_s1069" style="position:absolute;left:12216;top:338;width:175;height:372;visibility:visible;mso-wrap-style:square;v-text-anchor:top" coordsize="17494,3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cuMYA&#10;AADdAAAADwAAAGRycy9kb3ducmV2LnhtbESPT2vCQBTE7wW/w/IEL0V3jVBDdJUgFXtpwT/o9ZF9&#10;JsHs25Ddavrtu4WCx2FmfsMs171txJ06XzvWMJ0oEMSFMzWXGk7H7TgF4QOywcYxafghD+vV4GWJ&#10;mXEP3tP9EEoRIewz1FCF0GZS+qIii37iWuLoXV1nMUTZldJ0+Ihw28hEqTdpsea4UGFLm4qK2+Hb&#10;atjPvsp0p3an9rXO301+Oc8/k0Tr0bDPFyAC9eEZ/m9/GA2pSm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EcuMYAAADdAAAADwAAAAAAAAAAAAAAAACYAgAAZHJz&#10;L2Rvd25yZXYueG1sUEsFBgAAAAAEAAQA9QAAAIsDAAAAAA==&#10;" path="m260,c10547,,17494,7480,17494,18352v,6622,-2311,11379,-5696,14479l,37250,,32470,7733,28557v1941,-2468,3106,-5944,3106,-9977c10839,12509,7804,4890,108,4890l,4946,,104,260,xe" fillcolor="#343433" stroked="f" strokeweight="0">
                <v:stroke miterlimit="1" joinstyle="miter"/>
                <v:path arrowok="t" textboxrect="0,0,17494,37250"/>
              </v:shape>
              <v:shape id="Shape 8024" o:spid="_x0000_s1070" style="position:absolute;left:12424;top:345;width:339;height:358;visibility:visible;mso-wrap-style:square;v-text-anchor:top" coordsize="33884,35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a1RsQA&#10;AADdAAAADwAAAGRycy9kb3ducmV2LnhtbESP0WrCQBRE3wv+w3IF3+rGII2kriJCQn0otOoHXLK3&#10;STB7d8luTfL3rlDo4zAzZ5jtfjSduFPvW8sKVssEBHFldcu1guuleN2A8AFZY2eZFEzkYb+bvWwx&#10;13bgb7qfQy0ihH2OCpoQXC6lrxoy6JfWEUfvx/YGQ5R9LXWPQ4SbTqZJ8iYNthwXGnR0bKi6nX+N&#10;gq/suh6y0lHZFuWn54srp+qk1GI+Ht5BBBrDf/iv/aEVbJJ0Dc838Qn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tUbEAAAA3QAAAA8AAAAAAAAAAAAAAAAAmAIAAGRycy9k&#10;b3ducmV2LnhtbFBLBQYAAAAABAAEAPUAAACJAwAAAAA=&#10;" path="m,l6960,r7023,20053c15164,23381,16129,26327,16866,29286r216,c17894,26327,18948,23381,20130,20053l27076,r6808,l19825,35802r-6211,l,xe" fillcolor="#343433" stroked="f" strokeweight="0">
                <v:stroke miterlimit="1" joinstyle="miter"/>
                <v:path arrowok="t" textboxrect="0,0,33884,35802"/>
              </v:shape>
              <v:shape id="Shape 8025" o:spid="_x0000_s1071" style="position:absolute;left:12780;top:618;width:88;height:94;visibility:visible;mso-wrap-style:square;v-text-anchor:top" coordsize="8801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ppsQA&#10;AADdAAAADwAAAGRycy9kb3ducmV2LnhtbESPQWvCQBSE74X+h+UVvNVNRUWiq5RCS1EQjILXR/aZ&#10;RLNv091tjP56VxA8DjPzDTNbdKYWLTlfWVbw0U9AEOdWV1wo2G2/3ycgfEDWWFsmBRfysJi/vsww&#10;1fbMG2qzUIgIYZ+igjKEJpXS5yUZ9H3bEEfvYJ3BEKUrpHZ4jnBTy0GSjKXBiuNCiQ19lZSfsn+j&#10;4Op+jqvlaN9e15KHG8S/DCtUqvfWfU5BBOrCM/xo/2oFk2Qwgvub+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KabEAAAA3QAAAA8AAAAAAAAAAAAAAAAAmAIAAGRycy9k&#10;b3ducmV2LnhtbFBLBQYAAAAABAAEAPUAAACJAwAAAAA=&#10;" path="m4432,c7023,,8801,1930,8801,4661v,2667,-1778,4673,-4508,4673c1765,9334,,7328,,4661,,1994,1842,,4432,xe" fillcolor="#343433" stroked="f" strokeweight="0">
                <v:stroke miterlimit="1" joinstyle="miter"/>
                <v:path arrowok="t" textboxrect="0,0,8801,9334"/>
              </v:shape>
              <v:shape id="Shape 8026" o:spid="_x0000_s1072" style="position:absolute;left:12946;top:345;width:172;height:505;visibility:visible;mso-wrap-style:square;v-text-anchor:top" coordsize="17196,5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4bcYA&#10;AADdAAAADwAAAGRycy9kb3ducmV2LnhtbESPQWsCMRSE74L/ITzBmyauVnRrlKoV6kGotuD1sXnu&#10;Lt28rJtUt/++KRQ8DjPzDbNYtbYSN2p86VjDaKhAEGfOlJxr+PzYDWYgfEA2WDkmDT/kYbXsdhaY&#10;GnfnI91OIRcRwj5FDUUIdSqlzwqy6IeuJo7exTUWQ5RNLk2D9wi3lUyUmkqLJceFAmvaFJR9nb6t&#10;hsN7PU/m5V5t8RWf7Pl4Xl8nY637vfblGUSgNjzC/+03o2Gmki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M4bcYAAADdAAAADwAAAAAAAAAAAAAAAACYAgAAZHJz&#10;L2Rvd25yZXYueG1sUEsFBgAAAAAEAAQA9QAAAIsDAAAAAA==&#10;" path="m,l5766,r355,6134l6286,6134,17196,233r,4301l17018,4445v-4445,,-8662,3099,-9842,7988c6947,13246,6731,14186,6731,15011r,6223c6731,22187,6807,23075,7023,23901v1181,4496,5106,7620,9766,7620l17196,31327r,4937l6871,31000r-140,l6731,50444r-6439,l292,11684c292,7099,140,3390,,xe" fillcolor="#343433" stroked="f" strokeweight="0">
                <v:stroke miterlimit="1" joinstyle="miter"/>
                <v:path arrowok="t" textboxrect="0,0,17196,50444"/>
              </v:shape>
              <v:shape id="Shape 8027" o:spid="_x0000_s1073" style="position:absolute;left:13118;top:338;width:170;height:374;visibility:visible;mso-wrap-style:square;v-text-anchor:top" coordsize="17056,37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wLMUA&#10;AADdAAAADwAAAGRycy9kb3ducmV2LnhtbESPQWvCQBSE74X+h+UVvNXdBqsSXUOxSj0VNOL5mX0m&#10;odm3IbvG+O+7hYLHYWa+YZbZYBvRU+drxxrexgoEceFMzaWGY759nYPwAdlg45g03MlDtnp+WmJq&#10;3I331B9CKSKEfYoaqhDaVEpfVGTRj11LHL2L6yyGKLtSmg5vEW4bmSg1lRZrjgsVtrSuqPg5XK0G&#10;nPTn/Pt9V39Nh/Z0zNXn2m9yrUcvw8cCRKAhPML/7Z3RMFfJ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vAsxQAAAN0AAAAPAAAAAAAAAAAAAAAAAJgCAABkcnMv&#10;ZG93bnJldi54bWxQSwUGAAAAAAQABAD1AAAAigMAAAAA&#10;" path="m1816,v8725,,15240,7328,15240,18135c17056,31000,9131,37376,711,37376l,37013,,32076,7610,28431v1858,-2434,2855,-5894,2855,-10003c10465,14878,9522,11570,7720,9149l,5283,,982,1816,xe" fillcolor="#343433" stroked="f" strokeweight="0">
                <v:stroke miterlimit="1" joinstyle="miter"/>
                <v:path arrowok="t" textboxrect="0,0,17056,37376"/>
              </v:shape>
              <v:shape id="Shape 8772" o:spid="_x0000_s1074" style="position:absolute;left:13369;top:178;width:92;height:525;visibility:visible;mso-wrap-style:square;v-text-anchor:top" coordsize="9144,5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Q2sMA&#10;AADdAAAADwAAAGRycy9kb3ducmV2LnhtbESPQWvCQBSE7wX/w/IEb3UTRRNSVymWotdqvD+yzyQ0&#10;+zZkXzX9911B6HGYmW+YzW50nbrREFrPBtJ5Aoq48rbl2kB5/nzNQQVBtth5JgO/FGC3nbxssLD+&#10;zl90O0mtIoRDgQYakb7QOlQNOQxz3xNH7+oHhxLlUGs74D3CXacXSbLWDluOCw32tG+o+j79OANX&#10;L9XH0h1XmeSHfXlJy26dJsbMpuP7GyihUf7Dz/bRGsizbAGPN/EJ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UQ2sMAAADdAAAADwAAAAAAAAAAAAAAAACYAgAAZHJzL2Rv&#10;d25yZXYueG1sUEsFBgAAAAAEAAQA9QAAAIgDAAAAAA==&#10;" path="m,l9144,r,52514l,52514,,e" fillcolor="#343433" stroked="f" strokeweight="0">
                <v:stroke miterlimit="1" joinstyle="miter"/>
                <v:path arrowok="t" textboxrect="0,0,9144,52514"/>
              </v:shape>
              <v:shape id="Shape 8029" o:spid="_x0000_s1075" style="position:absolute;left:6927;width:518;height:1036;visibility:visible;mso-wrap-style:square;v-text-anchor:top" coordsize="5184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1asQA&#10;AADdAAAADwAAAGRycy9kb3ducmV2LnhtbESPzWrDMBCE74G+g9hCb4mcFIztRgmlkJ9LD3ULvS7W&#10;xjaRVsZSbPXtq0Chx2FmvmG2+2iNmGj0vWMF61UGgrhxuudWwdfnYVmA8AFZo3FMCn7Iw373sNhi&#10;pd3MHzTVoRUJwr5CBV0IQyWlbzqy6FduIE7exY0WQ5JjK/WIc4JbIzdZlkuLPaeFDgd666i51jer&#10;wOHhduT5uYnlScf8/dsYGddKPT3G1xcQgWL4D/+1z1pBkW1KuL9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tWrEAAAA3QAAAA8AAAAAAAAAAAAAAAAAmAIAAGRycy9k&#10;b3ducmV2LnhtbFBLBQYAAAAABAAEAPUAAACJAwAAAAA=&#10;" path="m,l51848,r,22444l49073,23609,19888,52934v-724,736,-990,1384,-800,1943c19291,55423,19939,55703,21057,55703r6134,l27191,78334v,1168,203,1943,622,2336c28219,81052,29045,81255,30251,81255r14161,l44412,58636r7436,l51848,103696,,103696,,xe" fillcolor="#343433" stroked="f" strokeweight="0">
                <v:stroke miterlimit="1" joinstyle="miter"/>
                <v:path arrowok="t" textboxrect="0,0,51848,103696"/>
              </v:shape>
              <v:shape id="Shape 8030" o:spid="_x0000_s1076" style="position:absolute;left:7445;width:519;height:1036;visibility:visible;mso-wrap-style:square;v-text-anchor:top" coordsize="5184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KKr8A&#10;AADdAAAADwAAAGRycy9kb3ducmV2LnhtbERPy4rCMBTdD/gP4QruxlQF0WoUEXxsXIwKbi/NtS0m&#10;N6WJNv69WQizPJz3ch2tES9qfe1YwWiYgSAunK65VHC97H5nIHxA1mgck4I3eVivej9LzLXr+I9e&#10;51CKFMI+RwVVCE0upS8qsuiHriFO3N21FkOCbSl1i10Kt0aOs2wqLdacGipsaFtR8Tg/rQKHu+ee&#10;u0kR5wcdp6ebMTKOlBr042YBIlAM/+Kv+6gVzLJJ2p/epCc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YoqvwAAAN0AAAAPAAAAAAAAAAAAAAAAAJgCAABkcnMvZG93bnJl&#10;di54bWxQSwUGAAAAAAQABAD1AAAAhAMAAAAA&#10;" path="m,l51848,r,103696l,103696,,58636r7448,l7448,81255r14885,c23298,81255,23933,81039,24225,80607v292,-457,445,-1206,445,-2273l24670,55703r6121,c31909,55703,32569,55423,32760,54877v190,-559,-77,-1207,-801,-1943l2775,23609c2000,22835,1073,22441,6,22441r-6,3l,xe" fillcolor="#343433" stroked="f" strokeweight="0">
                <v:stroke miterlimit="1" joinstyle="miter"/>
                <v:path arrowok="t" textboxrect="0,0,51848,103696"/>
              </v:shape>
              <v:shape id="Shape 8099" o:spid="_x0000_s1077" style="position:absolute;left:431;top:329;width:87;height:329;visibility:visible;mso-wrap-style:square;v-text-anchor:top" coordsize="8696,3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WaMYA&#10;AADdAAAADwAAAGRycy9kb3ducmV2LnhtbESPQWvCQBSE74X+h+UVvJS6UbRo6ipSqtSjqZfeHtnX&#10;JJh9m+6+avz3XUHwOMzMN8xi1btWnSjExrOB0TADRVx623Bl4PC1eZmBioJssfVMBi4UYbV8fFhg&#10;bv2Z93QqpFIJwjFHA7VIl2sdy5ocxqHviJP344NDSTJU2gY8J7hr9TjLXrXDhtNCjR2911Qeiz9n&#10;4GN3PGzjaP+7lfWlK8Jk2j7LtzGDp379Bkqol3v41v60BmbZfA7XN+k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HWaMYAAADdAAAADwAAAAAAAAAAAAAAAACYAgAAZHJz&#10;L2Rvd25yZXYueG1sUEsFBgAAAAAEAAQA9QAAAIsDAAAAAA==&#10;" path="m8696,r,32943l3670,20692c216,9605,,3597,3023,2646r812,-242c5969,1743,7455,1134,8306,626l8696,xe" fillcolor="#343433" stroked="f" strokeweight="0">
                <v:stroke miterlimit="1" joinstyle="miter"/>
                <v:path arrowok="t" textboxrect="0,0,8696,32943"/>
              </v:shape>
              <v:shape id="Shape 8100" o:spid="_x0000_s1078" style="position:absolute;width:518;height:1036;visibility:visible;mso-wrap-style:square;v-text-anchor:top" coordsize="5183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fvMMA&#10;AADdAAAADwAAAGRycy9kb3ducmV2LnhtbERPTWvCQBC9F/wPywi91Y0Fi0ZXEbGolBaqXryN2TEJ&#10;ZmdDdprEf989FHp8vO/FqneVaqkJpWcD41ECijjztuTcwPn0/jIFFQTZYuWZDDwowGo5eFpgan3H&#10;39QeJVcxhEOKBgqROtU6ZAU5DCNfE0fu5huHEmGTa9tgF8NdpV+T5E07LDk2FFjTpqDsfvxxBtZf&#10;+VWo3U22h862H4+TXM6zT2Oeh/16Dkqol3/xn3tvDUzHSdwf38Qn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fvMMAAADdAAAADwAAAAAAAAAAAAAAAACYAgAAZHJzL2Rv&#10;d25yZXYueG1sUEsFBgAAAAAEAAQA9QAAAIgDAAAAAA==&#10;" path="m,l51838,r,18024l48565,15037v-534,-292,-2096,-203,-4661,203l39078,16739v-3289,1016,-5448,5448,-6477,13272c31572,37833,32677,46851,35916,57036v3175,10274,7378,18352,12585,24257l51838,84228r,19468l,103696,,xe" fillcolor="#343433" stroked="f" strokeweight="0">
                <v:stroke miterlimit="1" joinstyle="miter"/>
                <v:path arrowok="t" textboxrect="0,0,51838,103696"/>
              </v:shape>
              <v:shape id="Shape 8101" o:spid="_x0000_s1079" style="position:absolute;left:518;width:518;height:1036;visibility:visible;mso-wrap-style:square;v-text-anchor:top" coordsize="51858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8cMcA&#10;AADdAAAADwAAAGRycy9kb3ducmV2LnhtbESPQWsCMRSE74X+h/AEL0Wz66HIahSRFqwgbbdF8PbY&#10;PLOLm5clyer675tCocdhZr5hluvBtuJKPjSOFeTTDARx5XTDRsH31+tkDiJEZI2tY1JwpwDr1ePD&#10;EgvtbvxJ1zIakSAcClRQx9gVUoaqJoth6jri5J2dtxiT9EZqj7cEt62cZdmztNhwWqixo21N1aXs&#10;rQI89butLu8f/cU/vezfzel4MG9KjUfDZgEi0hD/w3/tnVYwz7M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QPHDHAAAA3QAAAA8AAAAAAAAAAAAAAAAAmAIAAGRy&#10;cy9kb3ducmV2LnhtbFBLBQYAAAAABAAEAPUAAACMAwAAAAA=&#10;" path="m,l51858,r,103696l,103696,,84228r3753,3302c5877,88748,7763,89104,9414,88595r2464,-762l14304,87135v292,-127,990,-457,2057,-965c17238,85699,17834,85243,18177,84760v343,-495,712,-1257,1093,-2312c19625,81547,19701,80582,19498,79553v-241,-1270,-838,-2934,-1803,-4991c16755,72505,15917,71019,15206,70079v-902,-1232,-2096,-1905,-3556,-2058c10214,67907,9224,67894,8652,67996v-774,165,-2095,533,-3937,1105c3204,69565,1639,68511,16,65936l,65896,,32953,1794,30074v483,-1804,432,-4344,-177,-7658c1337,21069,982,19774,499,18479l,18024,,xe" fillcolor="#343433" stroked="f" strokeweight="0">
                <v:stroke miterlimit="1" joinstyle="miter"/>
                <v:path arrowok="t" textboxrect="0,0,51858,103696"/>
              </v:shape>
              <v:shape id="Shape 8102" o:spid="_x0000_s1080" style="position:absolute;left:1731;top:265;width:312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TvcgA&#10;AADdAAAADwAAAGRycy9kb3ducmV2LnhtbESPT2vCQBTE70K/w/IEb7pRaSvRVWyhoGIp/rl4e2af&#10;SWr2bZpdk/jtu0Khx2FmfsPMFq0pRE2Vyy0rGA4iEMSJ1TmnCo6Hj/4EhPPIGgvLpOBODhbzp84M&#10;Y20b3lG996kIEHYxKsi8L2MpXZKRQTewJXHwLrYy6IOsUqkrbALcFHIURS/SYM5hIcOS3jNKrvub&#10;UXAbXz63x7fn+qc9r79Pm+bLvSZSqV63XU5BeGr9f/ivvdIKJsNoBI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BO9yAAAAN0AAAAPAAAAAAAAAAAAAAAAAJgCAABk&#10;cnMvZG93bnJldi54bWxQSwUGAAAAAAQABAD1AAAAjQMAAAAA&#10;" path="m15049,c25578,,30010,7214,30010,14198v,9043,-6540,16333,-16840,26251l9335,44069r,152l31217,44221r,5487l,49708,,45656,5194,40615c17678,28728,23393,22416,23393,15024v,-4953,-2324,-9550,-9626,-9550c9335,5474,5639,7734,3391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103" o:spid="_x0000_s1081" style="position:absolute;left:2117;top:265;width:312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2JscA&#10;AADdAAAADwAAAGRycy9kb3ducmV2LnhtbESPQWvCQBSE70L/w/IKvZmNilaiq2ihoKUitV68vWaf&#10;SWr2bZpdk/TfuwWhx2FmvmHmy86UoqHaFZYVDKIYBHFqdcGZguPna38KwnlkjaVlUvBLDpaLh94c&#10;E21b/qDm4DMRIOwSVJB7XyVSujQngy6yFXHwzrY26IOsM6lrbAPclHIYxxNpsOCwkGNFLzmll8PV&#10;KLiOzrv343rc/HRf2+/TW7t3z6lU6umxW81AeOr8f/je3mgF00E8g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QtibHAAAA3QAAAA8AAAAAAAAAAAAAAAAAmAIAAGRy&#10;cy9kb3ducmV2LnhtbFBLBQYAAAAABAAEAPUAAACMAwAAAAA=&#10;" path="m15049,c25578,,30010,7214,30010,14198v,9043,-6540,16333,-16840,26251l9322,44069r,152l31217,44221r,5487l,49708,,45656,5194,40615c17678,28728,23393,22416,23393,15024v,-4953,-2324,-9550,-9626,-9550c9322,5474,5639,7734,3378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104" o:spid="_x0000_s1082" style="position:absolute;left:2660;top:274;width:304;height:497;visibility:visible;mso-wrap-style:square;v-text-anchor:top" coordsize="30391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L/MYA&#10;AADdAAAADwAAAGRycy9kb3ducmV2LnhtbESPQYvCMBSE74L/ITzBi6xpZRHtGkWWFWQPotXDHh/N&#10;27bavNQmav33RhA8DjPzDTNbtKYSV2pcaVlBPIxAEGdWl5wrOOxXHxMQziNrrCyTgjs5WMy7nRkm&#10;2t54R9fU5yJA2CWooPC+TqR0WUEG3dDWxMH7t41BH2STS93gLcBNJUdRNJYGSw4LBdb0XVB2Si9G&#10;Qft73vjDYHtc/VX1KdU/53iqx0r1e+3yC4Sn1r/Dr/ZaK5jE0Sc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vL/MYAAADdAAAADwAAAAAAAAAAAAAAAACYAgAAZHJz&#10;L2Rvd25yZXYueG1sUEsFBgAAAAAEAAQA9QAAAIsDAAAAAA==&#10;" path="m6020,l29413,r,5562l10757,5562,8877,18135v1131,-152,2185,-241,3988,-241c16701,17894,20384,18644,23393,20536v3836,2095,6998,6388,6998,12497c30391,42570,22796,49708,12192,49708,6845,49708,2413,48222,,46710l1664,41669v2019,1206,6007,2717,10528,2717c18351,44386,23774,40322,23698,33769v,-6324,-4292,-10756,-13995,-10756c6845,23013,4661,23241,2857,23457l6020,xe" fillcolor="#343433" stroked="f" strokeweight="0">
                <v:stroke miterlimit="1" joinstyle="miter"/>
                <v:path arrowok="t" textboxrect="0,0,30391,49708"/>
              </v:shape>
              <v:shape id="Shape 8031" o:spid="_x0000_s1083" style="position:absolute;left:3057;top:274;width:309;height:488;visibility:visible;mso-wrap-style:square;v-text-anchor:top" coordsize="30836,48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J7MYA&#10;AADdAAAADwAAAGRycy9kb3ducmV2LnhtbESPQWvCQBSE74X+h+UVvNWNCmKjq0hEWosXNZfeHtln&#10;Es2+TXe3Gv+9WxA8DjPzDTNbdKYRF3K+tqxg0E9AEBdW11wqyA/r9wkIH5A1NpZJwY08LOavLzNM&#10;tb3yji77UIoIYZ+igiqENpXSFxUZ9H3bEkfvaJ3BEKUrpXZ4jXDTyGGSjKXBmuNChS1lFRXn/Z9R&#10;YHyRrf3296f+OK2+s02eH9znWaneW7ecggjUhWf40f7SCibJaAD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mJ7MYAAADdAAAADwAAAAAAAAAAAAAAAACYAgAAZHJz&#10;L2Rvd25yZXYueG1sUEsFBgAAAAAEAAQA9QAAAIsDAAAAAA==&#10;" path="m,l30836,r,4356l9550,48882r-6845,l23914,5638r,-152l,5486,,xe" fillcolor="#343433" stroked="f" strokeweight="0">
                <v:stroke miterlimit="1" joinstyle="miter"/>
                <v:path arrowok="t" textboxrect="0,0,30836,48882"/>
              </v:shape>
              <v:shape id="Shape 8032" o:spid="_x0000_s1084" style="position:absolute;left:3594;top:265;width:312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WncgA&#10;AADdAAAADwAAAGRycy9kb3ducmV2LnhtbESPT2vCQBTE70K/w/IKvelGpa1EV1GhoGIp/rl4e2af&#10;Sdrs25hdk/jtu0Khx2FmfsNMZq0pRE2Vyy0r6PciEMSJ1TmnCo6Hj+4IhPPIGgvLpOBODmbTp84E&#10;Y20b3lG996kIEHYxKsi8L2MpXZKRQdezJXHwLrYy6IOsUqkrbALcFHIQRW/SYM5hIcOSlhklP/ub&#10;UXAbXj63x8VrfW3P6+/Tpvly74lU6uW5nY9BeGr9f/ivvdIKRtFwAI834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EdadyAAAAN0AAAAPAAAAAAAAAAAAAAAAAJgCAABk&#10;cnMvZG93bnJldi54bWxQSwUGAAAAAAQABAD1AAAAjQMAAAAA&#10;" path="m15049,c25578,,30010,7214,30010,14198v,9043,-6540,16333,-16840,26251l9335,44069r,152l31217,44221r,5487l,49708,,45656,5194,40615c17678,28728,23393,22416,23393,15024v,-4953,-2324,-9550,-9626,-9550c9335,5474,5639,7734,3391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033" o:spid="_x0000_s1085" style="position:absolute;left:3979;top:265;width:313;height:497;visibility:visible;mso-wrap-style:square;v-text-anchor:top" coordsize="31217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zBsgA&#10;AADdAAAADwAAAGRycy9kb3ducmV2LnhtbESPW2vCQBSE3wv+h+UIfasbG7wQXaUtFNpSES8vvh2z&#10;xyQ2ezbNrkn6792C4OMwM98w82VnStFQ7QrLCoaDCARxanXBmYL97v1pCsJ5ZI2lZVLwRw6Wi97D&#10;HBNtW95Qs/WZCBB2CSrIva8SKV2ak0E3sBVx8E62NuiDrDOpa2wD3JTyOYrG0mDBYSHHit5ySn+2&#10;F6PgEp9W3/vXUfPbHT/Ph6927SapVOqx373MQHjq/D18a39oBdMojuH/TX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XMGyAAAAN0AAAAPAAAAAAAAAAAAAAAAAJgCAABk&#10;cnMvZG93bnJldi54bWxQSwUGAAAAAAQABAD1AAAAjQMAAAAA&#10;" path="m15049,c25578,,30010,7214,30010,14198v,9043,-6540,16333,-16840,26251l9335,44069r,152l31217,44221r,5487l,49708,,45656,5194,40615c17678,28728,23393,22416,23393,15024v,-4953,-2336,-9550,-9626,-9550c9335,5474,5639,7734,3391,9627l1283,4966c4585,2172,9474,,15049,xe" fillcolor="#343433" stroked="f" strokeweight="0">
                <v:stroke miterlimit="1" joinstyle="miter"/>
                <v:path arrowok="t" textboxrect="0,0,31217,49708"/>
              </v:shape>
              <v:shape id="Shape 8034" o:spid="_x0000_s1086" style="position:absolute;left:4569;top:273;width:163;height:489;visibility:visible;mso-wrap-style:square;v-text-anchor:top" coordsize="16319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54sYA&#10;AADdAAAADwAAAGRycy9kb3ducmV2LnhtbESPQWsCMRSE74X+h/AKvdVsrRTZGkWKhZ6q3fXQ42Pz&#10;3KxuXtYkddd/bwTB4zAz3zCzxWBbcSIfGscKXkcZCOLK6YZrBdvy62UKIkRkja1jUnCmAIv548MM&#10;c+16/qVTEWuRIBxyVGBi7HIpQ2XIYhi5jjh5O+ctxiR9LbXHPsFtK8dZ9i4tNpwWDHb0aag6FP9W&#10;QW/aYvxXLqkot5uf9XG1981mr9Tz07D8ABFpiPfwrf2tFUyztwlc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p54sYAAADdAAAADwAAAAAAAAAAAAAAAACYAgAAZHJz&#10;L2Rvd25yZXYueG1sUEsFBgAAAAAEAAQA9QAAAIsDAAAAAA==&#10;" path="m10681,r5638,l16319,48895r-6388,l9931,6172r-152,l1283,10757,,5715,10681,xe" fillcolor="#343433" stroked="f" strokeweight="0">
                <v:stroke miterlimit="1" joinstyle="miter"/>
                <v:path arrowok="t" textboxrect="0,0,16319,48895"/>
              </v:shape>
              <v:shape id="Shape 8035" o:spid="_x0000_s1087" style="position:absolute;left:4904;top:268;width:166;height:503;visibility:visible;mso-wrap-style:square;v-text-anchor:top" coordsize="16624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S8MYA&#10;AADdAAAADwAAAGRycy9kb3ducmV2LnhtbESP0WrCQBRE3wX/YbmCL1I3thg0dRNEFPpUMe0HXLK3&#10;2TTZuyG71bRf3y0UfBxm5gyzK0bbiSsNvnGsYLVMQBBXTjdcK3h/Oz1sQPiArLFzTAq+yUORTyc7&#10;zLS78YWuZahFhLDPUIEJoc+k9JUhi37peuLofbjBYohyqKUe8BbhtpOPSZJKiw3HBYM9HQxVbfll&#10;FRw+t8ef1KBs27Y8YnpebE14VWo+G/fPIAKN4R7+b79oBZvkaQ1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WS8MYAAADdAAAADwAAAAAAAAAAAAAAAACYAgAAZHJz&#10;L2Rvd25yZXYueG1sUEsFBgAAAAAEAAQA9QAAAIsDAAAAAA==&#10;" path="m16624,r,4862l9515,10064c7747,13498,6693,18597,6693,25258v,6356,978,11338,2708,14731l16624,45185r,4909l16256,50290c6693,50290,152,41349,,25182,,16939,1787,10583,4816,6287l16624,xe" fillcolor="#343433" stroked="f" strokeweight="0">
                <v:stroke miterlimit="1" joinstyle="miter"/>
                <v:path arrowok="t" textboxrect="0,0,16624,50290"/>
              </v:shape>
              <v:shape id="Shape 8036" o:spid="_x0000_s1088" style="position:absolute;left:5070;top:265;width:166;height:504;visibility:visible;mso-wrap-style:square;v-text-anchor:top" coordsize="16624,5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8jcQA&#10;AADdAAAADwAAAGRycy9kb3ducmV2LnhtbESPwW7CMBBE75X4B2uRuBUbqqYhYBBUILXHAh+wipck&#10;EK8j20D4e1ypUo+jmXmjWax624ob+dA41jAZKxDEpTMNVxqOh91rDiJEZIOtY9LwoACr5eBlgYVx&#10;d/6h2z5WIkE4FKihjrErpAxlTRbD2HXEyTs5bzEm6StpPN4T3LZyqlQmLTacFmrs6LOm8rK/Wg2X&#10;75k6N/n6nPeq3W7eHz7D6YfWo2G/noOI1Mf/8F/7y2jI1VsGv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/I3EAAAA3QAAAA8AAAAAAAAAAAAAAAAAmAIAAGRycy9k&#10;b3ducmV2LnhtbFBLBQYAAAAABAAEAPUAAACJAwAAAAA=&#10;" path="m457,c10681,,16624,9182,16624,24740v,8311,-1562,14761,-4467,19131l,50337,,45428r,c6693,45428,9931,37529,9931,25057,9931,13005,6922,5105,,5105r,l,243,457,xe" fillcolor="#343433" stroked="f" strokeweight="0">
                <v:stroke miterlimit="1" joinstyle="miter"/>
                <v:path arrowok="t" textboxrect="0,0,16624,50337"/>
              </v:shape>
              <v:shape id="Shape 8037" o:spid="_x0000_s1089" style="position:absolute;left:5290;top:268;width:166;height:503;visibility:visible;mso-wrap-style:square;v-text-anchor:top" coordsize="16624,5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pHMYA&#10;AADdAAAADwAAAGRycy9kb3ducmV2LnhtbESP0WrCQBRE3wX/YbmCL1I3thA1dRNEFPpUMe0HXLK3&#10;2TTZuyG71bRf3y0UfBxm5gyzK0bbiSsNvnGsYLVMQBBXTjdcK3h/Oz1sQPiArLFzTAq+yUORTyc7&#10;zLS78YWuZahFhLDPUIEJoc+k9JUhi37peuLofbjBYohyqKUe8BbhtpOPSZJKiw3HBYM9HQxVbfll&#10;FRw+t8ef1KBs27Y8YnpebE14VWo+G/fPIAKN4R7+b79oBZvkaQ1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pHMYAAADdAAAADwAAAAAAAAAAAAAAAACYAgAAZHJz&#10;L2Rvd25yZXYueG1sUEsFBgAAAAAEAAQA9QAAAIsDAAAAAA==&#10;" path="m16624,r,4862c10909,4862,6693,11936,6693,25258v,12713,3912,19927,9931,19927l16624,50094r-368,196c6693,50290,152,41349,,25182,,16939,1787,10583,4816,6287l16624,xe" fillcolor="#343433" stroked="f" strokeweight="0">
                <v:stroke miterlimit="1" joinstyle="miter"/>
                <v:path arrowok="t" textboxrect="0,0,16624,50290"/>
              </v:shape>
              <v:shape id="Shape 8038" o:spid="_x0000_s1090" style="position:absolute;left:5456;top:265;width:166;height:504;visibility:visible;mso-wrap-style:square;v-text-anchor:top" coordsize="16624,50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NZMEA&#10;AADdAAAADwAAAGRycy9kb3ducmV2LnhtbERP3U7CMBS+J/EdmmPiHWvFgGNQlmkk0UsmD3CyHrbB&#10;erq0Fcbb2wsTL798/9tysoO4kg+9Yw3PmQJB3DjTc6vh+L2f5yBCRDY4OCYNdwpQ7h5mWyyMu/GB&#10;rnVsRQrhUKCGLsaxkDI0HVkMmRuJE3dy3mJM0LfSeLylcDvIhVIrabHn1NDhSO8dNZf6x2q4fK3V&#10;uc+rcz6p4eNtefcrXLxq/fQ4VRsQkab4L/5zfxoNuXpJ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YzWTBAAAA3QAAAA8AAAAAAAAAAAAAAAAAmAIAAGRycy9kb3du&#10;cmV2LnhtbFBLBQYAAAAABAAEAPUAAACGAwAAAAA=&#10;" path="m457,c10681,,16624,9182,16624,24740v,8311,-1562,14761,-4467,19131l,50337,,45428v6693,,9931,-7899,9931,-20371c9931,13005,6921,5105,,5105l,243,457,xe" fillcolor="#343433" stroked="f" strokeweight="0">
                <v:stroke miterlimit="1" joinstyle="miter"/>
                <v:path arrowok="t" textboxrect="0,0,16624,50337"/>
              </v:shape>
              <v:shape id="Shape 8773" o:spid="_x0000_s1091" style="position:absolute;left:24032;width:1037;height:1036;visibility:visible;mso-wrap-style:square;v-text-anchor:top" coordsize="103696,103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2isIA&#10;AADdAAAADwAAAGRycy9kb3ducmV2LnhtbESPQYvCMBSE78L+h/AWvGm6CqZUo4gg7NXqQW+P5rUp&#10;Ni+lyWr995uFBY/DzHzDbHaj68SDhtB61vA1z0AQV9603Gi4nI+zHESIyAY7z6ThRQF224/JBgvj&#10;n3yiRxkbkSAcCtRgY+wLKUNlyWGY+544ebUfHMYkh0aaAZ8J7jq5yLKVdNhyWrDY08FSdS9/nIZO&#10;jTd1sLVq6rNR5bU+vWRrtZ5+jvs1iEhjfIf/299GQ67UEv7ep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faKwgAAAN0AAAAPAAAAAAAAAAAAAAAAAJgCAABkcnMvZG93&#10;bnJldi54bWxQSwUGAAAAAAQABAD1AAAAhwMAAAAA&#10;" path="m,l103696,r,103696l,103696,,e" fillcolor="#343433" stroked="f" strokeweight="0">
                <v:stroke miterlimit="1" joinstyle="miter"/>
                <v:path arrowok="t" textboxrect="0,0,103696,103696"/>
              </v:shape>
              <v:shape id="Shape 8040" o:spid="_x0000_s1092" style="position:absolute;left:24209;top:467;width:126;height:472;visibility:visible;mso-wrap-style:square;v-text-anchor:top" coordsize="12617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9XMQA&#10;AADdAAAADwAAAGRycy9kb3ducmV2LnhtbERP3WrCMBS+H+wdwhl4N5NJca4zimiVonih2wMcmrO2&#10;W3NSm6j17c3FwMuP7386720jLtT52rGGt6ECQVw4U3Op4ftr/ToB4QOywcYxabiRh/ns+WmKqXFX&#10;PtDlGEoRQ9inqKEKoU2l9EVFFv3QtcSR+3GdxRBhV0rT4TWG20aOlBpLizXHhgpbWlZU/B3PVkNS&#10;n7KP7Xi/yn83anfb5279njmtBy/94hNEoD48xP/u3GiYqCTuj2/i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r/VzEAAAA3QAAAA8AAAAAAAAAAAAAAAAAmAIAAGRycy9k&#10;b3ducmV2LnhtbFBLBQYAAAAABAAEAPUAAACJAwAAAAA=&#10;" path="m12617,r,7392l5220,7392r,4432l10224,11824r,26974l12617,38798r,8446l8814,47104c5131,46686,2083,43942,1219,40208,,34887,,29096,,23622,,18149,25,12344,1232,7036,2096,3302,5143,559,8827,140l12617,xe" fillcolor="#fffefd" stroked="f" strokeweight="0">
                <v:stroke miterlimit="1" joinstyle="miter"/>
                <v:path arrowok="t" textboxrect="0,0,12617,47244"/>
              </v:shape>
              <v:shape id="Shape 8041" o:spid="_x0000_s1093" style="position:absolute;left:24322;top:98;width:13;height:38;visibility:visible;mso-wrap-style:square;v-text-anchor:top" coordsize="1302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jrcMA&#10;AADdAAAADwAAAGRycy9kb3ducmV2LnhtbESPQWvCQBSE7wX/w/KE3upuREqIriEUIl6NPdTbI/tM&#10;gtm3aXaN8d93C4Ueh5n5htnls+3FRKPvHGtIVgoEce1Mx42Gz3P5loLwAdlg75g0PMlDvl+87DAz&#10;7sEnmqrQiAhhn6GGNoQhk9LXLVn0KzcQR+/qRoshyrGRZsRHhNterpV6lxY7jgstDvTRUn2r7lbD&#10;d6rK8+WrOJyaWzWhOlC/nknr1+VcbEEEmsN/+K99NBpStUng901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ejrcMAAADdAAAADwAAAAAAAAAAAAAAAACYAgAAZHJzL2Rv&#10;d25yZXYueG1sUEsFBgAAAAAEAAQA9QAAAIgDAAAAAA==&#10;" path="m,l1302,r,3765l,xe" fillcolor="#fffefd" stroked="f" strokeweight="0">
                <v:stroke miterlimit="1" joinstyle="miter"/>
                <v:path arrowok="t" textboxrect="0,0,1302,3765"/>
              </v:shape>
              <v:shape id="Shape 8042" o:spid="_x0000_s1094" style="position:absolute;left:24335;top:461;width:141;height:483;visibility:visible;mso-wrap-style:square;v-text-anchor:top" coordsize="14116,48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jecYA&#10;AADdAAAADwAAAGRycy9kb3ducmV2LnhtbESPQWvCQBSE74L/YXlCb3WjiKapq4hgW8VLbS+9PXaf&#10;STD7NmbXGP+9KxQ8DjPzDTNfdrYSLTW+dKxgNExAEGtnSs4V/P5sXlMQPiAbrByTght5WC76vTlm&#10;xl35m9pDyEWEsM9QQRFCnUnpdUEW/dDVxNE7usZiiLLJpWnwGuG2kuMkmUqLJceFAmtaF6RPh4tV&#10;cFz9tZtPs53UO/12CR9nPc1ne6VeBt3qHUSgLjzD/+0voyBNJm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HjecYAAADdAAAADwAAAAAAAAAAAAAAAACYAgAAZHJz&#10;L2Rvd25yZXYueG1sUEsFBgAAAAAEAAQA9QAAAIsDAAAAAA==&#10;" path="m14116,r,35176l13291,35786v-572,,-902,-330,-991,-1004c12262,34668,12262,34135,12262,33157r,-17246l8020,15911r,18503c8020,36078,8160,37195,8388,37907v420,1181,1372,1739,2744,1739l14116,37868r,10413l,47761,,39316r2318,l2318,12342r5080,l7398,7910,,7910,,518,14116,xe" fillcolor="#fffefd" stroked="f" strokeweight="0">
                <v:stroke miterlimit="1" joinstyle="miter"/>
                <v:path arrowok="t" textboxrect="0,0,14116,48281"/>
              </v:shape>
              <v:shape id="Shape 8043" o:spid="_x0000_s1095" style="position:absolute;left:24335;top:98;width:141;height:318;visibility:visible;mso-wrap-style:square;v-text-anchor:top" coordsize="14116,3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xg8QA&#10;AADdAAAADwAAAGRycy9kb3ducmV2LnhtbESPW2sCMRSE3wv+h3AEX4pmvSKrUaRo65t4wefD5rhZ&#10;3JwsSarrv28KhT4OM/MNs1y3thYP8qFyrGA4yEAQF05XXCq4nHf9OYgQkTXWjknBiwKsV523Jeba&#10;PflIj1MsRYJwyFGBibHJpQyFIYth4Bri5N2ctxiT9KXUHp8Jbms5yrKZtFhxWjDY0Ieh4n76tgom&#10;Zti8dvJywP37aBym8rr98p9K9brtZgEiUhv/w3/tvVYwzyZj+H2Tn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MYPEAAAA3QAAAA8AAAAAAAAAAAAAAAAAmAIAAGRycy9k&#10;b3ducmV2LnhtbFBLBQYAAAAABAAEAPUAAACJAwAAAAA=&#10;" path="m,l3702,,7080,12459,10319,r3797,l14116,3315,9404,18885r,12853l4655,31738r,-12853c4236,16611,3283,13271,1759,8852l,3765,,xe" fillcolor="#fffefd" stroked="f" strokeweight="0">
                <v:stroke miterlimit="1" joinstyle="miter"/>
                <v:path arrowok="t" textboxrect="0,0,14116,31738"/>
              </v:shape>
              <v:shape id="Shape 8044" o:spid="_x0000_s1096" style="position:absolute;left:24476;top:459;width:74;height:488;visibility:visible;mso-wrap-style:square;v-text-anchor:top" coordsize="7372,48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L/XcQA&#10;AADdAAAADwAAAGRycy9kb3ducmV2LnhtbESPQYvCMBSE7wv+h/AEb2uiiJRqFBEEYWWh6h729mie&#10;bbF5KUm2dv/9ZkHwOMzMN8x6O9hW9ORD41jDbKpAEJfONFxpuF4O7xmIEJENto5Jwy8F2G5Gb2vM&#10;jXtwQf05ViJBOOSooY6xy6UMZU0Ww9R1xMm7OW8xJukraTw+Ety2cq7UUlpsOC3U2NG+pvJ+/rEa&#10;jocv/9n3mfLF9XtWdGzi6cNoPRkPuxWISEN8hZ/to9GQqcUC/t+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/13EAAAA3QAAAA8AAAAAAAAAAAAAAAAAmAIAAGRycy9k&#10;b3ducmV2LnhtbFBLBQYAAAAABAAEAPUAAACJAwAAAAA=&#10;" path="m7372,r,48823l,48552,,38140,1854,37035r,2553l6096,39588r,-23406l1854,16182r,17894l,35447,,271,7372,xe" fillcolor="#fffefd" stroked="f" strokeweight="0">
                <v:stroke miterlimit="1" joinstyle="miter"/>
                <v:path arrowok="t" textboxrect="0,0,7372,48823"/>
              </v:shape>
              <v:shape id="Shape 8045" o:spid="_x0000_s1097" style="position:absolute;left:24487;top:177;width:63;height:242;visibility:visible;mso-wrap-style:square;v-text-anchor:top" coordsize="6318,2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9mcQA&#10;AADdAAAADwAAAGRycy9kb3ducmV2LnhtbESPQWvCQBSE74L/YXkFL1I3hiohuoYgtPTSQ1Xo9ZF9&#10;JqHZt3F3NfHfdwWhx2FmvmG2xWg6cSPnW8sKlosEBHFldcu1gtPx/TUD4QOyxs4yKbiTh2I3nWwx&#10;13bgb7odQi0ihH2OCpoQ+lxKXzVk0C9sTxy9s3UGQ5SultrhEOGmk2mSrKXBluNCgz3tG6p+D1ej&#10;AG2LH8tL+hXccTX3jqus/MmUmr2M5QZEoDH8h5/tT60gS95W8Hg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vZnEAAAA3QAAAA8AAAAAAAAAAAAAAAAAmAIAAGRycy9k&#10;b3ducmV2LnhtbFBLBQYAAAAABAAEAPUAAACJAwAAAAA=&#10;" path="m6318,r,3855l4280,7122r,9944l6318,20345r,3893l1333,21828c419,20648,,18780,,16266l,7986c,5458,419,3604,1333,2410l6318,xe" fillcolor="#fffefd" stroked="f" strokeweight="0">
                <v:stroke miterlimit="1" joinstyle="miter"/>
                <v:path arrowok="t" textboxrect="0,0,6318,24238"/>
              </v:shape>
              <v:shape id="Shape 8046" o:spid="_x0000_s1098" style="position:absolute;left:24476;top:98;width:10;height:34;visibility:visible;mso-wrap-style:square;v-text-anchor:top" coordsize="1003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paMYA&#10;AADdAAAADwAAAGRycy9kb3ducmV2LnhtbESPQWsCMRSE7wX/Q3iFXoomSrGybhQrFOxNt7309ti8&#10;bpbdvGw3UVd/vSkUPA4z8w2TrwfXihP1ofasYTpRIIhLb2quNHx9vo8XIEJENth6Jg0XCrBejR5y&#10;zIw/84FORaxEgnDIUIONscukDKUlh2HiO+Lk/fjeYUyyr6Tp8ZzgrpUzpebSYc1pwWJHW0tlUxyd&#10;hu737fBaKjNrPp73hXXh6rbfV62fHofNEkSkId7D/+2d0bBQL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paMYAAADdAAAADwAAAAAAAAAAAAAAAACYAgAAZHJz&#10;L2Rvd25yZXYueG1sUEsFBgAAAAAEAAQA9QAAAIsDAAAAAA==&#10;" path="m,l1003,,,3315,,xe" fillcolor="#fffefd" stroked="f" strokeweight="0">
                <v:stroke miterlimit="1" joinstyle="miter"/>
                <v:path arrowok="t" textboxrect="0,0,1003,3315"/>
              </v:shape>
              <v:shape id="Shape 8047" o:spid="_x0000_s1099" style="position:absolute;left:24616;top:656;width:20;height:163;visibility:visible;mso-wrap-style:square;v-text-anchor:top" coordsize="1981,1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7o+8YA&#10;AADdAAAADwAAAGRycy9kb3ducmV2LnhtbESPQWvCQBSE74X+h+UVeqsbRatEV5GAIAXBxlLw9si+&#10;JqHZt2F3NdFf7wqCx2FmvmEWq9404kzO15YVDAcJCOLC6ppLBT+HzccMhA/IGhvLpOBCHlbL15cF&#10;ptp2/E3nPJQiQtinqKAKoU2l9EVFBv3AtsTR+7POYIjSlVI77CLcNHKUJJ/SYM1xocKWsoqK//xk&#10;FMjrLjuNuuv+a/vrjnYyzHb5uFbq/a1fz0EE6sMz/GhvtYJZMp7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7o+8YAAADdAAAADwAAAAAAAAAAAAAAAACYAgAAZHJz&#10;L2Rvd25yZXYueG1sUEsFBgAAAAAEAAQA9QAAAIsDAAAAAA==&#10;" path="m1981,r,16220l,15241,,979,1981,xe" fillcolor="#fffefd" stroked="f" strokeweight="0">
                <v:stroke miterlimit="1" joinstyle="miter"/>
                <v:path arrowok="t" textboxrect="0,0,1981,16220"/>
              </v:shape>
              <v:shape id="Shape 8048" o:spid="_x0000_s1100" style="position:absolute;left:24550;top:458;width:86;height:489;visibility:visible;mso-wrap-style:square;v-text-anchor:top" coordsize="8617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RQcIA&#10;AADdAAAADwAAAGRycy9kb3ducmV2LnhtbERPPWvDMBDdC/0P4gLZGtml1MGNHEKhkKFQEnfpdlgX&#10;S651MpZiO/8+GgodH+97t19cLyYag/WsIN9kIIgbry23Cr7rj6ctiBCRNfaeScGNAuyrx4cdltrP&#10;fKLpHFuRQjiUqMDEOJRShsaQw7DxA3HiLn50GBMcW6lHnFO46+Vzlr1Kh5ZTg8GB3g01v+erU1B8&#10;fQ65vUw1zfNPkdtbt9CpU2q9Wg5vICIt8V/85z5qBdvsJc1Nb9IT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VFBwgAAAN0AAAAPAAAAAAAAAAAAAAAAAJgCAABkcnMvZG93&#10;bnJldi54bWxQSwUGAAAAAAQABAD1AAAAhwMAAAAA&#10;" path="m997,l8617,280r,17050l6636,18479r,-10262l2406,8217r,31407l6636,39624r,-2273l8617,38528r,10086l971,48895,,48860,,36,997,xe" fillcolor="#fffefd" stroked="f" strokeweight="0">
                <v:stroke miterlimit="1" joinstyle="miter"/>
                <v:path arrowok="t" textboxrect="0,0,8617,48895"/>
              </v:shape>
              <v:shape id="Shape 8049" o:spid="_x0000_s1101" style="position:absolute;left:24550;top:177;width:63;height:242;visibility:visible;mso-wrap-style:square;v-text-anchor:top" coordsize="6331,24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+4WMUA&#10;AADdAAAADwAAAGRycy9kb3ducmV2LnhtbESPQWsCMRSE7wX/Q3iCt5pYpOhqFBEsC1JorRdvj81z&#10;d3XzsiTRXfvrm0Khx2FmvmGW69424k4+1I41TMYKBHHhTM2lhuPX7nkGIkRkg41j0vCgAOvV4GmJ&#10;mXEdf9L9EEuRIBwy1FDF2GZShqIii2HsWuLknZ23GJP0pTQeuwS3jXxR6lVarDktVNjStqLierhZ&#10;DZ03+entJKeYU3dRH/v4PT++az0a9psFiEh9/A//tXOjYaamc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7hYxQAAAN0AAAAPAAAAAAAAAAAAAAAAAJgCAABkcnMv&#10;ZG93bnJldi54bWxQSwUGAAAAAAQABAD1AAAAigMAAAAA&#10;" path="m6,c2153,,3816,800,4997,2413v902,1194,1334,3048,1334,5576l6331,16269v,2514,-432,4382,-1334,5562c3816,23444,2153,24244,6,24244r-6,-3l,20348r6,10c1390,20358,2038,19266,2038,17069r,-9944c2038,4928,1390,3848,6,3848l,3858,,3,6,xe" fillcolor="#fffefd" stroked="f" strokeweight="0">
                <v:stroke miterlimit="1" joinstyle="miter"/>
                <v:path arrowok="t" textboxrect="0,0,6331,24244"/>
              </v:shape>
              <v:shape id="Shape 8050" o:spid="_x0000_s1102" style="position:absolute;left:24773;top:745;width:22;height:74;visibility:visible;mso-wrap-style:square;v-text-anchor:top" coordsize="2121,7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Dl8EA&#10;AADdAAAADwAAAGRycy9kb3ducmV2LnhtbERPy4rCMBTdD/gP4QpuBk0VfFWjqCi4cWDUD7g01zba&#10;3JQm2vr3k8WAy8N5L9etLcWLam8cKxgOEhDEmdOGcwXXy6E/A+EDssbSMSl4k4f1qvO1xFS7hn/p&#10;dQ65iCHsU1RQhFClUvqsIIt+4CriyN1cbTFEWOdS19jEcFvKUZJMpEXDsaHAinYFZY/z0ypo3Py+&#10;//bN1Yzx8rM9TedHb05K9brtZgEiUBs+4n/3USuYJeO4P76JT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Yw5fBAAAA3QAAAA8AAAAAAAAAAAAAAAAAmAIAAGRycy9kb3du&#10;cmV2LnhtbFBLBQYAAAAABAAEAPUAAACGAwAAAAA=&#10;" path="m,l2121,r,7347l,4166,,xe" fillcolor="#fffefd" stroked="f" strokeweight="0">
                <v:stroke miterlimit="1" joinstyle="miter"/>
                <v:path arrowok="t" textboxrect="0,0,2121,7347"/>
              </v:shape>
              <v:shape id="Shape 8051" o:spid="_x0000_s1103" style="position:absolute;left:24773;top:656;width:22;height:54;visibility:visible;mso-wrap-style:square;v-text-anchor:top" coordsize="2121,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maccA&#10;AADdAAAADwAAAGRycy9kb3ducmV2LnhtbESPQWvCQBSE70L/w/IKveluBCVNXcUWpKV4qWkP3l6z&#10;z2xo9m3Ibk36712h4HGYmW+Y1WZ0rThTHxrPGrKZAkFcedNwreGz3E1zECEiG2w9k4Y/CrBZ301W&#10;WBg/8AedD7EWCcKhQA02xq6QMlSWHIaZ74iTd/K9w5hkX0vT45DgrpVzpZbSYcNpwWJHL5aqn8Ov&#10;01B+nb73XWa3lXp/LI/29Zg/DwutH+7H7ROISGO8hf/bb0ZDrhYZXN+k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XpmnHAAAA3QAAAA8AAAAAAAAAAAAAAAAAmAIAAGRy&#10;cy9kb3ducmV2LnhtbFBLBQYAAAAABAAEAPUAAACMAwAAAAA=&#10;" path="m2121,r,5411l,5411,,3252c,1092,711,,2121,xe" fillcolor="#fffefd" stroked="f" strokeweight="0">
                <v:stroke miterlimit="1" joinstyle="miter"/>
                <v:path arrowok="t" textboxrect="0,0,2121,5411"/>
              </v:shape>
              <v:shape id="Shape 8052" o:spid="_x0000_s1104" style="position:absolute;left:24636;top:656;width:20;height:163;visibility:visible;mso-wrap-style:square;v-text-anchor:top" coordsize="1981,1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YMUA&#10;AADdAAAADwAAAGRycy9kb3ducmV2LnhtbESPT2sCMRTE7wW/Q3iFXkQTFyzr1igiWoTSg3/w/Ni8&#10;7i7dvCxJ1PXbG6HQ4zAzv2Hmy9624ko+NI41TMYKBHHpTMOVhtNxO8pBhIhssHVMGu4UYLkYvMyx&#10;MO7Ge7oeYiUShEOBGuoYu0LKUNZkMYxdR5y8H+ctxiR9JY3HW4LbVmZKvUuLDaeFGjta11T+Hi5W&#10;Q9Z9hvvmoob2tMHzepbPvvzwW+u31371ASJSH//Df+2d0ZCraQb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pBgxQAAAN0AAAAPAAAAAAAAAAAAAAAAAJgCAABkcnMv&#10;ZG93bnJldi54bWxQSwUGAAAAAAQABAD1AAAAigMAAAAA&#10;" path="m127,c1359,,1981,1092,1981,3201r,9982c1981,15304,1359,16346,127,16346l,16283,,63,127,xe" fillcolor="#fffefd" stroked="f" strokeweight="0">
                <v:stroke miterlimit="1" joinstyle="miter"/>
                <v:path arrowok="t" textboxrect="0,0,1981,16346"/>
              </v:shape>
              <v:shape id="Shape 8053" o:spid="_x0000_s1105" style="position:absolute;left:24636;top:461;width:159;height:483;visibility:visible;mso-wrap-style:square;v-text-anchor:top" coordsize="15862,48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L5sMA&#10;AADdAAAADwAAAGRycy9kb3ducmV2LnhtbESPT2sCMRTE7wW/Q3iCt25iRZGtUYpQ9CTUevH22Lzu&#10;nyYvyybrrt/eFIQeh5n5DbPZjc6KG3Wh9qxhnikQxIU3NZcaLt+fr2sQISIbtJ5Jw50C7LaTlw3m&#10;xg/8RbdzLEWCcMhRQxVjm0sZioochsy3xMn78Z3DmGRXStPhkODOyjelVtJhzWmhwpb2FRW/595p&#10;sMdTDGqwPZsVX705NH3dNFrPpuPHO4hIY/wPP9tHo2Gtlgv4e5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bL5sMAAADdAAAADwAAAAAAAAAAAAAAAACYAgAAZHJzL2Rv&#10;d25yZXYueG1sUEsFBgAAAAAEAAQA9QAAAIgDAAAAAA==&#10;" path="m,l15862,583r,15094l10833,18059v-914,1181,-1308,3010,-1308,5512l9525,31775v,2476,457,4331,1346,5499l15862,39609r,8142l,48334,,38248r2400,1426c4089,39674,5220,38773,5791,37046v280,-1004,419,-2553,419,-4725l6210,22999v,-2210,-139,-3759,-419,-4699c5220,16548,4089,15659,2400,15659l,17050,,xe" fillcolor="#fffefd" stroked="f" strokeweight="0">
                <v:stroke miterlimit="1" joinstyle="miter"/>
                <v:path arrowok="t" textboxrect="0,0,15862,48334"/>
              </v:shape>
              <v:shape id="Shape 8054" o:spid="_x0000_s1106" style="position:absolute;left:24648;top:179;width:124;height:240;visibility:visible;mso-wrap-style:square;v-text-anchor:top" coordsize="12319,23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DJ8QA&#10;AADdAAAADwAAAGRycy9kb3ducmV2LnhtbESP3YrCMBSE7wXfIRzBO013XWupRpEFZfFC8ecBDs2x&#10;DduclCZq9+03guDlMDPfMItVZ2txp9Ybxwo+xgkI4sJpw6WCy3kzykD4gKyxdkwK/sjDatnvLTDX&#10;7sFHup9CKSKEfY4KqhCaXEpfVGTRj11DHL2ray2GKNtS6hYfEW5r+ZkkqbRoOC5U2NB3RcXv6WYV&#10;mImZ2FmKm2an9+v6eNiaDLdKDQfdeg4iUBfe4Vf7RyvIkukX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BQyfEAAAA3QAAAA8AAAAAAAAAAAAAAAAAmAIAAGRycy9k&#10;b3ducmV2LnhtbFBLBQYAAAAABAAEAPUAAACJAwAAAAA=&#10;" path="m,l4267,r,17411c4267,18414,4267,18935,4318,19075v102,660,432,1004,1016,1004c6185,20079,7087,19405,8026,18072l8026,r4293,l12319,23647r-4293,l8026,21056c6325,23025,4712,23964,3137,23964v-1372,,-2337,-558,-2756,-1752c140,21501,,20371,,18694l,xe" fillcolor="#fffefd" stroked="f" strokeweight="0">
                <v:stroke miterlimit="1" joinstyle="miter"/>
                <v:path arrowok="t" textboxrect="0,0,12319,23964"/>
              </v:shape>
              <v:shape id="Shape 8055" o:spid="_x0000_s1107" style="position:absolute;left:24795;top:656;width:21;height:54;visibility:visible;mso-wrap-style:square;v-text-anchor:top" coordsize="2121,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gascA&#10;AADdAAAADwAAAGRycy9kb3ducmV2LnhtbESPQWvCQBSE74X+h+UVequ7CpE0uootSEvppaYevD2z&#10;z2ww+zZktyb9926h4HGYmW+Y5Xp0rbhQHxrPGqYTBYK48qbhWsN3uX3KQYSIbLD1TBp+KcB6dX+3&#10;xML4gb/osou1SBAOBWqwMXaFlKGy5DBMfEecvJPvHcYk+1qaHocEd62cKTWXDhtOCxY7erVUnXc/&#10;TkO5Px0/u6ndVOrjuTzYt0P+MmRaPz6MmwWISGO8hf/b70ZDrrIM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soGrHAAAA3QAAAA8AAAAAAAAAAAAAAAAAmAIAAGRy&#10;cy9kb3ducmV2LnhtbFBLBQYAAAAABAAEAPUAAACMAwAAAAA=&#10;" path="m,c1410,,2121,1092,2121,3252r,2159l,5411,,xe" fillcolor="#fffefd" stroked="f" strokeweight="0">
                <v:stroke miterlimit="1" joinstyle="miter"/>
                <v:path arrowok="t" textboxrect="0,0,2121,5411"/>
              </v:shape>
              <v:shape id="Shape 8056" o:spid="_x0000_s1108" style="position:absolute;left:24795;top:467;width:115;height:472;visibility:visible;mso-wrap-style:square;v-text-anchor:top" coordsize="11582,47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VPsQA&#10;AADdAAAADwAAAGRycy9kb3ducmV2LnhtbESP3WrCQBSE7wt9h+UUvNNNtYpEV6m/iPSm0Qc4ZI/Z&#10;YPZsyK4mfXtXEHo5zMw3zHzZ2UrcqfGlYwWfgwQEce50yYWC82nXn4LwAVlj5ZgU/JGH5eL9bY6p&#10;di3/0j0LhYgQ9ikqMCHUqZQ+N2TRD1xNHL2LayyGKJtC6gbbCLeVHCbJRFosOS4YrGltKL9mN6tg&#10;c9l1+b5126/ReJ0djfarW/WjVO+j+56BCNSF//CrfdAKpsl4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VT7EAAAA3QAAAA8AAAAAAAAAAAAAAAAAmAIAAGRycy9k&#10;b3ducmV2LnhtbFBLBQYAAAAABAAEAPUAAACJAwAAAAA=&#10;" path="m,l2781,102v3683,420,6731,3163,7595,6897c11582,12307,11582,18111,11582,23585v,5474,-12,11265,-1219,16586c9500,43905,6452,46648,2769,47067l,47168,,39026r140,65c2362,39091,4102,38253,5283,36552v508,-750,838,-1601,991,-2540c6312,33580,6350,32640,6350,31269r,-610l2019,30659v,1702,-38,2641,-89,2870c1689,34672,1092,35231,38,35231l,35174,,27827r6350,l6350,22988v,-2502,-419,-4331,-1308,-5512c3861,15876,2159,15076,38,15076l,15094,,xe" fillcolor="#fffefd" stroked="f" strokeweight="0">
                <v:stroke miterlimit="1" joinstyle="miter"/>
                <v:path arrowok="t" textboxrect="0,0,11582,47168"/>
              </v:shape>
              <v:shape id="Shape 8057" o:spid="_x0000_s1109" style="position:absolute;left:25600;top:238;width:377;height:519;visibility:visible;mso-wrap-style:square;v-text-anchor:top" coordsize="37693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JlecQA&#10;AADdAAAADwAAAGRycy9kb3ducmV2LnhtbESP0WoCMRRE3wv+Q7hC32qi2KqrUUQq9K1U/YDL5ppd&#10;3dysm7hu+/WNIPg4zMwZZrHqXCVaakLpWcNwoEAQ596UbDUc9tu3KYgQkQ1WnknDLwVYLXsvC8yM&#10;v/EPtbtoRYJwyFBDEWOdSRnyghyGga+Jk3f0jcOYZGOlafCW4K6SI6U+pMOS00KBNW0Kys+7q9PQ&#10;/s2qI7vz93ZsnR2fLmp4ip9av/a79RxEpC4+w4/2l9EwVe8T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ZXnEAAAA3QAAAA8AAAAAAAAAAAAAAAAAmAIAAGRycy9k&#10;b3ducmV2LnhtbFBLBQYAAAAABAAEAPUAAACJAwAAAAA=&#10;" path="m,l6680,r,30328c6680,41707,11773,46558,18593,46558v7493,,12433,-5004,12433,-16230l31026,r6667,l37693,29870v,15710,-8254,22073,-19341,22073c7900,51943,,46025,,30111l,xe" fillcolor="#343433" stroked="f" strokeweight="0">
                <v:stroke miterlimit="1" joinstyle="miter"/>
                <v:path arrowok="t" textboxrect="0,0,37693,51943"/>
              </v:shape>
              <v:shape id="Shape 8058" o:spid="_x0000_s1110" style="position:absolute;left:26089;top:374;width:185;height:375;visibility:visible;mso-wrap-style:square;v-text-anchor:top" coordsize="18440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Wh8EA&#10;AADdAAAADwAAAGRycy9kb3ducmV2LnhtbERPTYvCMBC9L/gfwgh7W1NlV6UaRUTZvRWr4HVsxrbY&#10;TGoT2+6/NwfB4+N9L9e9qURLjSstKxiPIhDEmdUl5wpOx/3XHITzyBory6TgnxysV4OPJcbadnyg&#10;NvW5CCHsYlRQeF/HUrqsIINuZGviwF1tY9AH2ORSN9iFcFPJSRRNpcGSQ0OBNW0Lym7pwyhoc58k&#10;V9r1l/Nvnc7u310yO2yU+hz2mwUIT71/i1/uP61gHv2EueFNe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fVofBAAAA3QAAAA8AAAAAAAAAAAAAAAAAmAIAAGRycy9kb3du&#10;cmV2LnhtbFBLBQYAAAAABAAEAPUAAACGAwAAAAA=&#10;" path="m16611,v686,,1220,76,1829,140l18440,6439v-686,-153,-1371,-153,-2273,-153c11456,6286,8128,9779,7214,14795v-153,902,-229,2033,-229,3099l6985,37452r-6668,l317,12205c317,7886,241,4166,,750r5855,l6147,8039r228,c8039,3111,12141,,16611,xe" fillcolor="#343433" stroked="f" strokeweight="0">
                <v:stroke miterlimit="1" joinstyle="miter"/>
                <v:path arrowok="t" textboxrect="0,0,18440,37452"/>
              </v:shape>
              <v:shape id="Shape 8059" o:spid="_x0000_s1111" style="position:absolute;left:26309;top:382;width:297;height:367;visibility:visible;mso-wrap-style:square;v-text-anchor:top" coordsize="29718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EPMQA&#10;AADdAAAADwAAAGRycy9kb3ducmV2LnhtbESPQWvCQBSE74X+h+UVequ7FVrS1FWkoAg5aYX2+Mg+&#10;k2D2bci+xPjvXaHQ4zAz3zCL1eRbNVIfm8AWXmcGFHEZXMOVheP35iUDFQXZYRuYLFwpwmr5+LDA&#10;3IUL72k8SKUShGOOFmqRLtc6ljV5jLPQESfvFHqPkmRfadfjJcF9q+fGvGuPDaeFGjv6qqk8HwZv&#10;oSi20/hTNqEYTsPv6Ixkx0KsfX6a1p+ghCb5D/+1d85CZt4+4P4mP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1xDzEAAAA3QAAAA8AAAAAAAAAAAAAAAAAmAIAAGRycy9k&#10;b3ducmV2LnhtbFBLBQYAAAAABAAEAPUAAACJAwAAAAA=&#10;" path="m1524,l29426,r,4178l13043,25489v-1587,2045,-3035,3937,-4699,5753l8344,31394r21374,l29718,36703,,36703,,32842,16535,11226c18199,9182,19710,7430,21387,5473r,-164l1524,5309,1524,xe" fillcolor="#343433" stroked="f" strokeweight="0">
                <v:stroke miterlimit="1" joinstyle="miter"/>
                <v:path arrowok="t" textboxrect="0,0,29718,36703"/>
              </v:shape>
              <v:shape id="Shape 8060" o:spid="_x0000_s1112" style="position:absolute;left:26650;top:531;width:145;height:226;visibility:visible;mso-wrap-style:square;v-text-anchor:top" coordsize="14440,2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IPcIA&#10;AADdAAAADwAAAGRycy9kb3ducmV2LnhtbERPy2oCMRTdC/2HcAvdiGaU+mBqlGIptEvHQru8TO5M&#10;hk5uwiR14t+bRcHl4bx3h2R7caEhdI4VLOYFCOLa6Y5bBV/n99kWRIjIGnvHpOBKAQ77h8kOS+1G&#10;PtGliq3IIRxKVGBi9KWUoTZkMcydJ85c4waLMcOhlXrAMYfbXi6LYi0tdpwbDHo6Gqp/qz+r4DlN&#10;zWfTrDZVGr9Xbz+Vd2HplXp6TK8vICKleBf/uz+0gm2xzvvzm/wE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wg9wgAAAN0AAAAPAAAAAAAAAAAAAAAAAJgCAABkcnMvZG93&#10;bnJldi54bWxQSwUGAAAAAAQABAD1AAAAhwMAAAAA&#10;" path="m14440,r,4045l11707,4410c8732,5604,6668,7705,6668,11261v,4408,2870,6376,6223,6376l14440,16583r,4413l11214,22565c3785,22565,,17345,,12023,,7591,1968,4163,5711,1851l14440,xe" fillcolor="#343433" stroked="f" strokeweight="0">
                <v:stroke miterlimit="1" joinstyle="miter"/>
                <v:path arrowok="t" textboxrect="0,0,14440,22565"/>
              </v:shape>
              <v:shape id="Shape 8061" o:spid="_x0000_s1113" style="position:absolute;left:26676;top:375;width:119;height:76;visibility:visible;mso-wrap-style:square;v-text-anchor:top" coordsize="11862,7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Tu8YA&#10;AADdAAAADwAAAGRycy9kb3ducmV2LnhtbESPT4vCMBTE7wt+h/CEva2p+0dLNYoIouB60Ari7dE8&#10;22Lz0m2i7X57s7DgcZiZ3zDTeWcqcafGlZYVDAcRCOLM6pJzBcd09RaDcB5ZY2WZFPySg/ms9zLF&#10;RNuW93Q/+FwECLsEFRTe14mULivIoBvYmjh4F9sY9EE2udQNtgFuKvkeRSNpsOSwUGBNy4Ky6+Fm&#10;FHCarn/GO/8Z59vv85rrU/rVfij12u8WExCeOv8M/7c3WkEcjYb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Tu8YAAADdAAAADwAAAAAAAAAAAAAAAACYAgAAZHJz&#10;L2Rvd25yZXYueG1sUEsFBgAAAAAEAAQA9QAAAIsDAAAAAA==&#10;" path="m11862,r,5176l11138,4858v-3492,,-7048,978,-9626,2731l,3118,11862,xe" fillcolor="#343433" stroked="f" strokeweight="0">
                <v:stroke miterlimit="1" joinstyle="miter"/>
                <v:path arrowok="t" textboxrect="0,0,11862,7589"/>
              </v:shape>
              <v:shape id="Shape 8062" o:spid="_x0000_s1114" style="position:absolute;left:26795;top:374;width:181;height:531;visibility:visible;mso-wrap-style:square;v-text-anchor:top" coordsize="18148,5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Ah8UA&#10;AADdAAAADwAAAGRycy9kb3ducmV2LnhtbESPQWsCMRSE7wX/Q3iCt5pU6CJboxRF7MGL1oPH181r&#10;dunmZd3EdfXXG0HocZj5ZpjZone16KgNlWcNb2MFgrjwpmKr4fC9fp2CCBHZYO2ZNFwpwGI+eJlh&#10;bvyFd9TtoxWphEOOGsoYm1zKUJTkMIx9Q5y8X986jEm2VpoWL6nc1XKiVCYdVpwWSmxoWVLxtz87&#10;DdNVPP0sN9bs3rfHg8vU6mq7m9ajYf/5ASJSH//DT/rLJE5lE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UCHxQAAAN0AAAAPAAAAAAAAAAAAAAAAAJgCAABkcnMv&#10;ZG93bnJldi54bWxQSwUGAAAAAAQABAD1AAAAigMAAAAA&#10;" path="m267,c11481,,14211,7658,14211,14936r,13728c14211,32080,14363,35027,14821,37465r-1893,c11785,38964,9969,42088,9969,44730v,2590,1512,3797,3632,3797c15049,48527,16116,48222,17094,47778r1054,3479c16332,52553,13907,53086,11862,53086v-3861,,-6744,-2286,-6744,-6452c5118,42838,7315,39357,8750,37236l8217,32830r-216,l,36722,,32309,7467,27229v229,-686,305,-1448,305,-2121l7772,18733,,19771,,15726,7620,14110r,-762c7620,11868,7410,9744,6262,8000l,5246,,70,267,xe" fillcolor="#343433" stroked="f" strokeweight="0">
                <v:stroke miterlimit="1" joinstyle="miter"/>
                <v:path arrowok="t" textboxrect="0,0,18148,53086"/>
              </v:shape>
              <v:shape id="Shape 8063" o:spid="_x0000_s1115" style="position:absolute;left:27021;top:374;width:173;height:383;visibility:visible;mso-wrap-style:square;v-text-anchor:top" coordsize="1728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RXGscA&#10;AADdAAAADwAAAGRycy9kb3ducmV2LnhtbESP3WrCQBSE7wu+w3IEb0rdVG2Q6CpSf+qFFbQ+wCF7&#10;TILZsyG7mtin7xYEL4eZ+YaZzltTihvVrrCs4L0fgSBOrS44U3D6Wb+NQTiPrLG0TAru5GA+67xM&#10;MdG24QPdjj4TAcIuQQW591UipUtzMuj6tiIO3tnWBn2QdSZ1jU2Am1IOoiiWBgsOCzlW9JlTejle&#10;jYLGjpZ7/dGuNr+7w2D3/bVfFPGrUr1uu5iA8NT6Z/jR3moF4ygewv+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0VxrHAAAA3QAAAA8AAAAAAAAAAAAAAAAAmAIAAGRy&#10;cy9kb3ducmV2LnhtbFBLBQYAAAAABAAEAPUAAACMAwAAAAA=&#10;" path="m16535,r750,375l17285,5500,9733,9273c7845,11795,6820,15322,6820,19342v,3715,930,7106,2751,9568l17285,32717r,4737l15849,38291c6985,38291,76,30785,76,19634,,7430,7658,,16535,xe" fillcolor="#343433" stroked="f" strokeweight="0">
                <v:stroke miterlimit="1" joinstyle="miter"/>
                <v:path arrowok="t" textboxrect="0,0,17285,38291"/>
              </v:shape>
              <v:shape id="Shape 8064" o:spid="_x0000_s1116" style="position:absolute;left:27194;top:210;width:173;height:539;visibility:visible;mso-wrap-style:square;v-text-anchor:top" coordsize="17373,53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y+8YA&#10;AADdAAAADwAAAGRycy9kb3ducmV2LnhtbESPT2vCQBTE70K/w/IEb7oxWAmpqxRpwVOh/gNvj+wz&#10;Ce6+DdltkvbTdwXB4zAzv2FWm8Ea0VHra8cK5rMEBHHhdM2lguPhc5qB8AFZo3FMCn7Jw2b9Mlph&#10;rl3P39TtQykihH2OCqoQmlxKX1Rk0c9cQxy9q2sthijbUuoW+wi3RqZJspQWa44LFTa0rai47X+s&#10;gi/7cXvtdXrpdqetMf3pfP67pkpNxsP7G4hAQ3iGH+2dVpAlywX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sy+8YAAADdAAAADwAAAAAAAAAAAAAAAACYAgAAZHJz&#10;L2Rvd25yZXYueG1sUEsFBgAAAAAEAAQA9QAAAIsDAAAAAA==&#10;" path="m10465,r6604,l17069,44361v,3264,152,6985,304,9474l11456,53835r-306,-6363l10922,47472,,53837,,49100r381,188c4864,49288,8953,46254,10173,41326v216,-902,292,-1816,292,-2883l10465,32080v,-838,-76,-1969,-292,-2807c9182,25095,5537,21616,533,21616l,21882,,16758r10312,5162l10465,21920,10465,xe" fillcolor="#343433" stroked="f" strokeweight="0">
                <v:stroke miterlimit="1" joinstyle="miter"/>
                <v:path arrowok="t" textboxrect="0,0,17373,53837"/>
              </v:shape>
              <v:shape id="Shape 8065" o:spid="_x0000_s1117" style="position:absolute;left:27646;top:234;width:208;height:519;visibility:visible;mso-wrap-style:square;v-text-anchor:top" coordsize="20815,5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vi8YA&#10;AADdAAAADwAAAGRycy9kb3ducmV2LnhtbESPT2sCMRTE7wW/Q3hCbzVrS0XXjWILQm9S/xy8PTdv&#10;N4ubl+0matpP3xQKHoeZ+Q1TLKNtxZV63zhWMB5lIIhLpxuuFex366cpCB+QNbaOScE3eVguBg8F&#10;5trd+JOu21CLBGGfowITQpdL6UtDFv3IdcTJq1xvMSTZ11L3eEtw28rnLJtIiw2nBYMdvRsqz9uL&#10;VXA4vdnjrjrPTKwjbsKG7c/Xi1KPw7iagwgUwz383/7QCqbZ5BX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wvi8YAAADdAAAADwAAAAAAAAAAAAAAAACYAgAAZHJz&#10;L2Rvd25yZXYueG1sUEsFBgAAAAAEAAQA9QAAAIsDAAAAAA==&#10;" path="m14034,r6781,2090l20815,7461,14338,5245v-3416,,-5994,293,-7734,686l6604,46343v1664,229,4090,305,6655,305l20815,44002r,5074l11976,51943c7201,51943,3340,51715,,51334l,1143c4013,471,8788,,14034,xe" fillcolor="#343433" stroked="f" strokeweight="0">
                <v:stroke miterlimit="1" joinstyle="miter"/>
                <v:path arrowok="t" textboxrect="0,0,20815,51943"/>
              </v:shape>
              <v:shape id="Shape 8066" o:spid="_x0000_s1118" style="position:absolute;left:27854;top:255;width:212;height:470;visibility:visible;mso-wrap-style:square;v-text-anchor:top" coordsize="21196,46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b2MUA&#10;AADdAAAADwAAAGRycy9kb3ducmV2LnhtbESPQWvCQBSE70L/w/IKvYjuttSgMRsppUJ7NJbi8ZF9&#10;JtHs2zS71fjv3YLgcZiZb5hsNdhWnKj3jWMNz1MFgrh0puFKw/d2PZmD8AHZYOuYNFzIwyp/GGWY&#10;GnfmDZ2KUIkIYZ+ihjqELpXSlzVZ9FPXEUdv73qLIcq+kqbHc4TbVr4olUiLDceFGjt6r6k8Fn9W&#10;w/aVDr+Lnz238kuu1cw2491HofXT4/C2BBFoCPfwrf1pNMxVksD/m/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tvYxQAAAN0AAAAPAAAAAAAAAAAAAAAAAJgCAABkcnMv&#10;ZG93bnJldi54bWxQSwUGAAAAAAQABAD1AAAAigMAAAAA&#10;" path="m,l13907,4286v4635,4179,7289,10084,7289,18351c21196,30969,18542,37802,13830,42501l,46986,,41912,8647,38884v3669,-3699,5564,-9122,5564,-16018c14250,16840,12564,11912,9125,8492l,5371,,xe" fillcolor="#343433" stroked="f" strokeweight="0">
                <v:stroke miterlimit="1" joinstyle="miter"/>
                <v:path arrowok="t" textboxrect="0,0,21196,46986"/>
              </v:shape>
              <v:shape id="Shape 8067" o:spid="_x0000_s1119" style="position:absolute;left:28128;top:375;width:180;height:382;visibility:visible;mso-wrap-style:square;v-text-anchor:top" coordsize="17939,3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swsYA&#10;AADdAAAADwAAAGRycy9kb3ducmV2LnhtbESP3UoDMRSE7wXfIZyCN9JmVWyXtWmRgqAXan98gMPm&#10;uFm7OVk2Z9v49kYQvBxm5htmuU6+UycaYhvYwM2sAEVcB9tyY+Dj8DQtQUVBttgFJgPfFGG9urxY&#10;YmXDmXd02kujMoRjhQacSF9pHWtHHuMs9MTZ+wyDR8lyaLQd8JzhvtO3RTHXHlvOCw572jiqj/vR&#10;G3i5/xpft9u3Mkm63rw7oQbvRmOuJunxAZRQkv/wX/vZGiiL+Q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8swsYAAADdAAAADwAAAAAAAAAAAAAAAACYAgAAZHJz&#10;L2Rvd25yZXYueG1sUEsFBgAAAAAEAAQA9QAAAIsDAAAAAA==&#10;" path="m17939,r,4957l9511,9401c7683,12082,6833,15625,6833,19073v,8039,4546,14110,11061,14110l17939,33161r,4895l17590,38187c7734,38187,,30910,,19302,,13200,2029,8348,5318,5022l17939,xe" fillcolor="#343433" stroked="f" strokeweight="0">
                <v:stroke miterlimit="1" joinstyle="miter"/>
                <v:path arrowok="t" textboxrect="0,0,17939,38187"/>
              </v:shape>
              <v:shape id="Shape 8068" o:spid="_x0000_s1120" style="position:absolute;left:28308;top:374;width:179;height:382;visibility:visible;mso-wrap-style:square;v-text-anchor:top" coordsize="17926,3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odcQA&#10;AADdAAAADwAAAGRycy9kb3ducmV2LnhtbERPS2vCQBC+F/wPywi91V0VgqSuIoKPQ21Re+hxyE6T&#10;1OxsyI6a9td3D4UeP773fNn7Rt2oi3VgC+ORAUVcBFdzaeH9vHmagYqC7LAJTBa+KcJyMXiYY+7C&#10;nY90O0mpUgjHHC1UIm2udSwq8hhHoSVO3GfoPEqCXaldh/cU7hs9MSbTHmtODRW2tK6ouJyu3oL7&#10;+nnJzPFsJs1h5z7eRF6304O1j8N+9QxKqJd/8Z977yzMTJbmpjfpCe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aHXEAAAA3QAAAA8AAAAAAAAAAAAAAAAAmAIAAGRycy9k&#10;b3ducmV2LnhtbFBLBQYAAAAABAAEAPUAAACJAwAAAAA=&#10;" path="m260,c10801,,17926,7658,17926,18809v,6782,-2368,11652,-5837,14827l,38160,,33265,7922,29261v1991,-2530,3184,-6096,3184,-10236c11106,12815,7994,5004,108,5004l,5061,,104,260,xe" fillcolor="#343433" stroked="f" strokeweight="0">
                <v:stroke miterlimit="1" joinstyle="miter"/>
                <v:path arrowok="t" textboxrect="0,0,17926,38160"/>
              </v:shape>
              <v:shape id="Shape 8069" o:spid="_x0000_s1121" style="position:absolute;left:28528;top:382;width:297;height:367;visibility:visible;mso-wrap-style:square;v-text-anchor:top" coordsize="29718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OgcQA&#10;AADdAAAADwAAAGRycy9kb3ducmV2LnhtbESPzWrDMBCE74W+g9hCb43UHoLjRgkh0BLwKT/QHhdr&#10;Y5taK2OtHeftq0Agx2FmvmGW68m3aqQ+NoEtvM8MKOIyuIYrC6fj11sGKgqywzYwWbhShPXq+WmJ&#10;uQsX3tN4kEolCMccLdQiXa51LGvyGGehI07eOfQeJcm+0q7HS4L7Vn8YM9ceG04LNXa0ran8Owze&#10;QlF8T+NP2YRiOA+/ozOSnQqx9vVl2nyCEprkEb63d85CZuYLuL1JT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DoHEAAAA3QAAAA8AAAAAAAAAAAAAAAAAmAIAAGRycy9k&#10;b3ducmV2LnhtbFBLBQYAAAAABAAEAPUAAACJAwAAAAA=&#10;" path="m1524,l29426,r,4178l13043,25489v-1587,2045,-3035,3937,-4699,5753l8344,31394r21374,l29718,36703,,36703,,32842,16523,11226c18199,9182,19710,7430,21387,5473r,-164l1524,5309,1524,xe" fillcolor="#343433" stroked="f" strokeweight="0">
                <v:stroke miterlimit="1" joinstyle="miter"/>
                <v:path arrowok="t" textboxrect="0,0,29718,36703"/>
              </v:shape>
              <v:shape id="Shape 8070" o:spid="_x0000_s1122" style="position:absolute;left:28866;top:375;width:179;height:382;visibility:visible;mso-wrap-style:square;v-text-anchor:top" coordsize="17933,3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m/b4A&#10;AADdAAAADwAAAGRycy9kb3ducmV2LnhtbERPy6rCMBDdX/AfwgjurqlvqUaRqqhLHx8wNGNbbCa1&#10;iVr/3iwEl4fzni8bU4on1a6wrKDXjUAQp1YXnCm4nLf/UxDOI2ssLZOCNzlYLlp/c4y1ffGRnief&#10;iRDCLkYFufdVLKVLczLourYiDtzV1gZ9gHUmdY2vEG5K2Y+isTRYcGjIsaIkp/R2ehgFxeDQG1V3&#10;vd7ZzXtLJSV2NUyU6rSb1QyEp8b/xF/3XiuYRpOwP7wJT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JJv2+AAAA3QAAAA8AAAAAAAAAAAAAAAAAmAIAAGRycy9kb3ducmV2&#10;LnhtbFBLBQYAAAAABAAEAPUAAACDAwAAAAA=&#10;" path="m17933,r,4958l9504,9399c7674,12080,6820,15623,6820,19071v,8039,4559,14110,11074,14110l17933,33162r,4894l17590,38184c7734,38184,,30907,,19300,,13198,2029,8346,5318,5020l17933,xe" fillcolor="#343433" stroked="f" strokeweight="0">
                <v:stroke miterlimit="1" joinstyle="miter"/>
                <v:path arrowok="t" textboxrect="0,0,17933,38184"/>
              </v:shape>
              <v:shape id="Shape 8071" o:spid="_x0000_s1123" style="position:absolute;left:29045;top:374;width:179;height:382;visibility:visible;mso-wrap-style:square;v-text-anchor:top" coordsize="17932,38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S/cQA&#10;AADdAAAADwAAAGRycy9kb3ducmV2LnhtbESP0WoCMRRE3wX/IVyhb5pVSruuRhGL0BcXavsB1811&#10;d3FzE5Ko69+bguDjMDNnmOW6N524kg+tZQXTSQaCuLK65VrB3+9unIMIEVljZ5kU3CnAejUcLLHQ&#10;9sY/dD3EWiQIhwIVNDG6QspQNWQwTKwjTt7JeoMxSV9L7fGW4KaTsyz7kAZbTgsNOto2VJ0PF6Og&#10;DF/lcdv17+fS4c67y/4+z6NSb6N+swARqY+v8LP9rRXk2ecU/t+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kv3EAAAA3QAAAA8AAAAAAAAAAAAAAAAAmAIAAGRycy9k&#10;b3ducmV2LnhtbFBLBQYAAAAABAAEAPUAAACJAwAAAAA=&#10;" path="m267,c10807,,17932,7658,17932,18809v,6782,-2368,11652,-5837,14827l,38162,,33268,7928,29261v1991,-2530,3185,-6096,3185,-10236c11113,12815,8001,5004,114,5004l,5064,,106,267,xe" fillcolor="#343433" stroked="f" strokeweight="0">
                <v:stroke miterlimit="1" joinstyle="miter"/>
                <v:path arrowok="t" textboxrect="0,0,17932,38162"/>
              </v:shape>
              <v:shape id="Shape 8072" o:spid="_x0000_s1124" style="position:absolute;left:29309;top:374;width:184;height:375;visibility:visible;mso-wrap-style:square;v-text-anchor:top" coordsize="18428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AnMcA&#10;AADdAAAADwAAAGRycy9kb3ducmV2LnhtbESPQWvCQBSE7wX/w/KEXopumkOr0TXEQqC9CFrJ+ZF9&#10;JtHs25DdJqm/vlso9DjMzDfMNp1MKwbqXWNZwfMyAkFcWt1wpeD8mS9WIJxH1thaJgXf5CDdzR62&#10;mGg78pGGk69EgLBLUEHtfZdI6cqaDLql7YiDd7G9QR9kX0nd4xjgppVxFL1Igw2HhRo7equpvJ2+&#10;jIKPw3gsn4qiyOJYFvfDerrn171Sj/Mp24DwNPn/8F/7XStYRa8x/L4JT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DQJzHAAAA3QAAAA8AAAAAAAAAAAAAAAAAmAIAAGRy&#10;cy9kb3ducmV2LnhtbFBLBQYAAAAABAAEAPUAAACMAwAAAAA=&#10;" path="m16599,v686,,1219,76,1829,140l18428,6439v-686,-153,-1372,-153,-2286,-153c11455,6286,8115,9779,7201,14795v-153,902,-229,2033,-229,3099l6972,37452r-6667,l305,12205c305,7886,228,4166,,750r5829,l6134,8039r228,c8039,3111,12128,,16599,xe" fillcolor="#343433" stroked="f" strokeweight="0">
                <v:stroke miterlimit="1" joinstyle="miter"/>
                <v:path arrowok="t" textboxrect="0,0,18428,37452"/>
              </v:shape>
              <v:shape id="Shape 8073" o:spid="_x0000_s1125" style="position:absolute;left:29561;top:382;width:313;height:375;visibility:visible;mso-wrap-style:square;v-text-anchor:top" coordsize="31242,37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Kx8UA&#10;AADdAAAADwAAAGRycy9kb3ducmV2LnhtbESPT2sCMRTE7wW/Q3iCt5pVwcpqFBG1vfTQ9Q8eH5vn&#10;bnDzsmyirv30TUHwOMzMb5jZorWVuFHjjWMFg34Cgjh32nChYL/bvE9A+ICssXJMCh7kYTHvvM0w&#10;1e7OP3TLQiEihH2KCsoQ6lRKn5dk0fddTRy9s2sshiibQuoG7xFuKzlMkrG0aDgulFjTqqT8kl2t&#10;gt1p/X2szeGxpcwsP8MvcnsYK9XrtsspiEBteIWf7S+tYJJ8jOD/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ErHxQAAAN0AAAAPAAAAAAAAAAAAAAAAAJgCAABkcnMv&#10;ZG93bnJldi54bWxQSwUGAAAAAAQABAD1AAAAigMAAAAA&#10;" path="m,l6667,r,20244c6667,27216,8865,31991,14859,31991v4483,,7582,-3098,8801,-6134c24041,24943,24257,23737,24257,22441l24257,r6680,l30937,26619v,3861,77,7201,305,10084l25324,36703r-381,-5994l24803,30709v-1676,2946,-5626,6820,-12141,6820c6896,37529,,34265,,21463l,xe" fillcolor="#343433" stroked="f" strokeweight="0">
                <v:stroke miterlimit="1" joinstyle="miter"/>
                <v:path arrowok="t" textboxrect="0,0,31242,37529"/>
              </v:shape>
              <v:shape id="Shape 8074" o:spid="_x0000_s1126" style="position:absolute;left:30062;top:238;width:379;height:511;visibility:visible;mso-wrap-style:square;v-text-anchor:top" coordsize="37833,5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A38cA&#10;AADdAAAADwAAAGRycy9kb3ducmV2LnhtbESPQWvCQBSE74X+h+UVequbihiN2YgIUtEerIpeX7Ov&#10;SWr2bciumvz7bqHQ4zAz3zDpvDO1uFHrKssKXgcRCOLc6ooLBcfD6mUCwnlkjbVlUtCTg3n2+JBi&#10;ou2dP+i294UIEHYJKii9bxIpXV6SQTewDXHwvmxr0AfZFlK3eA9wU8thFI2lwYrDQokNLUvKL/ur&#10;UfB5rPvtdLo7f5/eRrh67+PxpoqVen7qFjMQnjr/H/5rr7WCSRSP4PdNe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5QN/HAAAA3QAAAA8AAAAAAAAAAAAAAAAAmAIAAGRy&#10;cy9kb3ducmV2LnhtbFBLBQYAAAAABAAEAPUAAACMAwAAAAA=&#10;" path="m,l37833,r,5614l22212,5614r,45491l15545,51105r,-45491l,5614,,xe" fillcolor="#343433" stroked="f" strokeweight="0">
                <v:stroke miterlimit="1" joinstyle="miter"/>
                <v:path arrowok="t" textboxrect="0,0,37833,51105"/>
              </v:shape>
              <v:shape id="Shape 8075" o:spid="_x0000_s1127" style="position:absolute;left:30418;top:379;width:162;height:371;visibility:visible;mso-wrap-style:square;v-text-anchor:top" coordsize="16200,37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DnsQA&#10;AADdAAAADwAAAGRycy9kb3ducmV2LnhtbESPT4vCMBTE7wt+h/AEb2vq4p9Sm4oKwp6ErV68PZpn&#10;W2xeSpOt1U+/EYQ9DjPzGybdDKYRPXWutqxgNo1AEBdW11wqOJ8OnzEI55E1NpZJwYMcbLLRR4qJ&#10;tnf+oT73pQgQdgkqqLxvEyldUZFBN7UtcfCutjPog+xKqTu8B7hp5FcULaXBmsNChS3tKypu+a9R&#10;UGyfs4txxz5e8jxu+x2uco9KTcbDdg3C0+D/w+/2t1YQR6sFvN6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g57EAAAA3QAAAA8AAAAAAAAAAAAAAAAAmAIAAGRycy9k&#10;b3ducmV2LnhtbFBLBQYAAAAABAAEAPUAAACJAwAAAAA=&#10;" path="m16200,r,4545l9201,7964c7563,10078,6712,12771,6452,15083r9748,l16200,19858r-9824,c6452,24366,7909,27551,10192,29608r6008,2047l16200,37112,4785,32691c1686,29430,,24785,,19248,,13717,1632,8790,4600,5245l16200,xe" fillcolor="#343433" stroked="f" strokeweight="0">
                <v:stroke miterlimit="1" joinstyle="miter"/>
                <v:path arrowok="t" textboxrect="0,0,16200,37112"/>
              </v:shape>
              <v:shape id="Shape 8076" o:spid="_x0000_s1128" style="position:absolute;left:30580;top:686;width:142;height:71;visibility:visible;mso-wrap-style:square;v-text-anchor:top" coordsize="14140,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C8UA&#10;AADdAAAADwAAAGRycy9kb3ducmV2LnhtbESPQWuDQBSE74X8h+UFeqtrGjBiswklocFb1ZaeH+6L&#10;St23xt0Y+++7hUKOw8x8w2z3s+nFRKPrLCtYRTEI4trqjhsFnx9vTykI55E19pZJwQ852O8WD1vM&#10;tL1xSVPlGxEg7DJU0Ho/ZFK6uiWDLrIDcfDOdjTogxwbqUe8Bbjp5XMcJ9Jgx2GhxYEOLdXf1dUo&#10;WFfFe66/ivx4OdrJl+euuJ4OSj0u59cXEJ5mfw//t3OtII03C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pkLxQAAAN0AAAAPAAAAAAAAAAAAAAAAAJgCAABkcnMv&#10;ZG93bnJldi54bWxQSwUGAAAAAAQABAD1AAAAigMAAAAA&#10;" path="m12921,r1219,4775c11778,5842,7689,7124,1847,7124l,6409,,952r2761,940c7549,1892,10495,1054,12921,xe" fillcolor="#343433" stroked="f" strokeweight="0">
                <v:stroke miterlimit="1" joinstyle="miter"/>
                <v:path arrowok="t" textboxrect="0,0,14140,7124"/>
              </v:shape>
              <v:shape id="Shape 8077" o:spid="_x0000_s1129" style="position:absolute;left:30580;top:374;width:162;height:203;visibility:visible;mso-wrap-style:square;v-text-anchor:top" coordsize="16172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oucQA&#10;AADdAAAADwAAAGRycy9kb3ducmV2LnhtbESPT2sCMRTE74LfITyhN03qoS5bo0hBLPTQ9d/9sXnd&#10;rG5e1k2q67c3QqHHYWZ+w8yXvWvElbpQe9bwOlEgiEtvaq40HPbrcQYiRGSDjWfScKcAy8VwMMfc&#10;+Btv6bqLlUgQDjlqsDG2uZShtOQwTHxLnLwf3zmMSXaVNB3eEtw1cqrUm3RYc1qw2NKHpfK8+3Ua&#10;+qJQ3yort9IWJ3Rfl+Pmfjpq/TLqV+8gIvXxP/zX/jQaMjWbwfN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+6LnEAAAA3QAAAA8AAAAAAAAAAAAAAAAAmAIAAGRycy9k&#10;b3ducmV2LnhtbFBLBQYAAAAABAAEAPUAAACJAwAAAAA=&#10;" path="m1021,c13074,,16172,10464,16172,17208v,1371,-63,2350,-216,3112l,20320,,15545r9746,c9822,11379,7994,4775,475,4775l,5007,,462,1021,xe" fillcolor="#343433" stroked="f" strokeweight="0">
                <v:stroke miterlimit="1" joinstyle="miter"/>
                <v:path arrowok="t" textboxrect="0,0,16172,20320"/>
              </v:shape>
              <v:shape id="Shape 8078" o:spid="_x0000_s1130" style="position:absolute;left:30802;top:374;width:289;height:383;visibility:visible;mso-wrap-style:square;v-text-anchor:top" coordsize="2895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i+sIA&#10;AADdAAAADwAAAGRycy9kb3ducmV2LnhtbERPy4rCMBTdD/gP4QpuRFN1UOkYRRTBhSPacfZ3mtsH&#10;NjeliVr/3iyEWR7Oe7FqTSXu1LjSsoLRMAJBnFpdcq7g8rMbzEE4j6yxskwKnuRgtex8LDDW9sFn&#10;uic+FyGEXYwKCu/rWEqXFmTQDW1NHLjMNgZ9gE0udYOPEG4qOY6iqTRYcmgosKZNQek1uRkFk8nn&#10;N2+z0vP2cPztX2Z5lvydlOp12/UXCE+t/xe/3XutYB7NwtzwJj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GL6wgAAAN0AAAAPAAAAAAAAAAAAAAAAAJgCAABkcnMvZG93&#10;bnJldi54bWxQSwUGAAAAAAQABAD1AAAAhwMAAAAA&#10;" path="m19723,v3937,,7430,991,9233,1969l27445,7048c25857,6224,23343,5309,19723,5309v-8433,,-12979,6299,-12979,13881c6744,27674,12205,32919,19482,32919v3784,,6299,-915,8192,-1753l28816,36170v-1739,838,-5613,2121,-10540,2121c7214,38291,,30798,,19558,,8268,7734,,19723,xe" fillcolor="#343433" stroked="f" strokeweight="0">
                <v:stroke miterlimit="1" joinstyle="miter"/>
                <v:path arrowok="t" textboxrect="0,0,28956,38291"/>
              </v:shape>
              <v:shape id="Shape 8079" o:spid="_x0000_s1131" style="position:absolute;left:31172;top:210;width:312;height:539;visibility:visible;mso-wrap-style:square;v-text-anchor:top" coordsize="31229,5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038MA&#10;AADdAAAADwAAAGRycy9kb3ducmV2LnhtbESPQWvCQBSE7wX/w/KE3urGUlIbXcUKgjcxbT0/ss8k&#10;mH27ZJ8a/323IPQ4zMw3zGI1uE5dqY+tZwPTSQaKuPK25drA99f2ZQYqCrLFzjMZuFOE1XL0tMDC&#10;+hsf6FpKrRKEY4EGGpFQaB2rhhzGiQ/EyTv53qEk2dfa9nhLcNfp1yzLtcOW00KDgTYNVefy4gyE&#10;+riXc/iUdf5W5hv50cdw2hvzPB7Wc1BCg/yHH+2dNTDL3j/g701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0038MAAADdAAAADwAAAAAAAAAAAAAAAACYAgAAZHJzL2Rv&#10;d25yZXYueG1sUEsFBgAAAAAEAAQA9QAAAIgDAAAAAA==&#10;" path="m,l6667,r,22975l6820,22975v1067,-1893,2731,-3633,4788,-4776c13564,17069,15926,16383,18428,16383v4927,,12801,3023,12801,15621l31229,53835r-6667,l24562,32766v,-5918,-2197,-10846,-8484,-10846c11747,21920,8407,24956,7138,28511v-394,991,-471,1982,-471,3188l6667,53835,,53835,,xe" fillcolor="#343433" stroked="f" strokeweight="0">
                <v:stroke miterlimit="1" joinstyle="miter"/>
                <v:path arrowok="t" textboxrect="0,0,31229,53835"/>
              </v:shape>
              <v:shape id="Shape 8080" o:spid="_x0000_s1132" style="position:absolute;left:31593;top:374;width:315;height:375;visibility:visible;mso-wrap-style:square;v-text-anchor:top" coordsize="31522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rrMUA&#10;AADdAAAADwAAAGRycy9kb3ducmV2LnhtbERPy2rCQBTdF/yH4QpuSp0oIjF1FBUEkbrwgbS7S+aa&#10;RDN3YmY08e87i0KXh/OezltTiifVrrCsYNCPQBCnVhecKTgd1x8xCOeRNZaWScGLHMxnnbcpJto2&#10;vKfnwWcihLBLUEHufZVI6dKcDLq+rYgDd7G1QR9gnUldYxPCTSmHUTSWBgsODTlWtMopvR0eRsH2&#10;e39uRvfz6LqcGPv1et/9VO1EqV63XXyC8NT6f/Gfe6MVxFEc9oc34Qn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GusxQAAAN0AAAAPAAAAAAAAAAAAAAAAAJgCAABkcnMv&#10;ZG93bnJldi54bWxQSwUGAAAAAAQABAD1AAAAigMAAAAA&#10;" path="m18567,v5080,,12955,3022,12955,15621l31522,37452r-6668,l24854,16307v,-5918,-2184,-10846,-8484,-10846c12040,5461,8624,8572,7430,12281v-318,838,-470,1981,-470,3111l6960,37452r-6668,l292,10693c292,6832,216,3797,,749r5905,l6286,6832r140,c8255,3416,12510,,18567,xe" fillcolor="#343433" stroked="f" strokeweight="0">
                <v:stroke miterlimit="1" joinstyle="miter"/>
                <v:path arrowok="t" textboxrect="0,0,31522,37452"/>
              </v:shape>
              <v:shape id="Shape 8774" o:spid="_x0000_s1133" style="position:absolute;left:32020;top:382;width:92;height:367;visibility:visible;mso-wrap-style:square;v-text-anchor:top" coordsize="9144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MW8QA&#10;AADdAAAADwAAAGRycy9kb3ducmV2LnhtbESP3YrCMBSE7wXfIRzBO0217ipdo6igCN749wCH5mzb&#10;tTkpTdTq0xthwcthZr5hpvPGlOJGtSssKxj0IxDEqdUFZwrOp3VvAsJ5ZI2lZVLwIAfzWbs1xUTb&#10;Ox/odvSZCBB2CSrIva8SKV2ak0HXtxVx8H5tbdAHWWdS13gPcFPKYRR9S4MFh4UcK1rllF6OV6Ng&#10;8xXHLM9ltf97LmMrT7vLw+2U6naaxQ8IT43/hP/bW61gMh6P4P0mP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zFvEAAAA3QAAAA8AAAAAAAAAAAAAAAAAmAIAAGRycy9k&#10;b3ducmV2LnhtbFBLBQYAAAAABAAEAPUAAACJAwAAAAA=&#10;" path="m,l9144,r,36703l,36703,,e" fillcolor="#343433" stroked="f" strokeweight="0">
                <v:stroke miterlimit="1" joinstyle="miter"/>
                <v:path arrowok="t" textboxrect="0,0,9144,36703"/>
              </v:shape>
              <v:shape id="Shape 8082" o:spid="_x0000_s1134" style="position:absolute;left:32012;top:237;width:83;height:83;visibility:visible;mso-wrap-style:square;v-text-anchor:top" coordsize="8268,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288UA&#10;AADdAAAADwAAAGRycy9kb3ducmV2LnhtbESPS4vCQBCE74L/YWhhL6ITg0iIGUUEYT0tvtBjm+k8&#10;MNMTMrOa/fc7wsIei6r6isrWvWnEkzpXW1Ywm0YgiHOray4VnE+7SQLCeWSNjWVS8EMO1qvhIMNU&#10;2xcf6Hn0pQgQdikqqLxvUyldXpFBN7UtcfAK2xn0QXal1B2+Atw0Mo6ihTRYc1iosKVtRfnj+G0U&#10;6PI6v3ydcJHf4ut4P+/lfd8WSn2M+s0ShKfe/4f/2p9aQRIlMbzf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TbzxQAAAN0AAAAPAAAAAAAAAAAAAAAAAJgCAABkcnMv&#10;ZG93bnJldi54bWxQSwUGAAAAAAQABAD1AAAAigMAAAAA&#10;" path="m4166,c6591,,8268,1816,8268,4166v,2273,-1601,4102,-4255,4102c1588,8268,,6439,,4166,,1892,1664,,4166,xe" fillcolor="#343433" stroked="f" strokeweight="0">
                <v:stroke miterlimit="1" joinstyle="miter"/>
                <v:path arrowok="t" textboxrect="0,0,8268,8268"/>
              </v:shape>
              <v:shape id="Shape 8083" o:spid="_x0000_s1135" style="position:absolute;left:32175;top:374;width:289;height:383;visibility:visible;mso-wrap-style:square;v-text-anchor:top" coordsize="2895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ArMYA&#10;AADdAAAADwAAAGRycy9kb3ducmV2LnhtbESPT2vCQBTE74V+h+UVvIhuakobUlcpiuBBpY16f2Zf&#10;/tDs25BdNX57tyD0OMzMb5jpvDeNuFDnassKXscRCOLc6ppLBYf9apSAcB5ZY2OZFNzIwXz2/DTF&#10;VNsr/9Al86UIEHYpKqi8b1MpXV6RQTe2LXHwCtsZ9EF2pdQdXgPcNHISRe/SYM1hocKWFhXlv9nZ&#10;KIjjty0vi9rzcrM7Dg8fZZGdvpUavPRfnyA89f4//GivtYIkSmL4ex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2ArMYAAADdAAAADwAAAAAAAAAAAAAAAACYAgAAZHJz&#10;L2Rvd25yZXYueG1sUEsFBgAAAAAEAAQA9QAAAIsDAAAAAA==&#10;" path="m19710,v3937,,7430,991,9246,1969l27445,7048c25845,6224,23356,5309,19710,5309v-8420,,-12966,6299,-12966,13881c6744,27674,12192,32919,19482,32919v3797,,6299,-915,8179,-1753l28804,36170v-1740,838,-5614,2121,-10529,2121c7201,38291,,30798,,19558,,8268,7722,,19710,xe" fillcolor="#343433" stroked="f" strokeweight="0">
                <v:stroke miterlimit="1" joinstyle="miter"/>
                <v:path arrowok="t" textboxrect="0,0,28956,38291"/>
              </v:shape>
              <v:shape id="Shape 8084" o:spid="_x0000_s1136" style="position:absolute;left:32503;top:382;width:297;height:367;visibility:visible;mso-wrap-style:square;v-text-anchor:top" coordsize="29718,3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H5cMA&#10;AADdAAAADwAAAGRycy9kb3ducmV2LnhtbESPQWvCQBSE74X+h+UVequ7SikhuooILUJOWkGPj+wz&#10;CWbfhuxLTP99Vyj0OMzMN8xqM/lWjdTHJrCF+cyAIi6Da7iycPr+fMtARUF22AYmCz8UYbN+flph&#10;7sKdDzQepVIJwjFHC7VIl2sdy5o8xlnoiJN3Db1HSbKvtOvxnuC+1QtjPrTHhtNCjR3taipvx8Fb&#10;KIqvaTyXTSiG63AZnZHsVIi1ry/TdglKaJL/8F977yxkJnuHx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RH5cMAAADdAAAADwAAAAAAAAAAAAAAAACYAgAAZHJzL2Rv&#10;d25yZXYueG1sUEsFBgAAAAAEAAQA9QAAAIgDAAAAAA==&#10;" path="m1511,l29413,r,4178l13043,25489v-1587,2045,-3035,3937,-4712,5753l8331,31394r21387,l29718,36703,,36703,,32842,16523,11226c18199,9182,19710,7430,21374,5473r,-164l1511,5309,1511,xe" fillcolor="#343433" stroked="f" strokeweight="0">
                <v:stroke miterlimit="1" joinstyle="miter"/>
                <v:path arrowok="t" textboxrect="0,0,29718,36703"/>
              </v:shape>
              <v:shape id="Shape 8085" o:spid="_x0000_s1137" style="position:absolute;left:32870;top:374;width:315;height:375;visibility:visible;mso-wrap-style:square;v-text-anchor:top" coordsize="31547,3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gxsMA&#10;AADdAAAADwAAAGRycy9kb3ducmV2LnhtbESPQYvCMBSE78L+h/AWvMiaKOiWrlFkYcGj1nXPj+bZ&#10;lk1eShNr/fdGEDwOM/MNs9oMzoqeutB41jCbKhDEpTcNVxp+jz8fGYgQkQ1az6ThRgE267fRCnPj&#10;r3ygvoiVSBAOOWqoY2xzKUNZk8Mw9S1x8s6+cxiT7CppOrwmuLNyrtRSOmw4LdTY0ndN5X9xcRpO&#10;atZu6XNSXPZ/e3vm42nod1br8fuw/QIRaYiv8LO9MxoylS3g8SY9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NgxsMAAADdAAAADwAAAAAAAAAAAAAAAACYAgAAZHJzL2Rv&#10;d25yZXYueG1sUEsFBgAAAAAEAAQA9QAAAIgDAAAAAA==&#10;" path="m18593,v5080,,12954,3022,12954,15621l31547,37452r-6668,l24879,16307v,-5918,-2209,-10846,-8496,-10846c12065,5461,8649,8572,7442,12281v-305,838,-457,1981,-457,3111l6985,37452r-6668,l317,10693c317,6832,241,3797,,749r5931,l6299,6832r153,c8281,3416,12509,,18593,xe" fillcolor="#343433" stroked="f" strokeweight="0">
                <v:stroke miterlimit="1" joinstyle="miter"/>
                <v:path arrowok="t" textboxrect="0,0,31547,37452"/>
              </v:shape>
              <v:shape id="Shape 8086" o:spid="_x0000_s1138" style="position:absolute;left:33270;top:379;width:162;height:371;visibility:visible;mso-wrap-style:square;v-text-anchor:top" coordsize="16200,3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lNMIA&#10;AADdAAAADwAAAGRycy9kb3ducmV2LnhtbESPzYrCMBSF9wO+Q7jC7MZEB2qpRhFBnI2L0YLba3Nt&#10;q81NaaJ23t4MCC4P5+fjzJe9bcSdOl871jAeKRDEhTM1lxryw+YrBeEDssHGMWn4Iw/LxeBjjplx&#10;D/6l+z6UIo6wz1BDFUKbSemLiiz6kWuJo3d2ncUQZVdK0+EjjttGTpRKpMWaI6HCltYVFdf9zUaI&#10;k/2anDwpTC7T4+78bfNkq/XnsF/NQATqwzv8av8YDalKE/h/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SU0wgAAAN0AAAAPAAAAAAAAAAAAAAAAAJgCAABkcnMvZG93&#10;bnJldi54bWxQSwUGAAAAAAQABAD1AAAAhwMAAAAA&#10;" path="m16200,r,4552l9213,7964c7572,10078,6719,12771,6452,15083r9748,l16200,19858r-9824,c6452,24366,7912,27551,10197,29608r6003,2047l16200,37108,4787,32691c1686,29430,,24785,,19248,,13717,1632,8790,4600,5245l16200,xe" fillcolor="#343433" stroked="f" strokeweight="0">
                <v:stroke miterlimit="1" joinstyle="miter"/>
                <v:path arrowok="t" textboxrect="0,0,16200,37108"/>
              </v:shape>
              <v:shape id="Shape 8087" o:spid="_x0000_s1139" style="position:absolute;left:33432;top:686;width:142;height:71;visibility:visible;mso-wrap-style:square;v-text-anchor:top" coordsize="14141,7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fjcgA&#10;AADdAAAADwAAAGRycy9kb3ducmV2LnhtbESPT2vCQBTE7wW/w/KEXorZ1EIM0VVa6R9RPBgFr8/s&#10;Mwlm34bsVtNv3y0UPA4z8xtmtuhNI67UudqygucoBkFcWF1zqeCw/xilIJxH1thYJgU/5GAxHzzM&#10;MNP2xju65r4UAcIuQwWV920mpSsqMugi2xIH72w7gz7IrpS6w1uAm0aO4ziRBmsOCxW2tKyouOTf&#10;RsF2tXxfb142SfKWmKfjZ3488fhLqcdh/zoF4an39/B/e6UVpHE6gb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ml+NyAAAAN0AAAAPAAAAAAAAAAAAAAAAAJgCAABk&#10;cnMvZG93bnJldi54bWxQSwUGAAAAAAQABAD1AAAAjQMAAAAA&#10;" path="m12921,r1220,4775c11778,5842,7689,7124,1860,7124l,6404,,951r2761,941c7550,1892,10496,1054,12921,xe" fillcolor="#343433" stroked="f" strokeweight="0">
                <v:stroke miterlimit="1" joinstyle="miter"/>
                <v:path arrowok="t" textboxrect="0,0,14141,7124"/>
              </v:shape>
              <v:shape id="Shape 8088" o:spid="_x0000_s1140" style="position:absolute;left:33432;top:374;width:162;height:203;visibility:visible;mso-wrap-style:square;v-text-anchor:top" coordsize="16173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5X8IA&#10;AADdAAAADwAAAGRycy9kb3ducmV2LnhtbERPO2vDMBDeC/0P4grdGjkdiuNECSFQcGmHPNrMh3Wx&#10;TKyTkdTE/fe9IZDx43svVqPv1YVi6gIbmE4KUMRNsB23Br4P7y8lqJSRLfaBycAfJVgtHx8WWNlw&#10;5R1d9rlVEsKpQgMu56HSOjWOPKZJGIiFO4XoMQuMrbYRrxLue/1aFG/aY8fS4HCgjaPmvP/1UnLM&#10;9fQTv+qf48cY17Ow26aDM+b5aVzPQWUa8118c9fWQFmUMlfeyBP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/lfwgAAAN0AAAAPAAAAAAAAAAAAAAAAAJgCAABkcnMvZG93&#10;bnJldi54bWxQSwUGAAAAAAQABAD1AAAAhwMAAAAA&#10;" path="m1022,c13074,,16173,10464,16173,17208v,1371,-64,2350,-216,3112l,20320,,15545r9746,c9823,11379,7994,4775,488,4775l,5014,,462,1022,xe" fillcolor="#343433" stroked="f" strokeweight="0">
                <v:stroke miterlimit="1" joinstyle="miter"/>
                <v:path arrowok="t" textboxrect="0,0,16173,20320"/>
              </v:shape>
              <v:shape id="Shape 8089" o:spid="_x0000_s1141" style="position:absolute;left:33686;top:825;width:139;height:82;visibility:visible;mso-wrap-style:square;v-text-anchor:top" coordsize="13869,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6ScQA&#10;AADdAAAADwAAAGRycy9kb3ducmV2LnhtbESPzWrDMBCE74G+g9hCLqGR00NxHSshFBx6aaCuodfF&#10;2lim1spY8k/evgoUehxm5hsmPy62ExMNvnWsYLdNQBDXTrfcKKi+iqcUhA/IGjvHpOBGHo6Hh1WO&#10;mXYzf9JUhkZECPsMFZgQ+kxKXxuy6LeuJ47e1Q0WQ5RDI/WAc4TbTj4nyYu02HJcMNjTm6H6pxyt&#10;Al18VEaX3/a8weni0plOZhqVWj8upz2IQEv4D/+137WCNElf4f4mP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uknEAAAA3QAAAA8AAAAAAAAAAAAAAAAAmAIAAGRycy9k&#10;b3ducmV2LnhtbFBLBQYAAAAABAAEAPUAAACJAwAAAAA=&#10;" path="m1663,c4076,1588,7887,2960,12433,2960r1436,-500l13869,7631r-1677,548c7810,8179,2946,7125,,5156l1663,xe" fillcolor="#343433" stroked="f" strokeweight="0">
                <v:stroke miterlimit="1" joinstyle="miter"/>
                <v:path arrowok="t" textboxrect="0,0,13869,8179"/>
              </v:shape>
              <v:shape id="Shape 8090" o:spid="_x0000_s1142" style="position:absolute;left:33654;top:374;width:171;height:373;visibility:visible;mso-wrap-style:square;v-text-anchor:top" coordsize="17056,3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ezcIA&#10;AADdAAAADwAAAGRycy9kb3ducmV2LnhtbERPTWvCQBC9C/6HZYTedGNbShpdRSyB9CSJ0vOQHZNo&#10;djZmV5P+++5B6PHxvtfb0bTiQb1rLCtYLiIQxKXVDVcKTsd0HoNwHllja5kU/JKD7WY6WWOi7cA5&#10;PQpfiRDCLkEFtfddIqUrazLoFrYjDtzZ9gZ9gH0ldY9DCDetfI2iD2mw4dBQY0f7msprcTcKLj/v&#10;byyX2cl/p/eD+brtXR4XSr3Mxt0KhKfR/4uf7kwriKPPsD+8C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457NwgAAAN0AAAAPAAAAAAAAAAAAAAAAAJgCAABkcnMvZG93&#10;bnJldi54bWxQSwUGAAAAAAQABAD1AAAAhwMAAAAA&#10;" path="m16599,r457,122l17056,5448,9814,8911c7881,11319,6744,14789,6744,19038v,3606,930,6905,2749,9302l17056,31983r,4574l15621,37312c6515,37312,,29578,,19418,,6985,8115,,16599,xe" fillcolor="#343433" stroked="f" strokeweight="0">
                <v:stroke miterlimit="1" joinstyle="miter"/>
                <v:path arrowok="t" textboxrect="0,0,17056,37312"/>
              </v:shape>
              <v:shape id="Shape 8091" o:spid="_x0000_s1143" style="position:absolute;left:33825;top:375;width:172;height:527;visibility:visible;mso-wrap-style:square;v-text-anchor:top" coordsize="17285,52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Yc8UA&#10;AADdAAAADwAAAGRycy9kb3ducmV2LnhtbESPQWsCMRSE74L/ITzBW00UrHZrFBGl9aK49uLtdfPc&#10;Xdy8LJuo679vhILHYWa+YWaL1lbiRo0vHWsYDhQI4syZknMNP8fN2xSED8gGK8ek4UEeFvNuZ4aJ&#10;cXc+0C0NuYgQ9glqKEKoEyl9VpBFP3A1cfTOrrEYomxyaRq8R7it5Eipd2mx5LhQYE2rgrJLerUa&#10;1Fe23aQ7/j3tw3hyWq7La315aN3vtctPEIHa8Ar/t7+Nhqn6GMLz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xhzxQAAAN0AAAAPAAAAAAAAAAAAAAAAAJgCAABkcnMv&#10;ZG93bnJldi54bWxQSwUGAAAAAAQABAD1AAAAigMAAAAA&#10;" path="m,l7033,1889v1857,1195,3127,2770,3965,4287l11150,6176,11366,639r5919,c17056,3218,16992,6253,16992,10660r,21298c16992,40454,15253,45534,11760,48785l,52632,,47460,7034,45010v2103,-2057,3355,-5280,3355,-9941l10389,31043r-153,l,36434,,31860r521,250c4699,32110,8420,29532,9779,25278v394,-1131,533,-2426,533,-3569l10312,15130v,-1142,-76,-2121,-381,-2959c8725,8221,5537,5034,609,5034l,5325,,xe" fillcolor="#343433" stroked="f" strokeweight="0">
                <v:stroke miterlimit="1" joinstyle="miter"/>
                <v:path arrowok="t" textboxrect="0,0,17285,52632"/>
              </v:shape>
              <v:shape id="Shape 8092" o:spid="_x0000_s1144" style="position:absolute;left:34081;top:375;width:180;height:382;visibility:visible;mso-wrap-style:square;v-text-anchor:top" coordsize="17933,38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768IA&#10;AADdAAAADwAAAGRycy9kb3ducmV2LnhtbESP3YrCMBSE7wXfIRxh7zRVV9FqFKkr6qU/D3Bojm2x&#10;OalN1Pr2G0HwcpiZb5j5sjGleFDtCssK+r0IBHFqdcGZgvNp052AcB5ZY2mZFLzIwXLRbs0x1vbJ&#10;B3ocfSYChF2MCnLvq1hKl+Zk0PVsRRy8i60N+iDrTOoanwFuSjmIorE0WHBYyLGiJKf0erwbBcVw&#10;3x9VN73e2r/XhkpK7Oo3Ueqn06xmIDw1/hv+tHdawSSaDuD9Jj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/vrwgAAAN0AAAAPAAAAAAAAAAAAAAAAAJgCAABkcnMvZG93&#10;bnJldi54bWxQSwUGAAAAAAQABAD1AAAAhwMAAAAA&#10;" path="m17933,r,4965l9506,9399c7674,12080,6820,15623,6820,19071v,8039,4559,14110,11087,14110l17933,33168r,4888l17590,38184c7747,38184,,30907,,19300,,13198,2029,8346,5318,5020l17933,xe" fillcolor="#343433" stroked="f" strokeweight="0">
                <v:stroke miterlimit="1" joinstyle="miter"/>
                <v:path arrowok="t" textboxrect="0,0,17933,38184"/>
              </v:shape>
              <v:shape id="Shape 8093" o:spid="_x0000_s1145" style="position:absolute;left:34261;top:374;width:179;height:382;visibility:visible;mso-wrap-style:square;v-text-anchor:top" coordsize="17932,38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P68QA&#10;AADdAAAADwAAAGRycy9kb3ducmV2LnhtbESP0WoCMRRE3wX/IVyhb5q1lrKuRimK0BcXavsB1811&#10;d3FzE5Ko69+bguDjMDNnmOW6N524kg+tZQXTSQaCuLK65VrB3+9unIMIEVljZ5kU3CnAejUcLLHQ&#10;9sY/dD3EWiQIhwIVNDG6QspQNWQwTKwjTt7JeoMxSV9L7fGW4KaT71n2KQ22nBYadLRpqDofLkZB&#10;GbblcdP1H+fS4c67y/4+z6NSb6P+awEiUh9f4Wf7WyvIs/kM/t+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LT+vEAAAA3QAAAA8AAAAAAAAAAAAAAAAAmAIAAGRycy9k&#10;b3ducmV2LnhtbFBLBQYAAAAABAAEAPUAAACJAwAAAAA=&#10;" path="m267,c10807,,17932,7658,17932,18809v,6782,-2368,11652,-5837,14827l,38162,,33274,7929,29261v1990,-2530,3184,-6096,3184,-10236c11113,12815,8013,5004,127,5004l,5071,,106,267,xe" fillcolor="#343433" stroked="f" strokeweight="0">
                <v:stroke miterlimit="1" joinstyle="miter"/>
                <v:path arrowok="t" textboxrect="0,0,17932,38162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E6E" w:rsidRDefault="00711E6E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E6E" w:rsidRDefault="00711E6E">
      <w:pPr>
        <w:spacing w:after="0" w:line="240" w:lineRule="auto"/>
      </w:pPr>
      <w:r>
        <w:separator/>
      </w:r>
    </w:p>
  </w:footnote>
  <w:footnote w:type="continuationSeparator" w:id="0">
    <w:p w:rsidR="00711E6E" w:rsidRDefault="00711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E6E" w:rsidRDefault="00711E6E">
    <w:pPr>
      <w:spacing w:after="0" w:line="259" w:lineRule="auto"/>
      <w:ind w:left="492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6326442</wp:posOffset>
              </wp:positionH>
              <wp:positionV relativeFrom="page">
                <wp:posOffset>0</wp:posOffset>
              </wp:positionV>
              <wp:extent cx="513563" cy="847090"/>
              <wp:effectExtent l="0" t="0" r="0" b="0"/>
              <wp:wrapSquare wrapText="bothSides"/>
              <wp:docPr id="8111" name="Group 8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563" cy="847090"/>
                        <a:chOff x="0" y="0"/>
                        <a:chExt cx="513563" cy="847090"/>
                      </a:xfrm>
                    </wpg:grpSpPr>
                    <wps:wsp>
                      <wps:cNvPr id="8759" name="Shape 8759"/>
                      <wps:cNvSpPr/>
                      <wps:spPr>
                        <a:xfrm>
                          <a:off x="0" y="0"/>
                          <a:ext cx="513563" cy="84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3" h="847090">
                              <a:moveTo>
                                <a:pt x="0" y="0"/>
                              </a:moveTo>
                              <a:lnTo>
                                <a:pt x="513563" y="0"/>
                              </a:lnTo>
                              <a:lnTo>
                                <a:pt x="513563" y="847090"/>
                              </a:lnTo>
                              <a:lnTo>
                                <a:pt x="0" y="847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3" name="Shape 8113"/>
                      <wps:cNvSpPr/>
                      <wps:spPr>
                        <a:xfrm>
                          <a:off x="125156" y="706395"/>
                          <a:ext cx="16701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01" h="42443">
                              <a:moveTo>
                                <a:pt x="0" y="0"/>
                              </a:moveTo>
                              <a:lnTo>
                                <a:pt x="16701" y="0"/>
                              </a:lnTo>
                              <a:lnTo>
                                <a:pt x="16701" y="7176"/>
                              </a:lnTo>
                              <a:lnTo>
                                <a:pt x="8242" y="7176"/>
                              </a:lnTo>
                              <a:lnTo>
                                <a:pt x="8242" y="16942"/>
                              </a:lnTo>
                              <a:lnTo>
                                <a:pt x="16701" y="16942"/>
                              </a:lnTo>
                              <a:lnTo>
                                <a:pt x="16701" y="23813"/>
                              </a:lnTo>
                              <a:lnTo>
                                <a:pt x="8242" y="23813"/>
                              </a:lnTo>
                              <a:lnTo>
                                <a:pt x="8242" y="35268"/>
                              </a:lnTo>
                              <a:lnTo>
                                <a:pt x="16701" y="35268"/>
                              </a:lnTo>
                              <a:lnTo>
                                <a:pt x="16701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4" name="Shape 8114"/>
                      <wps:cNvSpPr/>
                      <wps:spPr>
                        <a:xfrm>
                          <a:off x="97777" y="706395"/>
                          <a:ext cx="23302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02" h="42443">
                              <a:moveTo>
                                <a:pt x="0" y="0"/>
                              </a:moveTo>
                              <a:lnTo>
                                <a:pt x="23302" y="0"/>
                              </a:lnTo>
                              <a:lnTo>
                                <a:pt x="23302" y="7620"/>
                              </a:lnTo>
                              <a:lnTo>
                                <a:pt x="15745" y="7620"/>
                              </a:lnTo>
                              <a:lnTo>
                                <a:pt x="15745" y="42443"/>
                              </a:lnTo>
                              <a:lnTo>
                                <a:pt x="7490" y="42443"/>
                              </a:lnTo>
                              <a:lnTo>
                                <a:pt x="7490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5" name="Shape 8115"/>
                      <wps:cNvSpPr/>
                      <wps:spPr>
                        <a:xfrm>
                          <a:off x="99959" y="635745"/>
                          <a:ext cx="24625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2952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  <a:lnTo>
                                <a:pt x="8243" y="27584"/>
                              </a:lnTo>
                              <a:cubicBezTo>
                                <a:pt x="8243" y="33820"/>
                                <a:pt x="10071" y="35713"/>
                                <a:pt x="12281" y="35713"/>
                              </a:cubicBezTo>
                              <a:cubicBezTo>
                                <a:pt x="14668" y="35713"/>
                                <a:pt x="16370" y="34010"/>
                                <a:pt x="16370" y="27584"/>
                              </a:cubicBezTo>
                              <a:lnTo>
                                <a:pt x="16370" y="0"/>
                              </a:lnTo>
                              <a:lnTo>
                                <a:pt x="24625" y="0"/>
                              </a:lnTo>
                              <a:lnTo>
                                <a:pt x="24625" y="26136"/>
                              </a:lnTo>
                              <a:cubicBezTo>
                                <a:pt x="24625" y="37033"/>
                                <a:pt x="20460" y="42952"/>
                                <a:pt x="12345" y="42952"/>
                              </a:cubicBezTo>
                              <a:cubicBezTo>
                                <a:pt x="3467" y="42952"/>
                                <a:pt x="0" y="36843"/>
                                <a:pt x="0" y="262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6" name="Shape 8116"/>
                      <wps:cNvSpPr/>
                      <wps:spPr>
                        <a:xfrm>
                          <a:off x="130046" y="635554"/>
                          <a:ext cx="11811" cy="4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42634">
                              <a:moveTo>
                                <a:pt x="9017" y="0"/>
                              </a:moveTo>
                              <a:lnTo>
                                <a:pt x="11811" y="777"/>
                              </a:lnTo>
                              <a:lnTo>
                                <a:pt x="11811" y="8327"/>
                              </a:lnTo>
                              <a:lnTo>
                                <a:pt x="10274" y="6426"/>
                              </a:lnTo>
                              <a:cubicBezTo>
                                <a:pt x="9512" y="6426"/>
                                <a:pt x="8699" y="6490"/>
                                <a:pt x="8255" y="6680"/>
                              </a:cubicBezTo>
                              <a:lnTo>
                                <a:pt x="8255" y="19342"/>
                              </a:lnTo>
                              <a:lnTo>
                                <a:pt x="9766" y="19342"/>
                              </a:lnTo>
                              <a:lnTo>
                                <a:pt x="11811" y="16927"/>
                              </a:lnTo>
                              <a:lnTo>
                                <a:pt x="11811" y="26740"/>
                              </a:lnTo>
                              <a:lnTo>
                                <a:pt x="9512" y="25705"/>
                              </a:lnTo>
                              <a:lnTo>
                                <a:pt x="8255" y="25705"/>
                              </a:lnTo>
                              <a:lnTo>
                                <a:pt x="8255" y="42634"/>
                              </a:lnTo>
                              <a:lnTo>
                                <a:pt x="0" y="42634"/>
                              </a:lnTo>
                              <a:lnTo>
                                <a:pt x="0" y="826"/>
                              </a:lnTo>
                              <a:cubicBezTo>
                                <a:pt x="2591" y="318"/>
                                <a:pt x="5867" y="0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7" name="Shape 8117"/>
                      <wps:cNvSpPr/>
                      <wps:spPr>
                        <a:xfrm>
                          <a:off x="109459" y="376144"/>
                          <a:ext cx="32398" cy="60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98" h="60837">
                              <a:moveTo>
                                <a:pt x="0" y="0"/>
                              </a:moveTo>
                              <a:lnTo>
                                <a:pt x="32398" y="0"/>
                              </a:lnTo>
                              <a:lnTo>
                                <a:pt x="32398" y="608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18" name="Shape 8118"/>
                      <wps:cNvSpPr/>
                      <wps:spPr>
                        <a:xfrm>
                          <a:off x="113942" y="328354"/>
                          <a:ext cx="27915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15" h="14770">
                              <a:moveTo>
                                <a:pt x="0" y="0"/>
                              </a:moveTo>
                              <a:lnTo>
                                <a:pt x="27915" y="0"/>
                              </a:lnTo>
                              <a:lnTo>
                                <a:pt x="27915" y="14770"/>
                              </a:lnTo>
                              <a:lnTo>
                                <a:pt x="7734" y="14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0" name="Shape 8760"/>
                      <wps:cNvSpPr/>
                      <wps:spPr>
                        <a:xfrm>
                          <a:off x="141856" y="74166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1" name="Shape 8761"/>
                      <wps:cNvSpPr/>
                      <wps:spPr>
                        <a:xfrm>
                          <a:off x="141856" y="723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1" name="Shape 8121"/>
                      <wps:cNvSpPr/>
                      <wps:spPr>
                        <a:xfrm>
                          <a:off x="174153" y="706395"/>
                          <a:ext cx="20402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2" h="42443">
                              <a:moveTo>
                                <a:pt x="0" y="0"/>
                              </a:moveTo>
                              <a:lnTo>
                                <a:pt x="8255" y="0"/>
                              </a:lnTo>
                              <a:lnTo>
                                <a:pt x="8255" y="17005"/>
                              </a:lnTo>
                              <a:lnTo>
                                <a:pt x="16878" y="17005"/>
                              </a:lnTo>
                              <a:lnTo>
                                <a:pt x="16878" y="0"/>
                              </a:lnTo>
                              <a:lnTo>
                                <a:pt x="20402" y="0"/>
                              </a:lnTo>
                              <a:lnTo>
                                <a:pt x="20402" y="42443"/>
                              </a:lnTo>
                              <a:lnTo>
                                <a:pt x="16878" y="42443"/>
                              </a:lnTo>
                              <a:lnTo>
                                <a:pt x="16878" y="24689"/>
                              </a:lnTo>
                              <a:lnTo>
                                <a:pt x="8255" y="24689"/>
                              </a:lnTo>
                              <a:lnTo>
                                <a:pt x="8255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2" name="Shape 8762"/>
                      <wps:cNvSpPr/>
                      <wps:spPr>
                        <a:xfrm>
                          <a:off x="141856" y="70639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3" name="Shape 8123"/>
                      <wps:cNvSpPr/>
                      <wps:spPr>
                        <a:xfrm>
                          <a:off x="147330" y="706014"/>
                          <a:ext cx="22873" cy="43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3" h="43205">
                              <a:moveTo>
                                <a:pt x="17132" y="0"/>
                              </a:moveTo>
                              <a:cubicBezTo>
                                <a:pt x="20028" y="0"/>
                                <a:pt x="22047" y="571"/>
                                <a:pt x="22873" y="1143"/>
                              </a:cubicBezTo>
                              <a:lnTo>
                                <a:pt x="21476" y="8064"/>
                              </a:lnTo>
                              <a:cubicBezTo>
                                <a:pt x="20536" y="7620"/>
                                <a:pt x="19469" y="7251"/>
                                <a:pt x="17640" y="7251"/>
                              </a:cubicBezTo>
                              <a:cubicBezTo>
                                <a:pt x="12979" y="7251"/>
                                <a:pt x="8763" y="11277"/>
                                <a:pt x="8763" y="21792"/>
                              </a:cubicBezTo>
                              <a:cubicBezTo>
                                <a:pt x="8763" y="31928"/>
                                <a:pt x="12598" y="35902"/>
                                <a:pt x="17640" y="35902"/>
                              </a:cubicBezTo>
                              <a:cubicBezTo>
                                <a:pt x="19024" y="35902"/>
                                <a:pt x="20600" y="35585"/>
                                <a:pt x="21603" y="35268"/>
                              </a:cubicBezTo>
                              <a:lnTo>
                                <a:pt x="22428" y="42202"/>
                              </a:lnTo>
                              <a:cubicBezTo>
                                <a:pt x="21234" y="42760"/>
                                <a:pt x="18898" y="43205"/>
                                <a:pt x="16065" y="43205"/>
                              </a:cubicBezTo>
                              <a:cubicBezTo>
                                <a:pt x="5169" y="43205"/>
                                <a:pt x="0" y="34327"/>
                                <a:pt x="0" y="22237"/>
                              </a:cubicBezTo>
                              <a:cubicBezTo>
                                <a:pt x="0" y="6235"/>
                                <a:pt x="8890" y="0"/>
                                <a:pt x="171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4" name="Shape 8124"/>
                      <wps:cNvSpPr/>
                      <wps:spPr>
                        <a:xfrm>
                          <a:off x="141856" y="636331"/>
                          <a:ext cx="13259" cy="41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9" h="41857">
                              <a:moveTo>
                                <a:pt x="0" y="0"/>
                              </a:moveTo>
                              <a:lnTo>
                                <a:pt x="8534" y="2373"/>
                              </a:lnTo>
                              <a:cubicBezTo>
                                <a:pt x="11113" y="4710"/>
                                <a:pt x="11938" y="7542"/>
                                <a:pt x="11938" y="11199"/>
                              </a:cubicBezTo>
                              <a:cubicBezTo>
                                <a:pt x="11938" y="15733"/>
                                <a:pt x="9665" y="19823"/>
                                <a:pt x="5385" y="21778"/>
                              </a:cubicBezTo>
                              <a:lnTo>
                                <a:pt x="5385" y="21906"/>
                              </a:lnTo>
                              <a:cubicBezTo>
                                <a:pt x="8281" y="23099"/>
                                <a:pt x="9728" y="25741"/>
                                <a:pt x="10554" y="30338"/>
                              </a:cubicBezTo>
                              <a:cubicBezTo>
                                <a:pt x="11366" y="35063"/>
                                <a:pt x="12509" y="40295"/>
                                <a:pt x="13259" y="41857"/>
                              </a:cubicBezTo>
                              <a:lnTo>
                                <a:pt x="4635" y="41857"/>
                              </a:lnTo>
                              <a:cubicBezTo>
                                <a:pt x="4064" y="40663"/>
                                <a:pt x="3124" y="36384"/>
                                <a:pt x="2489" y="31659"/>
                              </a:cubicBezTo>
                              <a:cubicBezTo>
                                <a:pt x="2114" y="29049"/>
                                <a:pt x="1594" y="27366"/>
                                <a:pt x="829" y="26336"/>
                              </a:cubicBezTo>
                              <a:lnTo>
                                <a:pt x="0" y="25963"/>
                              </a:lnTo>
                              <a:lnTo>
                                <a:pt x="0" y="16150"/>
                              </a:lnTo>
                              <a:lnTo>
                                <a:pt x="3556" y="11949"/>
                              </a:lnTo>
                              <a:lnTo>
                                <a:pt x="0" y="7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5" name="Shape 8125"/>
                      <wps:cNvSpPr/>
                      <wps:spPr>
                        <a:xfrm>
                          <a:off x="180795" y="635745"/>
                          <a:ext cx="13760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0" h="42443">
                              <a:moveTo>
                                <a:pt x="9195" y="0"/>
                              </a:moveTo>
                              <a:lnTo>
                                <a:pt x="13760" y="0"/>
                              </a:lnTo>
                              <a:lnTo>
                                <a:pt x="13760" y="8018"/>
                              </a:lnTo>
                              <a:lnTo>
                                <a:pt x="12281" y="17449"/>
                              </a:lnTo>
                              <a:lnTo>
                                <a:pt x="10769" y="26327"/>
                              </a:lnTo>
                              <a:lnTo>
                                <a:pt x="13760" y="26327"/>
                              </a:lnTo>
                              <a:lnTo>
                                <a:pt x="13760" y="32753"/>
                              </a:lnTo>
                              <a:lnTo>
                                <a:pt x="9893" y="32753"/>
                              </a:lnTo>
                              <a:lnTo>
                                <a:pt x="8001" y="42443"/>
                              </a:lnTo>
                              <a:lnTo>
                                <a:pt x="0" y="42443"/>
                              </a:lnTo>
                              <a:lnTo>
                                <a:pt x="91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6" name="Shape 8126"/>
                      <wps:cNvSpPr/>
                      <wps:spPr>
                        <a:xfrm>
                          <a:off x="156652" y="635745"/>
                          <a:ext cx="22733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42443">
                              <a:moveTo>
                                <a:pt x="1257" y="0"/>
                              </a:moveTo>
                              <a:lnTo>
                                <a:pt x="22733" y="0"/>
                              </a:lnTo>
                              <a:lnTo>
                                <a:pt x="22733" y="6109"/>
                              </a:lnTo>
                              <a:lnTo>
                                <a:pt x="9880" y="35077"/>
                              </a:lnTo>
                              <a:lnTo>
                                <a:pt x="9880" y="35268"/>
                              </a:lnTo>
                              <a:lnTo>
                                <a:pt x="22669" y="35268"/>
                              </a:lnTo>
                              <a:lnTo>
                                <a:pt x="22669" y="42443"/>
                              </a:lnTo>
                              <a:lnTo>
                                <a:pt x="0" y="42443"/>
                              </a:lnTo>
                              <a:lnTo>
                                <a:pt x="0" y="37605"/>
                              </a:lnTo>
                              <a:lnTo>
                                <a:pt x="13474" y="7366"/>
                              </a:lnTo>
                              <a:lnTo>
                                <a:pt x="13474" y="7188"/>
                              </a:lnTo>
                              <a:lnTo>
                                <a:pt x="1257" y="7188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7" name="Shape 8127"/>
                      <wps:cNvSpPr/>
                      <wps:spPr>
                        <a:xfrm>
                          <a:off x="141856" y="376144"/>
                          <a:ext cx="52698" cy="159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98" h="159793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52698" y="120951"/>
                              </a:lnTo>
                              <a:lnTo>
                                <a:pt x="52698" y="159793"/>
                              </a:lnTo>
                              <a:lnTo>
                                <a:pt x="0" y="608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28" name="Shape 8128"/>
                      <wps:cNvSpPr/>
                      <wps:spPr>
                        <a:xfrm>
                          <a:off x="159789" y="351569"/>
                          <a:ext cx="34766" cy="97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66" h="97479">
                              <a:moveTo>
                                <a:pt x="0" y="0"/>
                              </a:moveTo>
                              <a:lnTo>
                                <a:pt x="34766" y="68"/>
                              </a:lnTo>
                              <a:lnTo>
                                <a:pt x="34766" y="18695"/>
                              </a:lnTo>
                              <a:lnTo>
                                <a:pt x="31890" y="18695"/>
                              </a:lnTo>
                              <a:lnTo>
                                <a:pt x="34766" y="28768"/>
                              </a:lnTo>
                              <a:lnTo>
                                <a:pt x="34766" y="974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3" name="Shape 8763"/>
                      <wps:cNvSpPr/>
                      <wps:spPr>
                        <a:xfrm>
                          <a:off x="141856" y="328354"/>
                          <a:ext cx="52698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98" h="14770">
                              <a:moveTo>
                                <a:pt x="0" y="0"/>
                              </a:moveTo>
                              <a:lnTo>
                                <a:pt x="52698" y="0"/>
                              </a:lnTo>
                              <a:lnTo>
                                <a:pt x="52698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0" name="Shape 8130"/>
                      <wps:cNvSpPr/>
                      <wps:spPr>
                        <a:xfrm>
                          <a:off x="206258" y="706395"/>
                          <a:ext cx="17481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2443">
                              <a:moveTo>
                                <a:pt x="0" y="0"/>
                              </a:moveTo>
                              <a:lnTo>
                                <a:pt x="7556" y="0"/>
                              </a:lnTo>
                              <a:lnTo>
                                <a:pt x="14097" y="16625"/>
                              </a:lnTo>
                              <a:lnTo>
                                <a:pt x="17481" y="25886"/>
                              </a:lnTo>
                              <a:lnTo>
                                <a:pt x="17481" y="42079"/>
                              </a:lnTo>
                              <a:lnTo>
                                <a:pt x="11137" y="26327"/>
                              </a:lnTo>
                              <a:cubicBezTo>
                                <a:pt x="9690" y="22733"/>
                                <a:pt x="7797" y="17323"/>
                                <a:pt x="6794" y="13538"/>
                              </a:cubicBezTo>
                              <a:lnTo>
                                <a:pt x="6667" y="13538"/>
                              </a:lnTo>
                              <a:cubicBezTo>
                                <a:pt x="6921" y="17818"/>
                                <a:pt x="7239" y="24371"/>
                                <a:pt x="7239" y="32944"/>
                              </a:cubicBezTo>
                              <a:lnTo>
                                <a:pt x="7239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4" name="Shape 8764"/>
                      <wps:cNvSpPr/>
                      <wps:spPr>
                        <a:xfrm>
                          <a:off x="194554" y="706395"/>
                          <a:ext cx="9144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4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2" name="Shape 8132"/>
                      <wps:cNvSpPr/>
                      <wps:spPr>
                        <a:xfrm>
                          <a:off x="194554" y="635745"/>
                          <a:ext cx="14904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4" h="55359">
                              <a:moveTo>
                                <a:pt x="0" y="0"/>
                              </a:moveTo>
                              <a:lnTo>
                                <a:pt x="5328" y="0"/>
                              </a:lnTo>
                              <a:lnTo>
                                <a:pt x="13570" y="42443"/>
                              </a:lnTo>
                              <a:lnTo>
                                <a:pt x="10612" y="42443"/>
                              </a:lnTo>
                              <a:cubicBezTo>
                                <a:pt x="9672" y="43955"/>
                                <a:pt x="8910" y="45783"/>
                                <a:pt x="8910" y="47358"/>
                              </a:cubicBezTo>
                              <a:cubicBezTo>
                                <a:pt x="8910" y="48869"/>
                                <a:pt x="10053" y="50012"/>
                                <a:pt x="11437" y="50012"/>
                              </a:cubicBezTo>
                              <a:cubicBezTo>
                                <a:pt x="12504" y="50012"/>
                                <a:pt x="13266" y="49885"/>
                                <a:pt x="13888" y="49632"/>
                              </a:cubicBezTo>
                              <a:lnTo>
                                <a:pt x="14904" y="53784"/>
                              </a:lnTo>
                              <a:cubicBezTo>
                                <a:pt x="13075" y="55042"/>
                                <a:pt x="10992" y="55359"/>
                                <a:pt x="9354" y="55359"/>
                              </a:cubicBezTo>
                              <a:cubicBezTo>
                                <a:pt x="5265" y="55359"/>
                                <a:pt x="3246" y="52908"/>
                                <a:pt x="3246" y="49314"/>
                              </a:cubicBezTo>
                              <a:cubicBezTo>
                                <a:pt x="3246" y="46228"/>
                                <a:pt x="4883" y="43523"/>
                                <a:pt x="5519" y="42329"/>
                              </a:cubicBezTo>
                              <a:lnTo>
                                <a:pt x="3753" y="32753"/>
                              </a:lnTo>
                              <a:lnTo>
                                <a:pt x="0" y="32753"/>
                              </a:lnTo>
                              <a:lnTo>
                                <a:pt x="0" y="26327"/>
                              </a:lnTo>
                              <a:lnTo>
                                <a:pt x="2991" y="26327"/>
                              </a:lnTo>
                              <a:lnTo>
                                <a:pt x="1607" y="17449"/>
                              </a:lnTo>
                              <a:cubicBezTo>
                                <a:pt x="1226" y="14871"/>
                                <a:pt x="667" y="10579"/>
                                <a:pt x="223" y="7810"/>
                              </a:cubicBezTo>
                              <a:lnTo>
                                <a:pt x="33" y="7810"/>
                              </a:lnTo>
                              <a:lnTo>
                                <a:pt x="0" y="8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3" name="Shape 8133"/>
                      <wps:cNvSpPr/>
                      <wps:spPr>
                        <a:xfrm>
                          <a:off x="211059" y="635554"/>
                          <a:ext cx="12681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81" h="42952">
                              <a:moveTo>
                                <a:pt x="8369" y="0"/>
                              </a:moveTo>
                              <a:lnTo>
                                <a:pt x="12681" y="1386"/>
                              </a:lnTo>
                              <a:lnTo>
                                <a:pt x="12681" y="8522"/>
                              </a:lnTo>
                              <a:lnTo>
                                <a:pt x="9881" y="6617"/>
                              </a:lnTo>
                              <a:cubicBezTo>
                                <a:pt x="9322" y="6617"/>
                                <a:pt x="8750" y="6617"/>
                                <a:pt x="8242" y="6807"/>
                              </a:cubicBezTo>
                              <a:lnTo>
                                <a:pt x="8242" y="36093"/>
                              </a:lnTo>
                              <a:cubicBezTo>
                                <a:pt x="8686" y="36220"/>
                                <a:pt x="9258" y="36220"/>
                                <a:pt x="9690" y="36220"/>
                              </a:cubicBezTo>
                              <a:lnTo>
                                <a:pt x="12681" y="34256"/>
                              </a:lnTo>
                              <a:lnTo>
                                <a:pt x="12681" y="41108"/>
                              </a:lnTo>
                              <a:lnTo>
                                <a:pt x="6858" y="42952"/>
                              </a:lnTo>
                              <a:cubicBezTo>
                                <a:pt x="4216" y="42952"/>
                                <a:pt x="1638" y="42697"/>
                                <a:pt x="0" y="42456"/>
                              </a:cubicBezTo>
                              <a:lnTo>
                                <a:pt x="0" y="826"/>
                              </a:lnTo>
                              <a:cubicBezTo>
                                <a:pt x="2070" y="318"/>
                                <a:pt x="5093" y="0"/>
                                <a:pt x="8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4" name="Shape 8134"/>
                      <wps:cNvSpPr/>
                      <wps:spPr>
                        <a:xfrm>
                          <a:off x="194554" y="497095"/>
                          <a:ext cx="29185" cy="93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93646">
                              <a:moveTo>
                                <a:pt x="0" y="0"/>
                              </a:moveTo>
                              <a:lnTo>
                                <a:pt x="29185" y="69724"/>
                              </a:lnTo>
                              <a:lnTo>
                                <a:pt x="29185" y="93646"/>
                              </a:lnTo>
                              <a:lnTo>
                                <a:pt x="0" y="388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5" name="Shape 8135"/>
                      <wps:cNvSpPr/>
                      <wps:spPr>
                        <a:xfrm>
                          <a:off x="194554" y="380337"/>
                          <a:ext cx="29185" cy="150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150542">
                              <a:moveTo>
                                <a:pt x="0" y="0"/>
                              </a:moveTo>
                              <a:lnTo>
                                <a:pt x="29185" y="102222"/>
                              </a:lnTo>
                              <a:lnTo>
                                <a:pt x="29185" y="150542"/>
                              </a:lnTo>
                              <a:lnTo>
                                <a:pt x="0" y="68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6" name="Shape 8136"/>
                      <wps:cNvSpPr/>
                      <wps:spPr>
                        <a:xfrm>
                          <a:off x="194554" y="351637"/>
                          <a:ext cx="29185" cy="18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18627">
                              <a:moveTo>
                                <a:pt x="0" y="0"/>
                              </a:moveTo>
                              <a:lnTo>
                                <a:pt x="29185" y="57"/>
                              </a:lnTo>
                              <a:lnTo>
                                <a:pt x="29185" y="18627"/>
                              </a:lnTo>
                              <a:lnTo>
                                <a:pt x="0" y="18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5" name="Shape 8765"/>
                      <wps:cNvSpPr/>
                      <wps:spPr>
                        <a:xfrm>
                          <a:off x="194554" y="328354"/>
                          <a:ext cx="29185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14770">
                              <a:moveTo>
                                <a:pt x="0" y="0"/>
                              </a:moveTo>
                              <a:lnTo>
                                <a:pt x="29185" y="0"/>
                              </a:lnTo>
                              <a:lnTo>
                                <a:pt x="29185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38" name="Shape 8138"/>
                      <wps:cNvSpPr/>
                      <wps:spPr>
                        <a:xfrm>
                          <a:off x="251699" y="707840"/>
                          <a:ext cx="12973" cy="39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73" h="39862">
                              <a:moveTo>
                                <a:pt x="12973" y="0"/>
                              </a:moveTo>
                              <a:lnTo>
                                <a:pt x="12973" y="7933"/>
                              </a:lnTo>
                              <a:lnTo>
                                <a:pt x="11447" y="8753"/>
                              </a:lnTo>
                              <a:cubicBezTo>
                                <a:pt x="9807" y="11074"/>
                                <a:pt x="8750" y="14709"/>
                                <a:pt x="8750" y="19967"/>
                              </a:cubicBezTo>
                              <a:cubicBezTo>
                                <a:pt x="8750" y="25035"/>
                                <a:pt x="9712" y="28562"/>
                                <a:pt x="11304" y="30823"/>
                              </a:cubicBezTo>
                              <a:lnTo>
                                <a:pt x="12973" y="31680"/>
                              </a:lnTo>
                              <a:lnTo>
                                <a:pt x="12973" y="39862"/>
                              </a:lnTo>
                              <a:lnTo>
                                <a:pt x="3946" y="35430"/>
                              </a:lnTo>
                              <a:cubicBezTo>
                                <a:pt x="1292" y="31699"/>
                                <a:pt x="0" y="26457"/>
                                <a:pt x="0" y="20412"/>
                              </a:cubicBezTo>
                              <a:cubicBezTo>
                                <a:pt x="0" y="12411"/>
                                <a:pt x="2219" y="6852"/>
                                <a:pt x="5470" y="3292"/>
                              </a:cubicBezTo>
                              <a:lnTo>
                                <a:pt x="129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6" name="Shape 8766"/>
                      <wps:cNvSpPr/>
                      <wps:spPr>
                        <a:xfrm>
                          <a:off x="238377" y="706395"/>
                          <a:ext cx="9144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4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0" name="Shape 8140"/>
                      <wps:cNvSpPr/>
                      <wps:spPr>
                        <a:xfrm>
                          <a:off x="223739" y="706395"/>
                          <a:ext cx="7703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03" h="42443">
                              <a:moveTo>
                                <a:pt x="464" y="0"/>
                              </a:moveTo>
                              <a:lnTo>
                                <a:pt x="7703" y="0"/>
                              </a:lnTo>
                              <a:lnTo>
                                <a:pt x="7703" y="42443"/>
                              </a:lnTo>
                              <a:lnTo>
                                <a:pt x="147" y="42443"/>
                              </a:lnTo>
                              <a:lnTo>
                                <a:pt x="0" y="42079"/>
                              </a:lnTo>
                              <a:lnTo>
                                <a:pt x="0" y="25886"/>
                              </a:lnTo>
                              <a:lnTo>
                                <a:pt x="1150" y="29032"/>
                              </a:lnTo>
                              <a:lnTo>
                                <a:pt x="1277" y="29032"/>
                              </a:lnTo>
                              <a:cubicBezTo>
                                <a:pt x="1022" y="24562"/>
                                <a:pt x="464" y="17196"/>
                                <a:pt x="464" y="9385"/>
                              </a:cubicBez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1" name="Shape 8141"/>
                      <wps:cNvSpPr/>
                      <wps:spPr>
                        <a:xfrm>
                          <a:off x="223739" y="636940"/>
                          <a:ext cx="13012" cy="39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2" h="39722">
                              <a:moveTo>
                                <a:pt x="0" y="0"/>
                              </a:moveTo>
                              <a:lnTo>
                                <a:pt x="7462" y="2399"/>
                              </a:lnTo>
                              <a:cubicBezTo>
                                <a:pt x="11119" y="5675"/>
                                <a:pt x="13012" y="11276"/>
                                <a:pt x="13012" y="19531"/>
                              </a:cubicBezTo>
                              <a:cubicBezTo>
                                <a:pt x="13012" y="28090"/>
                                <a:pt x="10802" y="34199"/>
                                <a:pt x="7093" y="37476"/>
                              </a:cubicBezTo>
                              <a:lnTo>
                                <a:pt x="0" y="39722"/>
                              </a:lnTo>
                              <a:lnTo>
                                <a:pt x="0" y="32870"/>
                              </a:lnTo>
                              <a:lnTo>
                                <a:pt x="2215" y="31415"/>
                              </a:lnTo>
                              <a:cubicBezTo>
                                <a:pt x="3575" y="28973"/>
                                <a:pt x="4438" y="25068"/>
                                <a:pt x="4438" y="19213"/>
                              </a:cubicBezTo>
                              <a:cubicBezTo>
                                <a:pt x="4438" y="14870"/>
                                <a:pt x="3873" y="11374"/>
                                <a:pt x="2686" y="8964"/>
                              </a:cubicBezTo>
                              <a:lnTo>
                                <a:pt x="0" y="71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2" name="Shape 8142"/>
                      <wps:cNvSpPr/>
                      <wps:spPr>
                        <a:xfrm>
                          <a:off x="251990" y="635554"/>
                          <a:ext cx="12681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81" h="42952">
                              <a:moveTo>
                                <a:pt x="8370" y="0"/>
                              </a:moveTo>
                              <a:lnTo>
                                <a:pt x="12681" y="1386"/>
                              </a:lnTo>
                              <a:lnTo>
                                <a:pt x="12681" y="8523"/>
                              </a:lnTo>
                              <a:lnTo>
                                <a:pt x="9881" y="6617"/>
                              </a:lnTo>
                              <a:cubicBezTo>
                                <a:pt x="9310" y="6617"/>
                                <a:pt x="8751" y="6617"/>
                                <a:pt x="8243" y="6807"/>
                              </a:cubicBezTo>
                              <a:lnTo>
                                <a:pt x="8243" y="36093"/>
                              </a:lnTo>
                              <a:cubicBezTo>
                                <a:pt x="8687" y="36220"/>
                                <a:pt x="9258" y="36220"/>
                                <a:pt x="9690" y="36220"/>
                              </a:cubicBezTo>
                              <a:lnTo>
                                <a:pt x="12681" y="34255"/>
                              </a:lnTo>
                              <a:lnTo>
                                <a:pt x="12681" y="41108"/>
                              </a:lnTo>
                              <a:lnTo>
                                <a:pt x="6858" y="42952"/>
                              </a:lnTo>
                              <a:cubicBezTo>
                                <a:pt x="4217" y="42952"/>
                                <a:pt x="1639" y="42697"/>
                                <a:pt x="0" y="42456"/>
                              </a:cubicBezTo>
                              <a:lnTo>
                                <a:pt x="0" y="826"/>
                              </a:lnTo>
                              <a:cubicBezTo>
                                <a:pt x="2070" y="318"/>
                                <a:pt x="5093" y="0"/>
                                <a:pt x="8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3" name="Shape 8143"/>
                      <wps:cNvSpPr/>
                      <wps:spPr>
                        <a:xfrm>
                          <a:off x="223739" y="566818"/>
                          <a:ext cx="40932" cy="42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2" h="42496">
                              <a:moveTo>
                                <a:pt x="0" y="0"/>
                              </a:moveTo>
                              <a:lnTo>
                                <a:pt x="7944" y="18978"/>
                              </a:lnTo>
                              <a:cubicBezTo>
                                <a:pt x="12491" y="29061"/>
                                <a:pt x="22460" y="33849"/>
                                <a:pt x="33154" y="33595"/>
                              </a:cubicBezTo>
                              <a:lnTo>
                                <a:pt x="40932" y="30724"/>
                              </a:lnTo>
                              <a:lnTo>
                                <a:pt x="40932" y="40635"/>
                              </a:lnTo>
                              <a:lnTo>
                                <a:pt x="28980" y="42496"/>
                              </a:lnTo>
                              <a:cubicBezTo>
                                <a:pt x="23873" y="42310"/>
                                <a:pt x="18783" y="41031"/>
                                <a:pt x="14091" y="38269"/>
                              </a:cubicBezTo>
                              <a:cubicBezTo>
                                <a:pt x="6763" y="33735"/>
                                <a:pt x="5049" y="31589"/>
                                <a:pt x="1810" y="27321"/>
                              </a:cubicBezTo>
                              <a:lnTo>
                                <a:pt x="0" y="23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4" name="Shape 8144"/>
                      <wps:cNvSpPr/>
                      <wps:spPr>
                        <a:xfrm>
                          <a:off x="254455" y="541790"/>
                          <a:ext cx="10217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7" h="36131">
                              <a:moveTo>
                                <a:pt x="10217" y="0"/>
                              </a:moveTo>
                              <a:lnTo>
                                <a:pt x="10217" y="35924"/>
                              </a:lnTo>
                              <a:lnTo>
                                <a:pt x="0" y="36131"/>
                              </a:lnTo>
                              <a:lnTo>
                                <a:pt x="102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5" name="Shape 8145"/>
                      <wps:cNvSpPr/>
                      <wps:spPr>
                        <a:xfrm>
                          <a:off x="223739" y="351693"/>
                          <a:ext cx="40932" cy="227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2" h="227918">
                              <a:moveTo>
                                <a:pt x="0" y="0"/>
                              </a:moveTo>
                              <a:lnTo>
                                <a:pt x="8299" y="16"/>
                              </a:lnTo>
                              <a:cubicBezTo>
                                <a:pt x="19133" y="740"/>
                                <a:pt x="30709" y="4350"/>
                                <a:pt x="40145" y="10503"/>
                              </a:cubicBezTo>
                              <a:lnTo>
                                <a:pt x="40932" y="11220"/>
                              </a:lnTo>
                              <a:lnTo>
                                <a:pt x="40932" y="147124"/>
                              </a:lnTo>
                              <a:lnTo>
                                <a:pt x="39491" y="152098"/>
                              </a:lnTo>
                              <a:lnTo>
                                <a:pt x="17380" y="227918"/>
                              </a:lnTo>
                              <a:lnTo>
                                <a:pt x="0" y="179186"/>
                              </a:lnTo>
                              <a:lnTo>
                                <a:pt x="0" y="130865"/>
                              </a:lnTo>
                              <a:lnTo>
                                <a:pt x="18079" y="194186"/>
                              </a:lnTo>
                              <a:cubicBezTo>
                                <a:pt x="25216" y="161001"/>
                                <a:pt x="30207" y="132730"/>
                                <a:pt x="35275" y="98695"/>
                              </a:cubicBezTo>
                              <a:cubicBezTo>
                                <a:pt x="37840" y="81397"/>
                                <a:pt x="38589" y="63287"/>
                                <a:pt x="36240" y="50562"/>
                              </a:cubicBezTo>
                              <a:cubicBezTo>
                                <a:pt x="30652" y="33151"/>
                                <a:pt x="22016" y="21352"/>
                                <a:pt x="324" y="18571"/>
                              </a:cubicBezTo>
                              <a:lnTo>
                                <a:pt x="0" y="185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7" name="Shape 8767"/>
                      <wps:cNvSpPr/>
                      <wps:spPr>
                        <a:xfrm>
                          <a:off x="223739" y="328354"/>
                          <a:ext cx="40932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2" h="14770">
                              <a:moveTo>
                                <a:pt x="0" y="0"/>
                              </a:moveTo>
                              <a:lnTo>
                                <a:pt x="40932" y="0"/>
                              </a:lnTo>
                              <a:lnTo>
                                <a:pt x="40932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7" name="Shape 8147"/>
                      <wps:cNvSpPr/>
                      <wps:spPr>
                        <a:xfrm>
                          <a:off x="264672" y="739519"/>
                          <a:ext cx="9455" cy="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5" h="9700">
                              <a:moveTo>
                                <a:pt x="0" y="0"/>
                              </a:moveTo>
                              <a:lnTo>
                                <a:pt x="4667" y="2397"/>
                              </a:lnTo>
                              <a:cubicBezTo>
                                <a:pt x="6052" y="2397"/>
                                <a:pt x="7626" y="2080"/>
                                <a:pt x="8630" y="1762"/>
                              </a:cubicBezTo>
                              <a:lnTo>
                                <a:pt x="9455" y="8697"/>
                              </a:lnTo>
                              <a:cubicBezTo>
                                <a:pt x="8248" y="9255"/>
                                <a:pt x="5924" y="9700"/>
                                <a:pt x="3092" y="9700"/>
                              </a:cubicBezTo>
                              <a:lnTo>
                                <a:pt x="0" y="81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8" name="Shape 8148"/>
                      <wps:cNvSpPr/>
                      <wps:spPr>
                        <a:xfrm>
                          <a:off x="276946" y="706395"/>
                          <a:ext cx="16548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48" h="42443">
                              <a:moveTo>
                                <a:pt x="1257" y="0"/>
                              </a:moveTo>
                              <a:lnTo>
                                <a:pt x="16548" y="0"/>
                              </a:lnTo>
                              <a:lnTo>
                                <a:pt x="16548" y="20063"/>
                              </a:lnTo>
                              <a:lnTo>
                                <a:pt x="9893" y="35078"/>
                              </a:lnTo>
                              <a:lnTo>
                                <a:pt x="9893" y="35268"/>
                              </a:lnTo>
                              <a:lnTo>
                                <a:pt x="16548" y="35268"/>
                              </a:lnTo>
                              <a:lnTo>
                                <a:pt x="16548" y="42443"/>
                              </a:lnTo>
                              <a:lnTo>
                                <a:pt x="0" y="42443"/>
                              </a:lnTo>
                              <a:lnTo>
                                <a:pt x="0" y="37605"/>
                              </a:lnTo>
                              <a:lnTo>
                                <a:pt x="13474" y="7366"/>
                              </a:lnTo>
                              <a:lnTo>
                                <a:pt x="13474" y="7176"/>
                              </a:lnTo>
                              <a:lnTo>
                                <a:pt x="1257" y="7176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49" name="Shape 8149"/>
                      <wps:cNvSpPr/>
                      <wps:spPr>
                        <a:xfrm>
                          <a:off x="264672" y="706014"/>
                          <a:ext cx="9887" cy="9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87" h="9759">
                              <a:moveTo>
                                <a:pt x="4159" y="0"/>
                              </a:moveTo>
                              <a:cubicBezTo>
                                <a:pt x="7055" y="0"/>
                                <a:pt x="9074" y="571"/>
                                <a:pt x="9887" y="1143"/>
                              </a:cubicBezTo>
                              <a:lnTo>
                                <a:pt x="8503" y="8064"/>
                              </a:lnTo>
                              <a:cubicBezTo>
                                <a:pt x="7563" y="7620"/>
                                <a:pt x="6496" y="7251"/>
                                <a:pt x="4667" y="7251"/>
                              </a:cubicBezTo>
                              <a:lnTo>
                                <a:pt x="0" y="9759"/>
                              </a:lnTo>
                              <a:lnTo>
                                <a:pt x="0" y="1825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0" name="Shape 8150"/>
                      <wps:cNvSpPr/>
                      <wps:spPr>
                        <a:xfrm>
                          <a:off x="264672" y="636940"/>
                          <a:ext cx="13011" cy="39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1" h="39722">
                              <a:moveTo>
                                <a:pt x="0" y="0"/>
                              </a:moveTo>
                              <a:lnTo>
                                <a:pt x="7461" y="2399"/>
                              </a:lnTo>
                              <a:cubicBezTo>
                                <a:pt x="11119" y="5675"/>
                                <a:pt x="13011" y="11276"/>
                                <a:pt x="13011" y="19531"/>
                              </a:cubicBezTo>
                              <a:cubicBezTo>
                                <a:pt x="13011" y="28090"/>
                                <a:pt x="10801" y="34199"/>
                                <a:pt x="7093" y="37476"/>
                              </a:cubicBezTo>
                              <a:lnTo>
                                <a:pt x="0" y="39722"/>
                              </a:lnTo>
                              <a:lnTo>
                                <a:pt x="0" y="32869"/>
                              </a:lnTo>
                              <a:lnTo>
                                <a:pt x="2215" y="31415"/>
                              </a:lnTo>
                              <a:cubicBezTo>
                                <a:pt x="3575" y="28973"/>
                                <a:pt x="4438" y="25068"/>
                                <a:pt x="4438" y="19213"/>
                              </a:cubicBezTo>
                              <a:cubicBezTo>
                                <a:pt x="4438" y="14870"/>
                                <a:pt x="3873" y="11374"/>
                                <a:pt x="2686" y="8964"/>
                              </a:cubicBezTo>
                              <a:lnTo>
                                <a:pt x="0" y="71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1" name="Shape 8151"/>
                      <wps:cNvSpPr/>
                      <wps:spPr>
                        <a:xfrm>
                          <a:off x="279931" y="635537"/>
                          <a:ext cx="13564" cy="43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64" h="43160">
                              <a:moveTo>
                                <a:pt x="13564" y="0"/>
                              </a:moveTo>
                              <a:lnTo>
                                <a:pt x="13564" y="6991"/>
                              </a:lnTo>
                              <a:lnTo>
                                <a:pt x="9884" y="10734"/>
                              </a:lnTo>
                              <a:cubicBezTo>
                                <a:pt x="9017" y="13228"/>
                                <a:pt x="8560" y="16863"/>
                                <a:pt x="8560" y="21429"/>
                              </a:cubicBezTo>
                              <a:cubicBezTo>
                                <a:pt x="8560" y="26249"/>
                                <a:pt x="9017" y="29888"/>
                                <a:pt x="9892" y="32321"/>
                              </a:cubicBezTo>
                              <a:lnTo>
                                <a:pt x="13564" y="35826"/>
                              </a:lnTo>
                              <a:lnTo>
                                <a:pt x="13564" y="43079"/>
                              </a:lnTo>
                              <a:lnTo>
                                <a:pt x="13412" y="43160"/>
                              </a:lnTo>
                              <a:cubicBezTo>
                                <a:pt x="3772" y="43160"/>
                                <a:pt x="0" y="32961"/>
                                <a:pt x="0" y="21303"/>
                              </a:cubicBezTo>
                              <a:cubicBezTo>
                                <a:pt x="0" y="15511"/>
                                <a:pt x="1146" y="10114"/>
                                <a:pt x="3473" y="6164"/>
                              </a:cubicBezTo>
                              <a:lnTo>
                                <a:pt x="135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2" name="Shape 8152"/>
                      <wps:cNvSpPr/>
                      <wps:spPr>
                        <a:xfrm>
                          <a:off x="264672" y="555194"/>
                          <a:ext cx="28822" cy="52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2" h="52259">
                              <a:moveTo>
                                <a:pt x="28822" y="0"/>
                              </a:moveTo>
                              <a:lnTo>
                                <a:pt x="28822" y="20982"/>
                              </a:lnTo>
                              <a:lnTo>
                                <a:pt x="18903" y="38653"/>
                              </a:lnTo>
                              <a:cubicBezTo>
                                <a:pt x="13024" y="46362"/>
                                <a:pt x="10230" y="48153"/>
                                <a:pt x="3042" y="51785"/>
                              </a:cubicBezTo>
                              <a:lnTo>
                                <a:pt x="0" y="52259"/>
                              </a:lnTo>
                              <a:lnTo>
                                <a:pt x="0" y="42348"/>
                              </a:lnTo>
                              <a:lnTo>
                                <a:pt x="4305" y="40758"/>
                              </a:lnTo>
                              <a:cubicBezTo>
                                <a:pt x="7674" y="38463"/>
                                <a:pt x="10382" y="35440"/>
                                <a:pt x="12427" y="31935"/>
                              </a:cubicBezTo>
                              <a:lnTo>
                                <a:pt x="28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3" name="Shape 8153"/>
                      <wps:cNvSpPr/>
                      <wps:spPr>
                        <a:xfrm>
                          <a:off x="264672" y="439865"/>
                          <a:ext cx="28822" cy="137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2" h="137849">
                              <a:moveTo>
                                <a:pt x="28822" y="0"/>
                              </a:moveTo>
                              <a:lnTo>
                                <a:pt x="28822" y="71992"/>
                              </a:lnTo>
                              <a:lnTo>
                                <a:pt x="4146" y="137765"/>
                              </a:lnTo>
                              <a:lnTo>
                                <a:pt x="0" y="137849"/>
                              </a:lnTo>
                              <a:lnTo>
                                <a:pt x="0" y="101925"/>
                              </a:lnTo>
                              <a:lnTo>
                                <a:pt x="28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4" name="Shape 8154"/>
                      <wps:cNvSpPr/>
                      <wps:spPr>
                        <a:xfrm>
                          <a:off x="264672" y="362913"/>
                          <a:ext cx="23057" cy="13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57" h="135905">
                              <a:moveTo>
                                <a:pt x="0" y="0"/>
                              </a:moveTo>
                              <a:lnTo>
                                <a:pt x="11402" y="10377"/>
                              </a:lnTo>
                              <a:cubicBezTo>
                                <a:pt x="14689" y="14683"/>
                                <a:pt x="17082" y="19581"/>
                                <a:pt x="18218" y="25029"/>
                              </a:cubicBezTo>
                              <a:cubicBezTo>
                                <a:pt x="23057" y="46365"/>
                                <a:pt x="19818" y="61237"/>
                                <a:pt x="13379" y="89748"/>
                              </a:cubicBezTo>
                              <a:lnTo>
                                <a:pt x="0" y="135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8" name="Shape 8768"/>
                      <wps:cNvSpPr/>
                      <wps:spPr>
                        <a:xfrm>
                          <a:off x="264672" y="328354"/>
                          <a:ext cx="28822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2" h="14770">
                              <a:moveTo>
                                <a:pt x="0" y="0"/>
                              </a:moveTo>
                              <a:lnTo>
                                <a:pt x="28822" y="0"/>
                              </a:lnTo>
                              <a:lnTo>
                                <a:pt x="28822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69" name="Shape 8769"/>
                      <wps:cNvSpPr/>
                      <wps:spPr>
                        <a:xfrm>
                          <a:off x="293494" y="74166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0" name="Shape 8770"/>
                      <wps:cNvSpPr/>
                      <wps:spPr>
                        <a:xfrm>
                          <a:off x="336547" y="706395"/>
                          <a:ext cx="9144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4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8" name="Shape 8158"/>
                      <wps:cNvSpPr/>
                      <wps:spPr>
                        <a:xfrm>
                          <a:off x="304391" y="706395"/>
                          <a:ext cx="25197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7" h="42443">
                              <a:moveTo>
                                <a:pt x="0" y="0"/>
                              </a:moveTo>
                              <a:lnTo>
                                <a:pt x="7556" y="0"/>
                              </a:lnTo>
                              <a:lnTo>
                                <a:pt x="14109" y="16625"/>
                              </a:lnTo>
                              <a:cubicBezTo>
                                <a:pt x="15430" y="19901"/>
                                <a:pt x="17449" y="25388"/>
                                <a:pt x="18644" y="29032"/>
                              </a:cubicBezTo>
                              <a:lnTo>
                                <a:pt x="18770" y="29032"/>
                              </a:lnTo>
                              <a:cubicBezTo>
                                <a:pt x="18517" y="24562"/>
                                <a:pt x="17958" y="17196"/>
                                <a:pt x="17958" y="9385"/>
                              </a:cubicBezTo>
                              <a:lnTo>
                                <a:pt x="17958" y="0"/>
                              </a:lnTo>
                              <a:lnTo>
                                <a:pt x="25197" y="0"/>
                              </a:lnTo>
                              <a:lnTo>
                                <a:pt x="25197" y="42443"/>
                              </a:lnTo>
                              <a:lnTo>
                                <a:pt x="17640" y="42443"/>
                              </a:lnTo>
                              <a:lnTo>
                                <a:pt x="11150" y="26327"/>
                              </a:lnTo>
                              <a:cubicBezTo>
                                <a:pt x="9703" y="22733"/>
                                <a:pt x="7810" y="17323"/>
                                <a:pt x="6807" y="13538"/>
                              </a:cubicBezTo>
                              <a:lnTo>
                                <a:pt x="6680" y="13538"/>
                              </a:lnTo>
                              <a:cubicBezTo>
                                <a:pt x="6934" y="17818"/>
                                <a:pt x="7251" y="24371"/>
                                <a:pt x="7251" y="32944"/>
                              </a:cubicBezTo>
                              <a:lnTo>
                                <a:pt x="7251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59" name="Shape 8159"/>
                      <wps:cNvSpPr/>
                      <wps:spPr>
                        <a:xfrm>
                          <a:off x="293494" y="706395"/>
                          <a:ext cx="6185" cy="20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5" h="20063">
                              <a:moveTo>
                                <a:pt x="0" y="0"/>
                              </a:moveTo>
                              <a:lnTo>
                                <a:pt x="6185" y="0"/>
                              </a:lnTo>
                              <a:lnTo>
                                <a:pt x="6185" y="6109"/>
                              </a:lnTo>
                              <a:lnTo>
                                <a:pt x="0" y="20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0" name="Shape 8160"/>
                      <wps:cNvSpPr/>
                      <wps:spPr>
                        <a:xfrm>
                          <a:off x="307528" y="635745"/>
                          <a:ext cx="22733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42443">
                              <a:moveTo>
                                <a:pt x="1257" y="0"/>
                              </a:moveTo>
                              <a:lnTo>
                                <a:pt x="22733" y="0"/>
                              </a:lnTo>
                              <a:lnTo>
                                <a:pt x="22733" y="6109"/>
                              </a:lnTo>
                              <a:lnTo>
                                <a:pt x="9880" y="35077"/>
                              </a:lnTo>
                              <a:lnTo>
                                <a:pt x="9880" y="35268"/>
                              </a:lnTo>
                              <a:lnTo>
                                <a:pt x="22669" y="35268"/>
                              </a:lnTo>
                              <a:lnTo>
                                <a:pt x="22669" y="42443"/>
                              </a:lnTo>
                              <a:lnTo>
                                <a:pt x="0" y="42443"/>
                              </a:lnTo>
                              <a:lnTo>
                                <a:pt x="0" y="37605"/>
                              </a:lnTo>
                              <a:lnTo>
                                <a:pt x="13474" y="7366"/>
                              </a:lnTo>
                              <a:lnTo>
                                <a:pt x="13474" y="7188"/>
                              </a:lnTo>
                              <a:lnTo>
                                <a:pt x="1257" y="7188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1" name="Shape 8161"/>
                      <wps:cNvSpPr/>
                      <wps:spPr>
                        <a:xfrm>
                          <a:off x="330997" y="635533"/>
                          <a:ext cx="13570" cy="43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0" h="43163">
                              <a:moveTo>
                                <a:pt x="13570" y="0"/>
                              </a:moveTo>
                              <a:lnTo>
                                <a:pt x="13570" y="6989"/>
                              </a:lnTo>
                              <a:lnTo>
                                <a:pt x="9884" y="10738"/>
                              </a:lnTo>
                              <a:cubicBezTo>
                                <a:pt x="9017" y="13232"/>
                                <a:pt x="8560" y="16867"/>
                                <a:pt x="8560" y="21433"/>
                              </a:cubicBezTo>
                              <a:cubicBezTo>
                                <a:pt x="8560" y="26253"/>
                                <a:pt x="9017" y="29891"/>
                                <a:pt x="9892" y="32325"/>
                              </a:cubicBezTo>
                              <a:lnTo>
                                <a:pt x="13570" y="35836"/>
                              </a:lnTo>
                              <a:lnTo>
                                <a:pt x="13570" y="43079"/>
                              </a:lnTo>
                              <a:lnTo>
                                <a:pt x="13412" y="43163"/>
                              </a:lnTo>
                              <a:cubicBezTo>
                                <a:pt x="3772" y="43163"/>
                                <a:pt x="0" y="32965"/>
                                <a:pt x="0" y="21306"/>
                              </a:cubicBezTo>
                              <a:cubicBezTo>
                                <a:pt x="0" y="15515"/>
                                <a:pt x="1150" y="10117"/>
                                <a:pt x="3478" y="6168"/>
                              </a:cubicBezTo>
                              <a:lnTo>
                                <a:pt x="135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2" name="Shape 8162"/>
                      <wps:cNvSpPr/>
                      <wps:spPr>
                        <a:xfrm>
                          <a:off x="293494" y="635250"/>
                          <a:ext cx="13577" cy="43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7" h="43366">
                              <a:moveTo>
                                <a:pt x="471" y="0"/>
                              </a:moveTo>
                              <a:cubicBezTo>
                                <a:pt x="10681" y="0"/>
                                <a:pt x="13577" y="11264"/>
                                <a:pt x="13577" y="20968"/>
                              </a:cubicBezTo>
                              <a:cubicBezTo>
                                <a:pt x="13577" y="28962"/>
                                <a:pt x="12157" y="34582"/>
                                <a:pt x="9732" y="38203"/>
                              </a:cubicBezTo>
                              <a:lnTo>
                                <a:pt x="0" y="43366"/>
                              </a:lnTo>
                              <a:lnTo>
                                <a:pt x="0" y="36114"/>
                              </a:lnTo>
                              <a:lnTo>
                                <a:pt x="165" y="36271"/>
                              </a:lnTo>
                              <a:cubicBezTo>
                                <a:pt x="3683" y="36271"/>
                                <a:pt x="5004" y="29972"/>
                                <a:pt x="5004" y="21348"/>
                              </a:cubicBezTo>
                              <a:cubicBezTo>
                                <a:pt x="5004" y="13906"/>
                                <a:pt x="3873" y="7176"/>
                                <a:pt x="102" y="7176"/>
                              </a:cubicBezTo>
                              <a:lnTo>
                                <a:pt x="0" y="7279"/>
                              </a:lnTo>
                              <a:lnTo>
                                <a:pt x="0" y="287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3" name="Shape 8163"/>
                      <wps:cNvSpPr/>
                      <wps:spPr>
                        <a:xfrm>
                          <a:off x="293494" y="455713"/>
                          <a:ext cx="51073" cy="120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73" h="120464">
                              <a:moveTo>
                                <a:pt x="51073" y="0"/>
                              </a:moveTo>
                              <a:lnTo>
                                <a:pt x="51073" y="29475"/>
                              </a:lnTo>
                              <a:lnTo>
                                <a:pt x="0" y="120464"/>
                              </a:lnTo>
                              <a:lnTo>
                                <a:pt x="0" y="99481"/>
                              </a:lnTo>
                              <a:lnTo>
                                <a:pt x="510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4" name="Shape 8164"/>
                      <wps:cNvSpPr/>
                      <wps:spPr>
                        <a:xfrm>
                          <a:off x="293494" y="328354"/>
                          <a:ext cx="51073" cy="183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73" h="183504">
                              <a:moveTo>
                                <a:pt x="0" y="0"/>
                              </a:moveTo>
                              <a:lnTo>
                                <a:pt x="51073" y="0"/>
                              </a:lnTo>
                              <a:lnTo>
                                <a:pt x="51073" y="47371"/>
                              </a:lnTo>
                              <a:lnTo>
                                <a:pt x="0" y="183504"/>
                              </a:lnTo>
                              <a:lnTo>
                                <a:pt x="0" y="111512"/>
                              </a:lnTo>
                              <a:lnTo>
                                <a:pt x="27356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71" name="Shape 8771"/>
                      <wps:cNvSpPr/>
                      <wps:spPr>
                        <a:xfrm>
                          <a:off x="372971" y="7250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6" name="Shape 8166"/>
                      <wps:cNvSpPr/>
                      <wps:spPr>
                        <a:xfrm>
                          <a:off x="358607" y="707232"/>
                          <a:ext cx="15265" cy="41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65" h="41343">
                              <a:moveTo>
                                <a:pt x="15265" y="0"/>
                              </a:moveTo>
                              <a:lnTo>
                                <a:pt x="15265" y="7860"/>
                              </a:lnTo>
                              <a:lnTo>
                                <a:pt x="11643" y="9520"/>
                              </a:lnTo>
                              <a:cubicBezTo>
                                <a:pt x="9817" y="11856"/>
                                <a:pt x="8699" y="15571"/>
                                <a:pt x="8699" y="21083"/>
                              </a:cubicBezTo>
                              <a:cubicBezTo>
                                <a:pt x="8699" y="26182"/>
                                <a:pt x="9690" y="29662"/>
                                <a:pt x="11168" y="31867"/>
                              </a:cubicBezTo>
                              <a:lnTo>
                                <a:pt x="15265" y="34249"/>
                              </a:lnTo>
                              <a:lnTo>
                                <a:pt x="15265" y="41343"/>
                              </a:lnTo>
                              <a:lnTo>
                                <a:pt x="5614" y="37771"/>
                              </a:lnTo>
                              <a:cubicBezTo>
                                <a:pt x="1956" y="34241"/>
                                <a:pt x="0" y="27941"/>
                                <a:pt x="127" y="20638"/>
                              </a:cubicBezTo>
                              <a:cubicBezTo>
                                <a:pt x="222" y="12923"/>
                                <a:pt x="2458" y="7459"/>
                                <a:pt x="5810" y="3924"/>
                              </a:cubicBezTo>
                              <a:lnTo>
                                <a:pt x="152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7" name="Shape 8167"/>
                      <wps:cNvSpPr/>
                      <wps:spPr>
                        <a:xfrm>
                          <a:off x="344567" y="706395"/>
                          <a:ext cx="11132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2" h="42443">
                              <a:moveTo>
                                <a:pt x="0" y="0"/>
                              </a:moveTo>
                              <a:lnTo>
                                <a:pt x="10433" y="0"/>
                              </a:lnTo>
                              <a:lnTo>
                                <a:pt x="10433" y="7176"/>
                              </a:lnTo>
                              <a:lnTo>
                                <a:pt x="236" y="7176"/>
                              </a:lnTo>
                              <a:lnTo>
                                <a:pt x="236" y="16942"/>
                              </a:lnTo>
                              <a:lnTo>
                                <a:pt x="9875" y="16942"/>
                              </a:lnTo>
                              <a:lnTo>
                                <a:pt x="9875" y="23813"/>
                              </a:lnTo>
                              <a:lnTo>
                                <a:pt x="236" y="23813"/>
                              </a:lnTo>
                              <a:lnTo>
                                <a:pt x="236" y="35268"/>
                              </a:lnTo>
                              <a:lnTo>
                                <a:pt x="11132" y="35268"/>
                              </a:lnTo>
                              <a:lnTo>
                                <a:pt x="11132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8" name="Shape 8168"/>
                      <wps:cNvSpPr/>
                      <wps:spPr>
                        <a:xfrm>
                          <a:off x="362062" y="635554"/>
                          <a:ext cx="11810" cy="4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0" h="42634">
                              <a:moveTo>
                                <a:pt x="9004" y="0"/>
                              </a:moveTo>
                              <a:lnTo>
                                <a:pt x="11810" y="779"/>
                              </a:lnTo>
                              <a:lnTo>
                                <a:pt x="11810" y="8337"/>
                              </a:lnTo>
                              <a:lnTo>
                                <a:pt x="10261" y="6426"/>
                              </a:lnTo>
                              <a:cubicBezTo>
                                <a:pt x="9512" y="6426"/>
                                <a:pt x="8686" y="6490"/>
                                <a:pt x="8255" y="6680"/>
                              </a:cubicBezTo>
                              <a:lnTo>
                                <a:pt x="8255" y="19342"/>
                              </a:lnTo>
                              <a:lnTo>
                                <a:pt x="9766" y="19342"/>
                              </a:lnTo>
                              <a:lnTo>
                                <a:pt x="11810" y="16927"/>
                              </a:lnTo>
                              <a:lnTo>
                                <a:pt x="11810" y="26741"/>
                              </a:lnTo>
                              <a:lnTo>
                                <a:pt x="9512" y="25705"/>
                              </a:lnTo>
                              <a:lnTo>
                                <a:pt x="8255" y="25705"/>
                              </a:lnTo>
                              <a:lnTo>
                                <a:pt x="8255" y="42634"/>
                              </a:lnTo>
                              <a:lnTo>
                                <a:pt x="0" y="42634"/>
                              </a:lnTo>
                              <a:lnTo>
                                <a:pt x="0" y="826"/>
                              </a:lnTo>
                              <a:cubicBezTo>
                                <a:pt x="2578" y="318"/>
                                <a:pt x="5855" y="0"/>
                                <a:pt x="9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69" name="Shape 8169"/>
                      <wps:cNvSpPr/>
                      <wps:spPr>
                        <a:xfrm>
                          <a:off x="344567" y="635250"/>
                          <a:ext cx="13570" cy="43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0" h="43363">
                              <a:moveTo>
                                <a:pt x="464" y="0"/>
                              </a:moveTo>
                              <a:cubicBezTo>
                                <a:pt x="10675" y="0"/>
                                <a:pt x="13570" y="11264"/>
                                <a:pt x="13570" y="20968"/>
                              </a:cubicBezTo>
                              <a:cubicBezTo>
                                <a:pt x="13570" y="28962"/>
                                <a:pt x="12154" y="34582"/>
                                <a:pt x="9730" y="38203"/>
                              </a:cubicBezTo>
                              <a:lnTo>
                                <a:pt x="0" y="43363"/>
                              </a:lnTo>
                              <a:lnTo>
                                <a:pt x="0" y="36120"/>
                              </a:lnTo>
                              <a:lnTo>
                                <a:pt x="159" y="36271"/>
                              </a:lnTo>
                              <a:cubicBezTo>
                                <a:pt x="3677" y="36271"/>
                                <a:pt x="5011" y="29972"/>
                                <a:pt x="5011" y="21348"/>
                              </a:cubicBezTo>
                              <a:cubicBezTo>
                                <a:pt x="5011" y="13906"/>
                                <a:pt x="3868" y="7176"/>
                                <a:pt x="96" y="7176"/>
                              </a:cubicBezTo>
                              <a:lnTo>
                                <a:pt x="0" y="7273"/>
                              </a:lnTo>
                              <a:lnTo>
                                <a:pt x="0" y="284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0" name="Shape 8170"/>
                      <wps:cNvSpPr/>
                      <wps:spPr>
                        <a:xfrm>
                          <a:off x="344567" y="398631"/>
                          <a:ext cx="29305" cy="86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05" h="86557">
                              <a:moveTo>
                                <a:pt x="29305" y="0"/>
                              </a:moveTo>
                              <a:lnTo>
                                <a:pt x="29305" y="34348"/>
                              </a:lnTo>
                              <a:lnTo>
                                <a:pt x="0" y="86557"/>
                              </a:lnTo>
                              <a:lnTo>
                                <a:pt x="0" y="57082"/>
                              </a:lnTo>
                              <a:lnTo>
                                <a:pt x="29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1" name="Shape 8171"/>
                      <wps:cNvSpPr/>
                      <wps:spPr>
                        <a:xfrm>
                          <a:off x="344567" y="328354"/>
                          <a:ext cx="29305" cy="47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05" h="47371">
                              <a:moveTo>
                                <a:pt x="0" y="0"/>
                              </a:moveTo>
                              <a:lnTo>
                                <a:pt x="29305" y="0"/>
                              </a:lnTo>
                              <a:lnTo>
                                <a:pt x="29305" y="14923"/>
                              </a:lnTo>
                              <a:lnTo>
                                <a:pt x="12174" y="14923"/>
                              </a:lnTo>
                              <a:lnTo>
                                <a:pt x="0" y="47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2" name="Shape 8172"/>
                      <wps:cNvSpPr/>
                      <wps:spPr>
                        <a:xfrm>
                          <a:off x="373872" y="725039"/>
                          <a:ext cx="10491" cy="24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91" h="24181">
                              <a:moveTo>
                                <a:pt x="0" y="0"/>
                              </a:moveTo>
                              <a:lnTo>
                                <a:pt x="10491" y="0"/>
                              </a:lnTo>
                              <a:lnTo>
                                <a:pt x="10491" y="22669"/>
                              </a:lnTo>
                              <a:cubicBezTo>
                                <a:pt x="8675" y="23431"/>
                                <a:pt x="4827" y="24181"/>
                                <a:pt x="1740" y="24181"/>
                              </a:cubicBezTo>
                              <a:lnTo>
                                <a:pt x="0" y="23537"/>
                              </a:lnTo>
                              <a:lnTo>
                                <a:pt x="0" y="16442"/>
                              </a:lnTo>
                              <a:lnTo>
                                <a:pt x="1296" y="17196"/>
                              </a:lnTo>
                              <a:cubicBezTo>
                                <a:pt x="2058" y="17196"/>
                                <a:pt x="2629" y="17132"/>
                                <a:pt x="2934" y="17005"/>
                              </a:cubicBezTo>
                              <a:lnTo>
                                <a:pt x="2934" y="6744"/>
                              </a:lnTo>
                              <a:lnTo>
                                <a:pt x="0" y="67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3" name="Shape 8173"/>
                      <wps:cNvSpPr/>
                      <wps:spPr>
                        <a:xfrm>
                          <a:off x="388630" y="706186"/>
                          <a:ext cx="13577" cy="4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7" h="43152">
                              <a:moveTo>
                                <a:pt x="13577" y="0"/>
                              </a:moveTo>
                              <a:lnTo>
                                <a:pt x="13577" y="6979"/>
                              </a:lnTo>
                              <a:lnTo>
                                <a:pt x="9895" y="10735"/>
                              </a:lnTo>
                              <a:cubicBezTo>
                                <a:pt x="9030" y="13229"/>
                                <a:pt x="8572" y="16865"/>
                                <a:pt x="8572" y="21430"/>
                              </a:cubicBezTo>
                              <a:cubicBezTo>
                                <a:pt x="8572" y="26250"/>
                                <a:pt x="9030" y="29888"/>
                                <a:pt x="9902" y="32322"/>
                              </a:cubicBezTo>
                              <a:lnTo>
                                <a:pt x="13577" y="35839"/>
                              </a:lnTo>
                              <a:lnTo>
                                <a:pt x="13577" y="43079"/>
                              </a:lnTo>
                              <a:lnTo>
                                <a:pt x="13440" y="43152"/>
                              </a:lnTo>
                              <a:lnTo>
                                <a:pt x="13411" y="43152"/>
                              </a:lnTo>
                              <a:lnTo>
                                <a:pt x="3097" y="36604"/>
                              </a:lnTo>
                              <a:cubicBezTo>
                                <a:pt x="946" y="32596"/>
                                <a:pt x="0" y="27132"/>
                                <a:pt x="0" y="21303"/>
                              </a:cubicBezTo>
                              <a:cubicBezTo>
                                <a:pt x="0" y="15512"/>
                                <a:pt x="1150" y="10115"/>
                                <a:pt x="3480" y="6165"/>
                              </a:cubicBezTo>
                              <a:lnTo>
                                <a:pt x="13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4" name="Shape 8174"/>
                      <wps:cNvSpPr/>
                      <wps:spPr>
                        <a:xfrm>
                          <a:off x="373872" y="706014"/>
                          <a:ext cx="9805" cy="9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5" h="9078">
                              <a:moveTo>
                                <a:pt x="2934" y="0"/>
                              </a:moveTo>
                              <a:cubicBezTo>
                                <a:pt x="6148" y="0"/>
                                <a:pt x="8484" y="635"/>
                                <a:pt x="9805" y="1270"/>
                              </a:cubicBezTo>
                              <a:lnTo>
                                <a:pt x="8420" y="8382"/>
                              </a:lnTo>
                              <a:cubicBezTo>
                                <a:pt x="7163" y="7747"/>
                                <a:pt x="5589" y="7442"/>
                                <a:pt x="3570" y="7442"/>
                              </a:cubicBezTo>
                              <a:lnTo>
                                <a:pt x="0" y="9078"/>
                              </a:lnTo>
                              <a:lnTo>
                                <a:pt x="0" y="1218"/>
                              </a:lnTo>
                              <a:lnTo>
                                <a:pt x="29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5" name="Shape 8175"/>
                      <wps:cNvSpPr/>
                      <wps:spPr>
                        <a:xfrm>
                          <a:off x="373872" y="636333"/>
                          <a:ext cx="13260" cy="41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0" h="41855">
                              <a:moveTo>
                                <a:pt x="0" y="0"/>
                              </a:moveTo>
                              <a:lnTo>
                                <a:pt x="8535" y="2370"/>
                              </a:lnTo>
                              <a:cubicBezTo>
                                <a:pt x="11113" y="4707"/>
                                <a:pt x="11926" y="7540"/>
                                <a:pt x="11926" y="11197"/>
                              </a:cubicBezTo>
                              <a:cubicBezTo>
                                <a:pt x="11926" y="15731"/>
                                <a:pt x="9665" y="19820"/>
                                <a:pt x="5386" y="21776"/>
                              </a:cubicBezTo>
                              <a:lnTo>
                                <a:pt x="5386" y="21903"/>
                              </a:lnTo>
                              <a:cubicBezTo>
                                <a:pt x="8281" y="23097"/>
                                <a:pt x="9729" y="25739"/>
                                <a:pt x="10541" y="30336"/>
                              </a:cubicBezTo>
                              <a:cubicBezTo>
                                <a:pt x="11367" y="35060"/>
                                <a:pt x="12498" y="40293"/>
                                <a:pt x="13260" y="41855"/>
                              </a:cubicBezTo>
                              <a:lnTo>
                                <a:pt x="4623" y="41855"/>
                              </a:lnTo>
                              <a:cubicBezTo>
                                <a:pt x="4065" y="40661"/>
                                <a:pt x="3112" y="36381"/>
                                <a:pt x="2490" y="31657"/>
                              </a:cubicBezTo>
                              <a:cubicBezTo>
                                <a:pt x="2108" y="29047"/>
                                <a:pt x="1588" y="27364"/>
                                <a:pt x="825" y="26334"/>
                              </a:cubicBezTo>
                              <a:lnTo>
                                <a:pt x="0" y="25962"/>
                              </a:lnTo>
                              <a:lnTo>
                                <a:pt x="0" y="16148"/>
                              </a:lnTo>
                              <a:lnTo>
                                <a:pt x="3556" y="11946"/>
                              </a:lnTo>
                              <a:lnTo>
                                <a:pt x="0" y="7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6" name="Shape 8176"/>
                      <wps:cNvSpPr/>
                      <wps:spPr>
                        <a:xfrm>
                          <a:off x="389735" y="635745"/>
                          <a:ext cx="12472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72" h="42952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  <a:lnTo>
                                <a:pt x="8243" y="27584"/>
                              </a:lnTo>
                              <a:cubicBezTo>
                                <a:pt x="8243" y="33820"/>
                                <a:pt x="10071" y="35713"/>
                                <a:pt x="12281" y="35713"/>
                              </a:cubicBezTo>
                              <a:lnTo>
                                <a:pt x="12472" y="35605"/>
                              </a:lnTo>
                              <a:lnTo>
                                <a:pt x="12472" y="42892"/>
                              </a:lnTo>
                              <a:lnTo>
                                <a:pt x="12345" y="42952"/>
                              </a:lnTo>
                              <a:cubicBezTo>
                                <a:pt x="3455" y="42952"/>
                                <a:pt x="0" y="36843"/>
                                <a:pt x="0" y="262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7" name="Shape 8177"/>
                      <wps:cNvSpPr/>
                      <wps:spPr>
                        <a:xfrm>
                          <a:off x="373872" y="376144"/>
                          <a:ext cx="28335" cy="5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35" h="56836">
                              <a:moveTo>
                                <a:pt x="11545" y="0"/>
                              </a:moveTo>
                              <a:lnTo>
                                <a:pt x="28335" y="0"/>
                              </a:lnTo>
                              <a:lnTo>
                                <a:pt x="28335" y="6357"/>
                              </a:lnTo>
                              <a:lnTo>
                                <a:pt x="0" y="56836"/>
                              </a:lnTo>
                              <a:lnTo>
                                <a:pt x="0" y="22488"/>
                              </a:lnTo>
                              <a:lnTo>
                                <a:pt x="115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8" name="Shape 8178"/>
                      <wps:cNvSpPr/>
                      <wps:spPr>
                        <a:xfrm>
                          <a:off x="373872" y="328354"/>
                          <a:ext cx="27420" cy="14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0" h="14923">
                              <a:moveTo>
                                <a:pt x="0" y="0"/>
                              </a:moveTo>
                              <a:lnTo>
                                <a:pt x="27420" y="0"/>
                              </a:lnTo>
                              <a:lnTo>
                                <a:pt x="20079" y="14923"/>
                              </a:lnTo>
                              <a:lnTo>
                                <a:pt x="0" y="14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79" name="Shape 8179"/>
                      <wps:cNvSpPr/>
                      <wps:spPr>
                        <a:xfrm>
                          <a:off x="402207" y="705900"/>
                          <a:ext cx="13566" cy="43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66" h="43366">
                              <a:moveTo>
                                <a:pt x="470" y="0"/>
                              </a:moveTo>
                              <a:cubicBezTo>
                                <a:pt x="5569" y="0"/>
                                <a:pt x="8845" y="2816"/>
                                <a:pt x="10847" y="6845"/>
                              </a:cubicBezTo>
                              <a:lnTo>
                                <a:pt x="13566" y="20916"/>
                              </a:lnTo>
                              <a:lnTo>
                                <a:pt x="13566" y="21013"/>
                              </a:lnTo>
                              <a:lnTo>
                                <a:pt x="9731" y="38204"/>
                              </a:lnTo>
                              <a:lnTo>
                                <a:pt x="0" y="43366"/>
                              </a:lnTo>
                              <a:lnTo>
                                <a:pt x="0" y="36126"/>
                              </a:lnTo>
                              <a:lnTo>
                                <a:pt x="152" y="36271"/>
                              </a:lnTo>
                              <a:cubicBezTo>
                                <a:pt x="3683" y="36271"/>
                                <a:pt x="5004" y="29972"/>
                                <a:pt x="5004" y="21336"/>
                              </a:cubicBezTo>
                              <a:cubicBezTo>
                                <a:pt x="5004" y="13907"/>
                                <a:pt x="3873" y="7176"/>
                                <a:pt x="88" y="7176"/>
                              </a:cubicBezTo>
                              <a:lnTo>
                                <a:pt x="0" y="7266"/>
                              </a:lnTo>
                              <a:lnTo>
                                <a:pt x="0" y="28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0" name="Shape 8180"/>
                      <wps:cNvSpPr/>
                      <wps:spPr>
                        <a:xfrm>
                          <a:off x="402207" y="635745"/>
                          <a:ext cx="12154" cy="4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4" h="42892">
                              <a:moveTo>
                                <a:pt x="3898" y="0"/>
                              </a:moveTo>
                              <a:lnTo>
                                <a:pt x="12154" y="0"/>
                              </a:lnTo>
                              <a:lnTo>
                                <a:pt x="12154" y="26136"/>
                              </a:lnTo>
                              <a:cubicBezTo>
                                <a:pt x="12154" y="31585"/>
                                <a:pt x="11113" y="35789"/>
                                <a:pt x="9056" y="38630"/>
                              </a:cubicBezTo>
                              <a:lnTo>
                                <a:pt x="0" y="42892"/>
                              </a:lnTo>
                              <a:lnTo>
                                <a:pt x="0" y="35605"/>
                              </a:lnTo>
                              <a:lnTo>
                                <a:pt x="2749" y="34058"/>
                              </a:lnTo>
                              <a:cubicBezTo>
                                <a:pt x="3473" y="32829"/>
                                <a:pt x="3898" y="30797"/>
                                <a:pt x="3898" y="27584"/>
                              </a:cubicBezTo>
                              <a:lnTo>
                                <a:pt x="38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81" name="Shape 8181"/>
                      <wps:cNvSpPr/>
                      <wps:spPr>
                        <a:xfrm>
                          <a:off x="402207" y="376144"/>
                          <a:ext cx="3568" cy="6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" h="6357">
                              <a:moveTo>
                                <a:pt x="0" y="0"/>
                              </a:moveTo>
                              <a:lnTo>
                                <a:pt x="3568" y="0"/>
                              </a:lnTo>
                              <a:lnTo>
                                <a:pt x="0" y="6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29C179" id="Group 8111" o:spid="_x0000_s1026" style="position:absolute;margin-left:498.15pt;margin-top:0;width:40.45pt;height:66.7pt;z-index:251658240;mso-position-horizontal-relative:page;mso-position-vertical-relative:page" coordsize="5135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">
              <v:shape id="Shape 8759" o:spid="_x0000_s1027" style="position:absolute;width:5135;height:8470;visibility:visible;mso-wrap-style:square;v-text-anchor:top" coordsize="513563,8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HzsQA&#10;AADdAAAADwAAAGRycy9kb3ducmV2LnhtbESPT4vCMBTE74LfIbwFb5oqrNZqFBEED4L4Z9nrs3m2&#10;ZZuXkmRt99tvBMHjMDO/YZbrztTiQc5XlhWMRwkI4tzqigsF18tumILwAVljbZkU/JGH9arfW2Km&#10;bcsnepxDISKEfYYKyhCaTEqfl2TQj2xDHL27dQZDlK6Q2mEb4aaWkySZSoMVx4USG9qWlP+cf40C&#10;LtLxd9PK2xdN9rmvjim76UGpwUe3WYAI1IV3+NXeawXp7HMO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h87EAAAA3QAAAA8AAAAAAAAAAAAAAAAAmAIAAGRycy9k&#10;b3ducmV2LnhtbFBLBQYAAAAABAAEAPUAAACJAwAAAAA=&#10;" path="m,l513563,r,847090l,847090,,e" fillcolor="#009541" stroked="f" strokeweight="0">
                <v:stroke miterlimit="83231f" joinstyle="miter"/>
                <v:path arrowok="t" textboxrect="0,0,513563,847090"/>
              </v:shape>
              <v:shape id="Shape 8113" o:spid="_x0000_s1028" style="position:absolute;left:1251;top:7063;width:167;height:425;visibility:visible;mso-wrap-style:square;v-text-anchor:top" coordsize="16701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ihMQA&#10;AADdAAAADwAAAGRycy9kb3ducmV2LnhtbESP3YrCMBSE7xd8h3AE79a0rohUo1TBRfZC8OcBDs2x&#10;LTYnpYmmvr1ZELwcZuYbZrnuTSMe1LnasoJ0nIAgLqyuuVRwOe++5yCcR9bYWCYFT3KwXg2+lphp&#10;G/hIj5MvRYSwy1BB5X2bSemKigy6sW2Jo3e1nUEfZVdK3WGIcNPISZLMpMGa40KFLW0rKm6nu1EQ&#10;NofimF8mt2fg8Kfz7XT2e98rNRr2+QKEp95/wu/2XiuYp+kP/L+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IoTEAAAA3QAAAA8AAAAAAAAAAAAAAAAAmAIAAGRycy9k&#10;b3ducmV2LnhtbFBLBQYAAAAABAAEAPUAAACJAwAAAAA=&#10;" path="m,l16701,r,7176l8242,7176r,9766l16701,16942r,6871l8242,23813r,11455l16701,35268r,7175l,42443,,xe" fillcolor="#fffefd" stroked="f" strokeweight="0">
                <v:stroke miterlimit="83231f" joinstyle="miter"/>
                <v:path arrowok="t" textboxrect="0,0,16701,42443"/>
              </v:shape>
              <v:shape id="Shape 8114" o:spid="_x0000_s1029" style="position:absolute;left:977;top:7063;width:233;height:425;visibility:visible;mso-wrap-style:square;v-text-anchor:top" coordsize="23302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VrcMA&#10;AADdAAAADwAAAGRycy9kb3ducmV2LnhtbESPQYvCMBSE74L/ITxhb5pWRKUaRRYW9rSi9uDx0Tzb&#10;YvNSkmxb99dvBMHjMDPfMNv9YBrRkfO1ZQXpLAFBXFhdc6kgv3xN1yB8QNbYWCYFD/Kw341HW8y0&#10;7flE3TmUIkLYZ6igCqHNpPRFRQb9zLbE0btZZzBE6UqpHfYRbho5T5KlNFhzXKiwpc+Kivv51ygo&#10;8uPfY2Gclfea/Wre3vqfa6fUx2Q4bEAEGsI7/Gp/awXrNF3A801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VrcMAAADdAAAADwAAAAAAAAAAAAAAAACYAgAAZHJzL2Rv&#10;d25yZXYueG1sUEsFBgAAAAAEAAQA9QAAAIgDAAAAAA==&#10;" path="m,l23302,r,7620l15745,7620r,34823l7490,42443r,-34823l,7620,,xe" fillcolor="#fffefd" stroked="f" strokeweight="0">
                <v:stroke miterlimit="83231f" joinstyle="miter"/>
                <v:path arrowok="t" textboxrect="0,0,23302,42443"/>
              </v:shape>
              <v:shape id="Shape 8115" o:spid="_x0000_s1030" style="position:absolute;left:999;top:6357;width:246;height:429;visibility:visible;mso-wrap-style:square;v-text-anchor:top" coordsize="24625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I88MA&#10;AADdAAAADwAAAGRycy9kb3ducmV2LnhtbESPQYvCMBSE7wv+h/CEvSyaVtilVKOIUNhrdcXro3m2&#10;1ealNLGt/nqzIHgcZuYbZrUZTSN66lxtWUE8j0AQF1bXXCr4O2SzBITzyBoby6TgTg4268nHClNt&#10;B86p3/tSBAi7FBVU3replK6oyKCb25Y4eGfbGfRBdqXUHQ4Bbhq5iKIfabDmsFBhS7uKiuv+ZhSU&#10;dOnzR58cF4f7SR59vv3KskGpz+m4XYLwNPp3+NX+1QqSOP6G/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eI88MAAADdAAAADwAAAAAAAAAAAAAAAACYAgAAZHJzL2Rv&#10;d25yZXYueG1sUEsFBgAAAAAEAAQA9QAAAIgDAAAAAA==&#10;" path="m,l8243,r,27584c8243,33820,10071,35713,12281,35713v2387,,4089,-1703,4089,-8129l16370,r8255,l24625,26136v,10897,-4165,16816,-12280,16816c3467,42952,,36843,,26200l,xe" fillcolor="#fffefd" stroked="f" strokeweight="0">
                <v:stroke miterlimit="83231f" joinstyle="miter"/>
                <v:path arrowok="t" textboxrect="0,0,24625,42952"/>
              </v:shape>
              <v:shape id="Shape 8116" o:spid="_x0000_s1031" style="position:absolute;left:1300;top:6355;width:118;height:426;visibility:visible;mso-wrap-style:square;v-text-anchor:top" coordsize="11811,4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nK8YA&#10;AADdAAAADwAAAGRycy9kb3ducmV2LnhtbESPzWrDMBCE74G8g9hAb4nsFkJwLYemv8mhhSZ9gMXa&#10;2k6slbG2jtunrwqBHoeZ+YbJ16Nr1UB9aDwbSBcJKOLS24YrAx+Hp/kKVBBki61nMvBNAdbFdJJj&#10;Zv2Z32nYS6UihEOGBmqRLtM6lDU5DAvfEUfv0/cOJcq+0rbHc4S7Vl8nyVI7bDgu1NjRfU3laf/l&#10;DLwM1cP2dXdTbsbT4edRxPHb8dmYq9l4dwtKaJT/8KW9tQZWabqEvzfxCe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znK8YAAADdAAAADwAAAAAAAAAAAAAAAACYAgAAZHJz&#10;L2Rvd25yZXYueG1sUEsFBgAAAAAEAAQA9QAAAIsDAAAAAA==&#10;" path="m9017,r2794,777l11811,8327,10274,6426v-762,,-1575,64,-2019,254l8255,19342r1511,l11811,16927r,9813l9512,25705r-1257,l8255,42634,,42634,,826c2591,318,5867,,9017,xe" fillcolor="#fffefd" stroked="f" strokeweight="0">
                <v:stroke miterlimit="83231f" joinstyle="miter"/>
                <v:path arrowok="t" textboxrect="0,0,11811,42634"/>
              </v:shape>
              <v:shape id="Shape 8117" o:spid="_x0000_s1032" style="position:absolute;left:1094;top:3761;width:324;height:608;visibility:visible;mso-wrap-style:square;v-text-anchor:top" coordsize="32398,60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ip8MA&#10;AADdAAAADwAAAGRycy9kb3ducmV2LnhtbESPQYvCMBSE74L/ITzBm6bdQ9VqFFEWxNtaDx4fzbOt&#10;Ni+liW3992ZhYY/DzHzDbHaDqUVHrassK4jnEQji3OqKCwXX7Hu2BOE8ssbaMil4k4PddjzaYKpt&#10;zz/UXXwhAoRdigpK75tUSpeXZNDNbUMcvLttDfog20LqFvsAN7X8iqJEGqw4LJTY0KGk/Hl5GQVV&#10;xmZ1vS+SpF/ddHd+HPXrlCk1nQz7NQhPg/8P/7VPWsEyjhfw+yY8Ab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ip8MAAADdAAAADwAAAAAAAAAAAAAAAACYAgAAZHJzL2Rv&#10;d25yZXYueG1sUEsFBgAAAAAEAAQA9QAAAIgDAAAAAA==&#10;" path="m,l32398,r,60837l,xe" fillcolor="#fffefd" stroked="f" strokeweight="0">
                <v:stroke miterlimit="83231f" joinstyle="miter"/>
                <v:path arrowok="t" textboxrect="0,0,32398,60837"/>
              </v:shape>
              <v:shape id="Shape 8118" o:spid="_x0000_s1033" style="position:absolute;left:1139;top:3283;width:279;height:148;visibility:visible;mso-wrap-style:square;v-text-anchor:top" coordsize="27915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ccsEA&#10;AADdAAAADwAAAGRycy9kb3ducmV2LnhtbERPz2vCMBS+C/4P4Qm7aVoZUzrTIqJsV7sy2O3RvCXF&#10;5qU0Ubv99eYw2PHj+72rJteLG42h86wgX2UgiFuvOzYKmo/TcgsiRGSNvWdS8EMBqnI+22Gh/Z3P&#10;dKujESmEQ4EKbIxDIWVoLTkMKz8QJ+7bjw5jgqOResR7Cne9XGfZi3TYcWqwONDBUnupr07BqXYb&#10;bTZf9rf5bNbH/Jm9Ob4p9bSY9q8gIk3xX/znftcKtnme5qY36QnI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3HLBAAAA3QAAAA8AAAAAAAAAAAAAAAAAmAIAAGRycy9kb3du&#10;cmV2LnhtbFBLBQYAAAAABAAEAPUAAACGAwAAAAA=&#10;" path="m,l27915,r,14770l7734,14770,,xe" fillcolor="#fffefd" stroked="f" strokeweight="0">
                <v:stroke miterlimit="83231f" joinstyle="miter"/>
                <v:path arrowok="t" textboxrect="0,0,27915,14770"/>
              </v:shape>
              <v:shape id="Shape 8760" o:spid="_x0000_s1034" style="position:absolute;left:1418;top:741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wkc8IA&#10;AADdAAAADwAAAGRycy9kb3ducmV2LnhtbERPTYvCMBC9C/sfwizsTVNlUalNpQiy3mSr4HVoxrba&#10;TGoTbddfbw4LHh/vO1kPphEP6lxtWcF0EoEgLqyuuVRwPGzHSxDOI2tsLJOCP3KwTj9GCcba9vxL&#10;j9yXIoSwi1FB5X0bS+mKigy6iW2JA3e2nUEfYFdK3WEfwk0jZ1E0lwZrDg0VtrSpqLjmd6NgcXbP&#10;n+9seuuflyzf0UyeTsNeqa/PIVuB8DT4t/jfvdMKlot52B/ehCc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CRzwgAAAN0AAAAPAAAAAAAAAAAAAAAAAJgCAABkcnMvZG93&#10;bnJldi54bWxQSwUGAAAAAAQABAD1AAAAhwMAAAAA&#10;" path="m,l9144,r,9144l,9144,,e" fillcolor="#fffefd" stroked="f" strokeweight="0">
                <v:stroke miterlimit="83231f" joinstyle="miter"/>
                <v:path arrowok="t" textboxrect="0,0,9144,9144"/>
              </v:shape>
              <v:shape id="Shape 8761" o:spid="_x0000_s1035" style="position:absolute;left:1418;top:72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B6MQA&#10;AADdAAAADwAAAGRycy9kb3ducmV2LnhtbESPQYvCMBSE7wv+h/AEb2taEZVqlCLIelu2Cl4fzbOt&#10;Ni+1ydquv34jCB6HmfmGWW16U4s7ta6yrCAeRyCIc6srLhQcD7vPBQjnkTXWlknBHznYrAcfK0y0&#10;7fiH7pkvRICwS1BB6X2TSOnykgy6sW2Ig3e2rUEfZFtI3WIX4KaWkyiaSYMVh4USG9qWlF+zX6Ng&#10;fnaPr2ka37rHJc32NJGnU/+t1GjYp0sQnnr/Dr/ae61gMZ/F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gejEAAAA3QAAAA8AAAAAAAAAAAAAAAAAmAIAAGRycy9k&#10;b3ducmV2LnhtbFBLBQYAAAAABAAEAPUAAACJAwAAAAA=&#10;" path="m,l9144,r,9144l,9144,,e" fillcolor="#fffefd" stroked="f" strokeweight="0">
                <v:stroke miterlimit="83231f" joinstyle="miter"/>
                <v:path arrowok="t" textboxrect="0,0,9144,9144"/>
              </v:shape>
              <v:shape id="Shape 8121" o:spid="_x0000_s1036" style="position:absolute;left:1741;top:7063;width:204;height:425;visibility:visible;mso-wrap-style:square;v-text-anchor:top" coordsize="20402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Mo8UA&#10;AADdAAAADwAAAGRycy9kb3ducmV2LnhtbESPW0sDMRCF3wX/Q5iCbza7BaWsTYtVxMtbLyB9GzbT&#10;zdrNJCSxG/+9EYQ+Hs6c78xZrLIdxJlC7B0rqKcVCOLW6Z47Bfvdy+0cREzIGgfHpOCHIqyW11cL&#10;bLQbeUPnbepEgXBsUIFJyTdSxtaQxTh1nrh4RxcspiJDJ3XAscDtIGdVdS8t9lwaDHp6MtSett+2&#10;vHE4jc+va9eZsPm8+8r+/cNkr9TNJD8+gEiU0+X4P/2mFczrWQ1/awo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oyjxQAAAN0AAAAPAAAAAAAAAAAAAAAAAJgCAABkcnMv&#10;ZG93bnJldi54bWxQSwUGAAAAAAQABAD1AAAAigMAAAAA&#10;" path="m,l8255,r,17005l16878,17005,16878,r3524,l20402,42443r-3524,l16878,24689r-8623,l8255,42443,,42443,,xe" fillcolor="#fffefd" stroked="f" strokeweight="0">
                <v:stroke miterlimit="83231f" joinstyle="miter"/>
                <v:path arrowok="t" textboxrect="0,0,20402,42443"/>
              </v:shape>
              <v:shape id="Shape 8762" o:spid="_x0000_s1037" style="position:absolute;left:1418;top:706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fn8QA&#10;AADdAAAADwAAAGRycy9kb3ducmV2LnhtbESPQYvCMBSE7wv+h/AEb2tqEZVqlCLIelu2Cl4fzbOt&#10;Ni+1ydquv34jCB6HmfmGWW16U4s7ta6yrGAyjkAQ51ZXXCg4HnafCxDOI2usLZOCP3KwWQ8+Vpho&#10;2/EP3TNfiABhl6CC0vsmkdLlJRl0Y9sQB+9sW4M+yLaQusUuwE0t4yiaSYMVh4USG9qWlF+zX6Ng&#10;fnaPr2k6uXWPS5rtKZanU/+t1GjYp0sQnnr/Dr/ae61gMZ/F8HwTn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iH5/EAAAA3QAAAA8AAAAAAAAAAAAAAAAAmAIAAGRycy9k&#10;b3ducmV2LnhtbFBLBQYAAAAABAAEAPUAAACJAwAAAAA=&#10;" path="m,l9144,r,9144l,9144,,e" fillcolor="#fffefd" stroked="f" strokeweight="0">
                <v:stroke miterlimit="83231f" joinstyle="miter"/>
                <v:path arrowok="t" textboxrect="0,0,9144,9144"/>
              </v:shape>
              <v:shape id="Shape 8123" o:spid="_x0000_s1038" style="position:absolute;left:1473;top:7060;width:229;height:432;visibility:visible;mso-wrap-style:square;v-text-anchor:top" coordsize="22873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UT8YA&#10;AADdAAAADwAAAGRycy9kb3ducmV2LnhtbESPzWrDMBCE74G+g9hCb4nsFILrRjGh0NBDc4jbHnpb&#10;WxvbxFoZS/7p21eBQI7DzHzDbLPZtGKk3jWWFcSrCARxaXXDlYLvr/dlAsJ5ZI2tZVLwRw6y3cNi&#10;i6m2E59ozH0lAoRdigpq77tUSlfWZNCtbEccvLPtDfog+0rqHqcAN61cR9FGGmw4LNTY0VtN5SUf&#10;jIKD/Dn4cZg+7cvxt+DkUjjShVJPj/P+FYSn2d/Dt/aHVpDE62e4vglPQO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TUT8YAAADdAAAADwAAAAAAAAAAAAAAAACYAgAAZHJz&#10;L2Rvd25yZXYueG1sUEsFBgAAAAAEAAQA9QAAAIsDAAAAAA==&#10;" path="m17132,v2896,,4915,571,5741,1143l21476,8064v-940,-444,-2007,-813,-3836,-813c12979,7251,8763,11277,8763,21792v,10136,3835,14110,8877,14110c19024,35902,20600,35585,21603,35268r825,6934c21234,42760,18898,43205,16065,43205,5169,43205,,34327,,22237,,6235,8890,,17132,xe" fillcolor="#fffefd" stroked="f" strokeweight="0">
                <v:stroke miterlimit="83231f" joinstyle="miter"/>
                <v:path arrowok="t" textboxrect="0,0,22873,43205"/>
              </v:shape>
              <v:shape id="Shape 8124" o:spid="_x0000_s1039" style="position:absolute;left:1418;top:6363;width:133;height:418;visibility:visible;mso-wrap-style:square;v-text-anchor:top" coordsize="13259,4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kqccA&#10;AADdAAAADwAAAGRycy9kb3ducmV2LnhtbESPQUvDQBSE74L/YXmCl9JuWrWEtJsgRVFElKal59fs&#10;azaYfZtm1zb+e1coeBxm5htmWQy2FSfqfeNYwXSSgCCunG64VrDdPI9TED4ga2wdk4If8lDk11dL&#10;zLQ785pOZahFhLDPUIEJocuk9JUhi37iOuLoHVxvMUTZ11L3eI5w28pZksylxYbjgsGOVoaqr/Lb&#10;KtDlW2n8y91upD+eHo6fnO717l2p25vhcQEi0BD+w5f2q1aQTmf3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fZKnHAAAA3QAAAA8AAAAAAAAAAAAAAAAAmAIAAGRy&#10;cy9kb3ducmV2LnhtbFBLBQYAAAAABAAEAPUAAACMAwAAAAA=&#10;" path="m,l8534,2373v2579,2337,3404,5169,3404,8826c11938,15733,9665,19823,5385,21778r,128c8281,23099,9728,25741,10554,30338v812,4725,1955,9957,2705,11519l4635,41857c4064,40663,3124,36384,2489,31659,2114,29049,1594,27366,829,26336l,25963,,16150,3556,11949,,7550,,xe" fillcolor="#fffefd" stroked="f" strokeweight="0">
                <v:stroke miterlimit="83231f" joinstyle="miter"/>
                <v:path arrowok="t" textboxrect="0,0,13259,41857"/>
              </v:shape>
              <v:shape id="Shape 8125" o:spid="_x0000_s1040" style="position:absolute;left:1807;top:6357;width:138;height:424;visibility:visible;mso-wrap-style:square;v-text-anchor:top" coordsize="13760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LesUA&#10;AADdAAAADwAAAGRycy9kb3ducmV2LnhtbESPQWvCQBSE7wX/w/KE3uomgVpJXUUFxYvQarDXx+5r&#10;Epp9G7NrjP++Wyh4HGbmG2a+HGwjeup87VhBOklAEGtnai4VFKftywyED8gGG8ek4E4elovR0xxz&#10;4278Sf0xlCJC2OeooAqhzaX0uiKLfuJa4uh9u85iiLIrpenwFuG2kVmSTKXFmuNChS1tKtI/x6tV&#10;EPy62O31pT+08qOYvm3P+stapZ7Hw+odRKAhPML/7b1RMEuzV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Mt6xQAAAN0AAAAPAAAAAAAAAAAAAAAAAJgCAABkcnMv&#10;ZG93bnJldi54bWxQSwUGAAAAAAQABAD1AAAAigMAAAAA&#10;" path="m9195,r4565,l13760,8018r-1479,9431l10769,26327r2991,l13760,32753r-3867,l8001,42443,,42443,9195,xe" fillcolor="#fffefd" stroked="f" strokeweight="0">
                <v:stroke miterlimit="83231f" joinstyle="miter"/>
                <v:path arrowok="t" textboxrect="0,0,13760,42443"/>
              </v:shape>
              <v:shape id="Shape 8126" o:spid="_x0000_s1041" style="position:absolute;left:1566;top:6357;width:227;height:424;visibility:visible;mso-wrap-style:square;v-text-anchor:top" coordsize="22733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U6cQA&#10;AADdAAAADwAAAGRycy9kb3ducmV2LnhtbESP0YrCMBRE3xf8h3AF39ZUWUS6RhGLIKzgbvUDLs3d&#10;tpjclCTW+vebBcHHYWbOMKvNYI3oyYfWsYLZNANBXDndcq3gct6/L0GEiKzROCYFDwqwWY/eVphr&#10;d+cf6stYiwThkKOCJsYulzJUDVkMU9cRJ+/XeYsxSV9L7fGe4NbIeZYtpMWW00KDHe0aqq7lzSrY&#10;Zd4Up/JIX4Xff8T+ePo2Ra/UZDxsP0FEGuIr/GwftILlbL6A/zfp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F1OnEAAAA3QAAAA8AAAAAAAAAAAAAAAAAmAIAAGRycy9k&#10;b3ducmV2LnhtbFBLBQYAAAAABAAEAPUAAACJAwAAAAA=&#10;" path="m1257,l22733,r,6109l9880,35077r,191l22669,35268r,7175l,42443,,37605,13474,7366r,-178l1257,7188,1257,xe" fillcolor="#fffefd" stroked="f" strokeweight="0">
                <v:stroke miterlimit="83231f" joinstyle="miter"/>
                <v:path arrowok="t" textboxrect="0,0,22733,42443"/>
              </v:shape>
              <v:shape id="Shape 8127" o:spid="_x0000_s1042" style="position:absolute;left:1418;top:3761;width:527;height:1598;visibility:visible;mso-wrap-style:square;v-text-anchor:top" coordsize="52698,15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cWcYA&#10;AADdAAAADwAAAGRycy9kb3ducmV2LnhtbESPT2vCQBTE74V+h+UJvQTdNUgN0VXaQqFKe6h/7o/s&#10;M4lm34bsNsZv7xYKPQ4z8xtmuR5sI3rqfO1Yw3SiQBAXztRcajjs38cZCB+QDTaOScONPKxXjw9L&#10;zI278jf1u1CKCGGfo4YqhDaX0hcVWfQT1xJH7+Q6iyHKrpSmw2uE20amSj1LizXHhQpbequouOx+&#10;rAaVvCaf51l2bL7Upp/ZNGm3lGj9NBpeFiACDeE//Nf+MBqyaTqH3zfx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kcWcYAAADdAAAADwAAAAAAAAAAAAAAAACYAgAAZHJz&#10;L2Rvd25yZXYueG1sUEsFBgAAAAAEAAQA9QAAAIsDAAAAAA==&#10;" path="m,l2070,,52698,120951r,38842l,60837,,xe" fillcolor="#fffefd" stroked="f" strokeweight="0">
                <v:stroke miterlimit="83231f" joinstyle="miter"/>
                <v:path arrowok="t" textboxrect="0,0,52698,159793"/>
              </v:shape>
              <v:shape id="Shape 8128" o:spid="_x0000_s1043" style="position:absolute;left:1597;top:3515;width:348;height:975;visibility:visible;mso-wrap-style:square;v-text-anchor:top" coordsize="34766,9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8hMAA&#10;AADdAAAADwAAAGRycy9kb3ducmV2LnhtbERPTYvCMBC9C/sfwizsTVNllVqNUmQXvIlWPQ/NmBab&#10;SWli7f77zUHw+Hjf6+1gG9FT52vHCqaTBARx6XTNRsG5+B2nIHxA1tg4JgV/5GG7+RitMdPuyUfq&#10;T8GIGMI+QwVVCG0mpS8rsugnriWO3M11FkOEnZG6w2cMt42cJclCWqw5NlTY0q6i8n56WAVLLi6m&#10;+DZ7l/8s7se87OX8elDq63PIVyACDeEtfrn3WkE6ncW58U1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8hMAAAADdAAAADwAAAAAAAAAAAAAAAACYAgAAZHJzL2Rvd25y&#10;ZXYueG1sUEsFBgAAAAAEAAQA9QAAAIUDAAAAAA==&#10;" path="m,l34766,68r,18627l31890,18695r2876,10073l34766,97479,,xe" fillcolor="#fffefd" stroked="f" strokeweight="0">
                <v:stroke miterlimit="83231f" joinstyle="miter"/>
                <v:path arrowok="t" textboxrect="0,0,34766,97479"/>
              </v:shape>
              <v:shape id="Shape 8763" o:spid="_x0000_s1044" style="position:absolute;left:1418;top:3283;width:527;height:148;visibility:visible;mso-wrap-style:square;v-text-anchor:top" coordsize="52698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FvcIA&#10;AADdAAAADwAAAGRycy9kb3ducmV2LnhtbESPQYvCMBSE74L/ITzBm6au4rrVKLIielmkunt/NM+m&#10;2LyUJmr990ZY8DjMzDfMYtXaStyo8aVjBaNhAoI4d7rkQsHvaTuYgfABWWPlmBQ8yMNq2e0sMNXu&#10;zhndjqEQEcI+RQUmhDqV0ueGLPqhq4mjd3aNxRBlU0jd4D3CbSU/kmQqLZYcFwzW9G0ovxyvVsHG&#10;ZMXhRD/515l2mQkTfvwxK9Xvtes5iEBteIf/23utYPY5HcPr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gW9wgAAAN0AAAAPAAAAAAAAAAAAAAAAAJgCAABkcnMvZG93&#10;bnJldi54bWxQSwUGAAAAAAQABAD1AAAAhwMAAAAA&#10;" path="m,l52698,r,14770l,14770,,e" fillcolor="#fffefd" stroked="f" strokeweight="0">
                <v:stroke miterlimit="83231f" joinstyle="miter"/>
                <v:path arrowok="t" textboxrect="0,0,52698,14770"/>
              </v:shape>
              <v:shape id="Shape 8130" o:spid="_x0000_s1045" style="position:absolute;left:2062;top:7063;width:175;height:425;visibility:visible;mso-wrap-style:square;v-text-anchor:top" coordsize="17481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QBcEA&#10;AADdAAAADwAAAGRycy9kb3ducmV2LnhtbERPPWvDMBDdC/kP4gpZSiM7gWLcKKEEAh2y2C6dD+si&#10;mVonYymx/e+rIZDx8b73x9n14k5j6DwryDcZCOLW646Ngp/m/F6ACBFZY++ZFCwU4HhYveyx1H7i&#10;iu51NCKFcChRgY1xKKUMrSWHYeMH4sRd/egwJjgaqUecUrjr5TbLPqTDjlODxYFOltq/+uYU/M6F&#10;0efr0tja5CQr/ZZd+ptS69f56xNEpDk+xQ/3t1ZQ5Lu0P71JT0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tEAXBAAAA3QAAAA8AAAAAAAAAAAAAAAAAmAIAAGRycy9kb3du&#10;cmV2LnhtbFBLBQYAAAAABAAEAPUAAACGAwAAAAA=&#10;" path="m,l7556,r6541,16625l17481,25886r,16193l11137,26327c9690,22733,7797,17323,6794,13538r-127,c6921,17818,7239,24371,7239,32944r,9499l,42443,,xe" fillcolor="#fffefd" stroked="f" strokeweight="0">
                <v:stroke miterlimit="83231f" joinstyle="miter"/>
                <v:path arrowok="t" textboxrect="0,0,17481,42443"/>
              </v:shape>
              <v:shape id="Shape 8764" o:spid="_x0000_s1046" style="position:absolute;left:1945;top:7063;width:91;height:425;visibility:visible;mso-wrap-style:square;v-text-anchor:top" coordsize="9144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VIsUA&#10;AADdAAAADwAAAGRycy9kb3ducmV2LnhtbESPwWrDMBBE74X8g9hAbrXcEmLjRgklEBPSk90celys&#10;rWxsrYylJs7fR4VCj8PMvGG2+9kO4kqT7xwreElSEMSN0x0bBZfP43MOwgdkjYNjUnAnD/vd4mmL&#10;hXY3ruhaByMihH2BCtoQxkJK37Rk0SduJI7et5sshignI/WEtwi3g3xN04202HFcaHGkQ0tNX/9Y&#10;BSWarP/SZT6e/bmqeuMuH/NaqdVyfn8DEWgO/+G/9kkryLPNGn7fx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RUixQAAAN0AAAAPAAAAAAAAAAAAAAAAAJgCAABkcnMv&#10;ZG93bnJldi54bWxQSwUGAAAAAAQABAD1AAAAigMAAAAA&#10;" path="m,l9144,r,42443l,42443,,e" fillcolor="#fffefd" stroked="f" strokeweight="0">
                <v:stroke miterlimit="83231f" joinstyle="miter"/>
                <v:path arrowok="t" textboxrect="0,0,9144,42443"/>
              </v:shape>
              <v:shape id="Shape 8132" o:spid="_x0000_s1047" style="position:absolute;left:1945;top:6357;width:149;height:554;visibility:visible;mso-wrap-style:square;v-text-anchor:top" coordsize="14904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bAsUA&#10;AADdAAAADwAAAGRycy9kb3ducmV2LnhtbESPQWvCQBSE7wX/w/KE3pqN0UpIXUUL1l7VUnp8ZJ9J&#10;NPs27G5N7K/vFgoeh5n5hlmsBtOKKznfWFYwSVIQxKXVDVcKPo7bpxyED8gaW8uk4EYeVsvRwwIL&#10;bXve0/UQKhEh7AtUUIfQFVL6siaDPrEdcfRO1hkMUbpKaod9hJtWZmk6lwYbjgs1dvRaU3k5fBsF&#10;m5/MPKc7nJX9WX4Ncv+2wd2nUo/jYf0CItAQ7uH/9rtWkE+mG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NsCxQAAAN0AAAAPAAAAAAAAAAAAAAAAAJgCAABkcnMv&#10;ZG93bnJldi54bWxQSwUGAAAAAAQABAD1AAAAigMAAAAA&#10;" path="m,l5328,r8242,42443l10612,42443v-940,1512,-1702,3340,-1702,4915c8910,48869,10053,50012,11437,50012v1067,,1829,-127,2451,-380l14904,53784v-1829,1258,-3912,1575,-5550,1575c5265,55359,3246,52908,3246,49314v,-3086,1637,-5791,2273,-6985l3753,32753,,32753,,26327r2991,l1607,17449c1226,14871,667,10579,223,7810r-190,l,8018,,xe" fillcolor="#fffefd" stroked="f" strokeweight="0">
                <v:stroke miterlimit="83231f" joinstyle="miter"/>
                <v:path arrowok="t" textboxrect="0,0,14904,55359"/>
              </v:shape>
              <v:shape id="Shape 8133" o:spid="_x0000_s1048" style="position:absolute;left:2110;top:6355;width:127;height:430;visibility:visible;mso-wrap-style:square;v-text-anchor:top" coordsize="12681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mQsQA&#10;AADdAAAADwAAAGRycy9kb3ducmV2LnhtbESP0WrCQBRE3wv+w3KFvtVNFNoQXYMoSintg9EPuGSv&#10;SXD3bsiuSfr33UKhj8PMnGE2xWSNGKj3rWMF6SIBQVw53XKt4Ho5vmQgfEDWaByTgm/yUGxnTxvM&#10;tRv5TEMZahEh7HNU0ITQ5VL6qiGLfuE64ujdXG8xRNnXUvc4Rrg1cpkkr9Jiy3GhwY72DVX38mEV&#10;HMaxM27J5cl+7Cj5/PLmbciUep5PuzWIQFP4D/+137WCLF2t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pkLEAAAA3QAAAA8AAAAAAAAAAAAAAAAAmAIAAGRycy9k&#10;b3ducmV2LnhtbFBLBQYAAAAABAAEAPUAAACJAwAAAAA=&#10;" path="m8369,r4312,1386l12681,8522,9881,6617v-559,,-1131,,-1639,190l8242,36093v444,127,1016,127,1448,127l12681,34256r,6852l6858,42952c4216,42952,1638,42697,,42456l,826c2070,318,5093,,8369,xe" fillcolor="#fffefd" stroked="f" strokeweight="0">
                <v:stroke miterlimit="83231f" joinstyle="miter"/>
                <v:path arrowok="t" textboxrect="0,0,12681,42952"/>
              </v:shape>
              <v:shape id="Shape 8134" o:spid="_x0000_s1049" style="position:absolute;left:1945;top:4970;width:292;height:937;visibility:visible;mso-wrap-style:square;v-text-anchor:top" coordsize="29185,93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GhMcA&#10;AADdAAAADwAAAGRycy9kb3ducmV2LnhtbESP3WrCQBSE74W+w3IKvZG6SZUg0U2wP4K0F6XqAxyy&#10;x2xo9mzIriZ9e1coeDnMzDfMuhxtKy7U+8axgnSWgCCunG64VnA8bJ+XIHxA1tg6JgV/5KEsHiZr&#10;zLUb+Icu+1CLCGGfowITQpdL6StDFv3MdcTRO7neYoiyr6XucYhw28qXJMmkxYbjgsGO3gxVv/uz&#10;VeC3u/fvVzNU6fRrrj83549MdolST4/jZgUi0Bju4f/2TitYpvMF3N7EJ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QRoTHAAAA3QAAAA8AAAAAAAAAAAAAAAAAmAIAAGRy&#10;cy9kb3ducmV2LnhtbFBLBQYAAAAABAAEAPUAAACMAwAAAAA=&#10;" path="m,l29185,69724r,23922l,38842,,xe" fillcolor="#fffefd" stroked="f" strokeweight="0">
                <v:stroke miterlimit="83231f" joinstyle="miter"/>
                <v:path arrowok="t" textboxrect="0,0,29185,93646"/>
              </v:shape>
              <v:shape id="Shape 8135" o:spid="_x0000_s1050" style="position:absolute;left:1945;top:3803;width:292;height:1505;visibility:visible;mso-wrap-style:square;v-text-anchor:top" coordsize="29185,150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ws8cA&#10;AADdAAAADwAAAGRycy9kb3ducmV2LnhtbESPQWvCQBCF7wX/wzKF3urGSotEN6EoBetFTHPocZod&#10;k2B2NuyuMfrru0Khx8eb9715q3w0nRjI+daygtk0AUFcWd1yraD8+nhegPABWWNnmRRcyUOeTR5W&#10;mGp74QMNRahFhLBPUUETQp9K6auGDPqp7Ymjd7TOYIjS1VI7vES46eRLkrxJgy3HhgZ7WjdUnYqz&#10;iW/8HPef3/7s1ofbrqxtWYTNcFXq6XF8X4IINIb/47/0VitYzOavcF8TES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MLPHAAAA3QAAAA8AAAAAAAAAAAAAAAAAmAIAAGRy&#10;cy9kb3ducmV2LnhtbFBLBQYAAAAABAAEAPUAAACMAwAAAAA=&#10;" path="m,l29185,102222r,48320l,68711,,xe" fillcolor="#fffefd" stroked="f" strokeweight="0">
                <v:stroke miterlimit="83231f" joinstyle="miter"/>
                <v:path arrowok="t" textboxrect="0,0,29185,150542"/>
              </v:shape>
              <v:shape id="Shape 8136" o:spid="_x0000_s1051" style="position:absolute;left:1945;top:3516;width:292;height:186;visibility:visible;mso-wrap-style:square;v-text-anchor:top" coordsize="29185,18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qJMUA&#10;AADdAAAADwAAAGRycy9kb3ducmV2LnhtbESPQUvDQBSE74L/YXlCb2a3LYQQuy0iLXqqGkXo7ZF9&#10;zQazb2N226T/3hWEHoeZ+YZZbSbXiTMNofWsYZ4pEMS1Ny03Gj4/dvcFiBCRDXaeScOFAmzWtzcr&#10;LI0f+Z3OVWxEgnAoUYONsS+lDLUlhyHzPXHyjn5wGJMcGmkGHBPcdXKhVC4dtpwWLPb0ZKn+rk5O&#10;w1a9Pec1VSr8FFt7+trj+HpArWd30+MDiEhTvIb/2y9GQzFf5v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+okxQAAAN0AAAAPAAAAAAAAAAAAAAAAAJgCAABkcnMv&#10;ZG93bnJldi54bWxQSwUGAAAAAAQABAD1AAAAigMAAAAA&#10;" path="m,l29185,57r,18570l,18627,,xe" fillcolor="#fffefd" stroked="f" strokeweight="0">
                <v:stroke miterlimit="83231f" joinstyle="miter"/>
                <v:path arrowok="t" textboxrect="0,0,29185,18627"/>
              </v:shape>
              <v:shape id="Shape 8765" o:spid="_x0000_s1052" style="position:absolute;left:1945;top:3283;width:292;height:148;visibility:visible;mso-wrap-style:square;v-text-anchor:top" coordsize="29185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Lv8QA&#10;AADdAAAADwAAAGRycy9kb3ducmV2LnhtbESPzWrDMBCE74W+g9hCbrWcQNzUsRKCoRDaU34g18Xa&#10;2sbWyliqrbx9VCj0OMzMN0yxD6YXE42utaxgmaQgiCurW64VXC8frxsQziNr7C2Tgjs52O+enwrM&#10;tZ35RNPZ1yJC2OWooPF+yKV0VUMGXWIH4uh929Ggj3KspR5xjnDTy1WaZtJgy3GhwYHKhqru/GMU&#10;6PdsHcrbED6trLqprbuvk+6UWryEwxaEp+D/w3/to1awecvW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i7/EAAAA3QAAAA8AAAAAAAAAAAAAAAAAmAIAAGRycy9k&#10;b3ducmV2LnhtbFBLBQYAAAAABAAEAPUAAACJAwAAAAA=&#10;" path="m,l29185,r,14770l,14770,,e" fillcolor="#fffefd" stroked="f" strokeweight="0">
                <v:stroke miterlimit="83231f" joinstyle="miter"/>
                <v:path arrowok="t" textboxrect="0,0,29185,14770"/>
              </v:shape>
              <v:shape id="Shape 8138" o:spid="_x0000_s1053" style="position:absolute;left:2516;top:7078;width:130;height:399;visibility:visible;mso-wrap-style:square;v-text-anchor:top" coordsize="12973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AwMQA&#10;AADdAAAADwAAAGRycy9kb3ducmV2LnhtbERPy4rCMBTdC/5DuMJsRFN1EK1GEWXQzczgA3F5aa5t&#10;sbkpTbR1vn6yEFweznu+bEwhHlS53LKCQT8CQZxYnXOq4HT86k1AOI+ssbBMCp7kYLlot+YYa1vz&#10;nh4Hn4oQwi5GBZn3ZSylSzIy6Pq2JA7c1VYGfYBVKnWFdQg3hRxG0VgazDk0ZFjSOqPkdrgbBb+b&#10;7Sg3aT297z6/z3/d1fnyczRKfXSa1QyEp8a/xS/3TiuYDEZhbng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QMDEAAAA3QAAAA8AAAAAAAAAAAAAAAAAmAIAAGRycy9k&#10;b3ducmV2LnhtbFBLBQYAAAAABAAEAPUAAACJAwAAAAA=&#10;" path="m12973,r,7933l11447,8753c9807,11074,8750,14709,8750,19967v,5068,962,8595,2554,10856l12973,31680r,8182l3946,35430c1292,31699,,26457,,20412,,12411,2219,6852,5470,3292l12973,xe" fillcolor="#fffefd" stroked="f" strokeweight="0">
                <v:stroke miterlimit="83231f" joinstyle="miter"/>
                <v:path arrowok="t" textboxrect="0,0,12973,39862"/>
              </v:shape>
              <v:shape id="Shape 8766" o:spid="_x0000_s1054" style="position:absolute;left:2383;top:7063;width:92;height:425;visibility:visible;mso-wrap-style:square;v-text-anchor:top" coordsize="9144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uzsMA&#10;AADdAAAADwAAAGRycy9kb3ducmV2LnhtbESPQYvCMBSE7wv+h/AEb2vqIrVUo4iwIu6p6sHjo3mm&#10;pc1LaaLWf28WFvY4zMw3zGoz2FY8qPe1YwWzaQKCuHS6ZqPgcv7+zED4gKyxdUwKXuRhsx59rDDX&#10;7skFPU7BiAhhn6OCKoQul9KXFVn0U9cRR+/meoshyt5I3eMzwm0rv5IklRZrjgsVdrSrqGxOd6tg&#10;j2bRXPU+647+WBSNcZefYa7UZDxslyACDeE//Nc+aAXZIk3h901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8uzsMAAADdAAAADwAAAAAAAAAAAAAAAACYAgAAZHJzL2Rv&#10;d25yZXYueG1sUEsFBgAAAAAEAAQA9QAAAIgDAAAAAA==&#10;" path="m,l9144,r,42443l,42443,,e" fillcolor="#fffefd" stroked="f" strokeweight="0">
                <v:stroke miterlimit="83231f" joinstyle="miter"/>
                <v:path arrowok="t" textboxrect="0,0,9144,42443"/>
              </v:shape>
              <v:shape id="Shape 8140" o:spid="_x0000_s1055" style="position:absolute;left:2237;top:7063;width:77;height:425;visibility:visible;mso-wrap-style:square;v-text-anchor:top" coordsize="7703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ubMQA&#10;AADdAAAADwAAAGRycy9kb3ducmV2LnhtbERPS2vCQBC+C/0PyxR6043SSoiu0gpCwUPxQaG3ITtu&#10;0mZnQ3Ybo7/eORR6/Pjey/XgG9VTF+vABqaTDBRxGWzNzsDpuB3noGJCttgEJgNXirBePYyWWNhw&#10;4T31h+SUhHAs0ECVUltoHcuKPMZJaImFO4fOYxLYOW07vEi4b/Qsy+baY83SUGFLm4rKn8Ovl94X&#10;vfvMP1z/Nd/ms517u23K4duYp8fhdQEq0ZD+xX/ud2sgnz7LfnkjT0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lLmzEAAAA3QAAAA8AAAAAAAAAAAAAAAAAmAIAAGRycy9k&#10;b3ducmV2LnhtbFBLBQYAAAAABAAEAPUAAACJAwAAAAA=&#10;" path="m464,l7703,r,42443l147,42443,,42079,,25886r1150,3146l1277,29032c1022,24562,464,17196,464,9385l464,xe" fillcolor="#fffefd" stroked="f" strokeweight="0">
                <v:stroke miterlimit="83231f" joinstyle="miter"/>
                <v:path arrowok="t" textboxrect="0,0,7703,42443"/>
              </v:shape>
              <v:shape id="Shape 8141" o:spid="_x0000_s1056" style="position:absolute;left:2237;top:6369;width:130;height:397;visibility:visible;mso-wrap-style:square;v-text-anchor:top" coordsize="13012,3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gp8UA&#10;AADdAAAADwAAAGRycy9kb3ducmV2LnhtbESPQWsCMRCF7wX/Qxihl6LZLSKyGkWF0p5atILXcTNm&#10;FzeTJYnutr++EYQeH2/e9+YtVr1txI18qB0ryMcZCOLS6ZqNgsP322gGIkRkjY1jUvBDAVbLwdMC&#10;C+063tFtH41IEA4FKqhibAspQ1mRxTB2LXHyzs5bjEl6I7XHLsFtI1+zbCot1pwaKmxpW1F52V9t&#10;emNS+t+vl/598+lPLuhjp6/GKPU87NdzEJH6+H/8SH9oBbN8ksN9TUK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CCnxQAAAN0AAAAPAAAAAAAAAAAAAAAAAJgCAABkcnMv&#10;ZG93bnJldi54bWxQSwUGAAAAAAQABAD1AAAAigMAAAAA&#10;" path="m,l7462,2399v3657,3276,5550,8877,5550,17132c13012,28090,10802,34199,7093,37476l,39722,,32870,2215,31415c3575,28973,4438,25068,4438,19213v,-4343,-565,-7839,-1752,-10249l,7136,,xe" fillcolor="#fffefd" stroked="f" strokeweight="0">
                <v:stroke miterlimit="83231f" joinstyle="miter"/>
                <v:path arrowok="t" textboxrect="0,0,13012,39722"/>
              </v:shape>
              <v:shape id="Shape 8142" o:spid="_x0000_s1057" style="position:absolute;left:2519;top:6355;width:127;height:430;visibility:visible;mso-wrap-style:square;v-text-anchor:top" coordsize="12681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wpMQA&#10;AADdAAAADwAAAGRycy9kb3ducmV2LnhtbESP0WrCQBRE34X+w3ILfdONoWiIriItliL60NQPuGSv&#10;SXD3bsiuSfr3XUHwcZiZM8x6O1ojeup841jBfJaAIC6dbrhScP7dTzMQPiBrNI5JwR952G5eJmvM&#10;tRv4h/oiVCJC2OeooA6hzaX0ZU0W/cy1xNG7uM5iiLKrpO5wiHBrZJokC2mx4bhQY0sfNZXX4mYV&#10;fA5Da1zKxZc97Cg5nrxZ9plSb6/jbgUi0Bie4Uf7WyvI5u8p3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cKTEAAAA3QAAAA8AAAAAAAAAAAAAAAAAmAIAAGRycy9k&#10;b3ducmV2LnhtbFBLBQYAAAAABAAEAPUAAACJAwAAAAA=&#10;" path="m8370,r4311,1386l12681,8523,9881,6617v-571,,-1130,,-1638,190l8243,36093v444,127,1015,127,1447,127l12681,34255r,6853l6858,42952c4217,42952,1639,42697,,42456l,826c2070,318,5093,,8370,xe" fillcolor="#fffefd" stroked="f" strokeweight="0">
                <v:stroke miterlimit="83231f" joinstyle="miter"/>
                <v:path arrowok="t" textboxrect="0,0,12681,42952"/>
              </v:shape>
              <v:shape id="Shape 8143" o:spid="_x0000_s1058" style="position:absolute;left:2237;top:5668;width:409;height:425;visibility:visible;mso-wrap-style:square;v-text-anchor:top" coordsize="40932,4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OF8UA&#10;AADdAAAADwAAAGRycy9kb3ducmV2LnhtbESP3WoCMRSE7wt9h3AK3hTNqmWRrVFEEepFxb8HOCTH&#10;3aWbkyWJuvXpTUHo5TAz3zDTeWcbcSUfascKhoMMBLF2puZSwem47k9AhIhssHFMCn4pwHz2+jLF&#10;wrgb7+l6iKVIEA4FKqhibAspg67IYhi4ljh5Z+ctxiR9KY3HW4LbRo6yLJcWa04LFba0rEj/HC5W&#10;QWi/o/b3/O7OuNuMj6vtu16RUr23bvEJIlIX/8PP9pdRMBl+jOHvTXo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Y4XxQAAAN0AAAAPAAAAAAAAAAAAAAAAAJgCAABkcnMv&#10;ZG93bnJldi54bWxQSwUGAAAAAAQABAD1AAAAigMAAAAA&#10;" path="m,l7944,18978v4547,10083,14516,14871,25210,14617l40932,30724r,9911l28980,42496c23873,42310,18783,41031,14091,38269,6763,33735,5049,31589,1810,27321l,23923,,xe" fillcolor="#fffefd" stroked="f" strokeweight="0">
                <v:stroke miterlimit="83231f" joinstyle="miter"/>
                <v:path arrowok="t" textboxrect="0,0,40932,42496"/>
              </v:shape>
              <v:shape id="Shape 8144" o:spid="_x0000_s1059" style="position:absolute;left:2544;top:5417;width:102;height:362;visibility:visible;mso-wrap-style:square;v-text-anchor:top" coordsize="10217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rLcYA&#10;AADdAAAADwAAAGRycy9kb3ducmV2LnhtbESPzW7CMBCE75V4B2uRegMnKLQQMKiqCi3qiR+J6ype&#10;4kC8jmID6dvXlZB6HM3ONzvzZWdrcaPWV44VpMMEBHHhdMWlgsN+NZiA8AFZY+2YFPyQh+Wi9zTH&#10;XLs7b+m2C6WIEPY5KjAhNLmUvjBk0Q9dQxy9k2sthijbUuoW7xFuazlKkhdpseLYYLChd0PFZXe1&#10;8Y3NyKw+/Xp8zdJvPKfTy9G8fij13O/eZiACdeH/+JH+0gomaZbB35qI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1rLcYAAADdAAAADwAAAAAAAAAAAAAAAACYAgAAZHJz&#10;L2Rvd25yZXYueG1sUEsFBgAAAAAEAAQA9QAAAIsDAAAAAA==&#10;" path="m10217,r,35924l,36131,10217,xe" fillcolor="#fffefd" stroked="f" strokeweight="0">
                <v:stroke miterlimit="83231f" joinstyle="miter"/>
                <v:path arrowok="t" textboxrect="0,0,10217,36131"/>
              </v:shape>
              <v:shape id="Shape 8145" o:spid="_x0000_s1060" style="position:absolute;left:2237;top:3516;width:409;height:2280;visibility:visible;mso-wrap-style:square;v-text-anchor:top" coordsize="40932,227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olscA&#10;AADdAAAADwAAAGRycy9kb3ducmV2LnhtbESPQWsCMRSE74X+h/CE3mrWshVZjWJbWxTaQ1Xw+tw8&#10;N9tuXpZNqvHfG0HocZiZb5jJLNpGHKnztWMFg34Ggrh0uuZKwXbz/jgC4QOyxsYxKTiTh9n0/m6C&#10;hXYn/qbjOlQiQdgXqMCE0BZS+tKQRd93LXHyDq6zGJLsKqk7PCW4beRTlg2lxZrTgsGWXg2Vv+s/&#10;q+BzE3/eVrvtyyIO91/mY5FLmeVKPfTifAwiUAz/4Vt7qRWMBvkz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BaJbHAAAA3QAAAA8AAAAAAAAAAAAAAAAAmAIAAGRy&#10;cy9kb3ducmV2LnhtbFBLBQYAAAAABAAEAPUAAACMAwAAAAA=&#10;" path="m,l8299,16c19133,740,30709,4350,40145,10503r787,717l40932,147124r-1441,4974l17380,227918,,179186,,130865r18079,63321c25216,161001,30207,132730,35275,98695v2565,-17298,3314,-35408,965,-48133c30652,33151,22016,21352,324,18571r-324,l,xe" fillcolor="#fffefd" stroked="f" strokeweight="0">
                <v:stroke miterlimit="83231f" joinstyle="miter"/>
                <v:path arrowok="t" textboxrect="0,0,40932,227918"/>
              </v:shape>
              <v:shape id="Shape 8767" o:spid="_x0000_s1061" style="position:absolute;left:2237;top:3283;width:409;height:148;visibility:visible;mso-wrap-style:square;v-text-anchor:top" coordsize="40932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9u8cA&#10;AADdAAAADwAAAGRycy9kb3ducmV2LnhtbESPQWvCQBSE7wX/w/IK3upGD1FSV7GCEFs8NAZCb4/s&#10;MwnNvk2yq6b/visUehxm5htmvR1NK240uMaygvksAkFcWt1wpSA/H15WIJxH1thaJgU/5GC7mTyt&#10;MdH2zp90y3wlAoRdggpq77tESlfWZNDNbEccvIsdDPogh0rqAe8Bblq5iKJYGmw4LNTY0b6m8ju7&#10;GgXv5/7Uxunb7uNoZHbp8+Jrvi+Umj6Pu1cQnkb/H/5rp1rBahkv4fEmP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EPbvHAAAA3QAAAA8AAAAAAAAAAAAAAAAAmAIAAGRy&#10;cy9kb3ducmV2LnhtbFBLBQYAAAAABAAEAPUAAACMAwAAAAA=&#10;" path="m,l40932,r,14770l,14770,,e" fillcolor="#fffefd" stroked="f" strokeweight="0">
                <v:stroke miterlimit="83231f" joinstyle="miter"/>
                <v:path arrowok="t" textboxrect="0,0,40932,14770"/>
              </v:shape>
              <v:shape id="Shape 8147" o:spid="_x0000_s1062" style="position:absolute;left:2646;top:7395;width:95;height:97;visibility:visible;mso-wrap-style:square;v-text-anchor:top" coordsize="9455,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nu8cA&#10;AADdAAAADwAAAGRycy9kb3ducmV2LnhtbESPQWvCQBSE74X+h+UVeim6sRQNqRsRUbGHgo0KHh/Z&#10;1yQk+zZkV5P217tCocdh5pth5ovBNOJKnassK5iMIxDEudUVFwqOh80oBuE8ssbGMin4IQeL9PFh&#10;jom2PX/RNfOFCCXsElRQet8mUrq8JINubFvi4H3bzqAPsiuk7rAP5aaRr1E0lQYrDgsltrQqKa+z&#10;i1EQv/wOH3r9Od276rzbb+P+hHWh1PPTsHwH4Wnw/+E/eqcDN3mbwf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KJ7vHAAAA3QAAAA8AAAAAAAAAAAAAAAAAmAIAAGRy&#10;cy9kb3ducmV2LnhtbFBLBQYAAAAABAAEAPUAAACMAwAAAAA=&#10;" path="m,l4667,2397v1385,,2959,-317,3963,-635l9455,8697c8248,9255,5924,9700,3092,9700l,8182,,xe" fillcolor="#fffefd" stroked="f" strokeweight="0">
                <v:stroke miterlimit="83231f" joinstyle="miter"/>
                <v:path arrowok="t" textboxrect="0,0,9455,9700"/>
              </v:shape>
              <v:shape id="Shape 8148" o:spid="_x0000_s1063" style="position:absolute;left:2769;top:7063;width:165;height:425;visibility:visible;mso-wrap-style:square;v-text-anchor:top" coordsize="16548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bO8QA&#10;AADdAAAADwAAAGRycy9kb3ducmV2LnhtbERPy4rCMBTdC/5DuIIbsakiIh2jDIKo4Cx0RFzeaW4f&#10;Y3NTm6j1781iYJaH854vW1OJBzWutKxgFMUgiFOrS84VnL7XwxkI55E1VpZJwYscLBfdzhwTbZ98&#10;oMfR5yKEsEtQQeF9nUjp0oIMusjWxIHLbGPQB9jkUjf4DOGmkuM4nkqDJYeGAmtaFZRej3ejYHe6&#10;HaZn/bv/GXxdXtlAXzbxdaJUv9d+foDw1Pp/8Z97qxXMRpMwN7wJT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GzvEAAAA3QAAAA8AAAAAAAAAAAAAAAAAmAIAAGRycy9k&#10;b3ducmV2LnhtbFBLBQYAAAAABAAEAPUAAACJAwAAAAA=&#10;" path="m1257,l16548,r,20063l9893,35078r,190l16548,35268r,7175l,42443,,37605,13474,7366r,-190l1257,7176,1257,xe" fillcolor="#fffefd" stroked="f" strokeweight="0">
                <v:stroke miterlimit="83231f" joinstyle="miter"/>
                <v:path arrowok="t" textboxrect="0,0,16548,42443"/>
              </v:shape>
              <v:shape id="Shape 8149" o:spid="_x0000_s1064" style="position:absolute;left:2646;top:7060;width:99;height:97;visibility:visible;mso-wrap-style:square;v-text-anchor:top" coordsize="9887,9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vD8QA&#10;AADdAAAADwAAAGRycy9kb3ducmV2LnhtbESP3WoCMRSE7wu+QzgF72rWokVXo1hBKF4I/jzAYXPc&#10;bHdzsiRxXd++EYReDjPzDbNc97YRHflQOVYwHmUgiAunKy4VXM67jxmIEJE1No5JwYMCrFeDtyXm&#10;2t35SN0pliJBOOSowMTY5lKGwpDFMHItcfKuzluMSfpSao/3BLeN/MyyL2mx4rRgsKWtoaI+3ayC&#10;b6x/t/ud5MPVuP28PrZd6adKDd/7zQJEpD7+h1/tH61gNp7M4fk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wLw/EAAAA3QAAAA8AAAAAAAAAAAAAAAAAmAIAAGRycy9k&#10;b3ducmV2LnhtbFBLBQYAAAAABAAEAPUAAACJAwAAAAA=&#10;" path="m4159,c7055,,9074,571,9887,1143l8503,8064c7563,7620,6496,7251,4667,7251l,9759,,1825,4159,xe" fillcolor="#fffefd" stroked="f" strokeweight="0">
                <v:stroke miterlimit="83231f" joinstyle="miter"/>
                <v:path arrowok="t" textboxrect="0,0,9887,9759"/>
              </v:shape>
              <v:shape id="Shape 8150" o:spid="_x0000_s1065" style="position:absolute;left:2646;top:6369;width:130;height:397;visibility:visible;mso-wrap-style:square;v-text-anchor:top" coordsize="13011,3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SgsUA&#10;AADdAAAADwAAAGRycy9kb3ducmV2LnhtbESPwWrDMAyG74O9g1Fhl7E6XdcS0rplDEZ7G0n3ACJW&#10;49BYDrHXpHv66jDYUfz6P+nb7iffqSsNsQ1sYDHPQBHXwbbcGPg+fb7koGJCttgFJgM3irDfPT5s&#10;sbBh5JKuVWqUQDgWaMCl1Bdax9qRxzgPPbFk5zB4TDIOjbYDjgL3nX7NsrX22LJccNjTh6P6Uv14&#10;oTz/HpZf/ZrfuvFUNjd0eTWVxjzNpvcNqERT+l/+ax+tgXyxkv/FRkxA7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BKCxQAAAN0AAAAPAAAAAAAAAAAAAAAAAJgCAABkcnMv&#10;ZG93bnJldi54bWxQSwUGAAAAAAQABAD1AAAAigMAAAAA&#10;" path="m,l7461,2399v3658,3276,5550,8877,5550,17132c13011,28090,10801,34199,7093,37476l,39722,,32869,2215,31415c3575,28973,4438,25068,4438,19213v,-4343,-565,-7839,-1752,-10249l,7136,,xe" fillcolor="#fffefd" stroked="f" strokeweight="0">
                <v:stroke miterlimit="83231f" joinstyle="miter"/>
                <v:path arrowok="t" textboxrect="0,0,13011,39722"/>
              </v:shape>
              <v:shape id="Shape 8151" o:spid="_x0000_s1066" style="position:absolute;left:2799;top:6355;width:135;height:431;visibility:visible;mso-wrap-style:square;v-text-anchor:top" coordsize="13564,4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MKsUA&#10;AADdAAAADwAAAGRycy9kb3ducmV2LnhtbESPUWvCMBSF34X9h3AHe9O0Y5vSGWUMCgMZuKrs9ZJc&#10;22JzU5JY6783wmCPh3POdzjL9Wg7MZAPrWMF+SwDQaydablWsN+V0wWIEJENdo5JwZUCrFcPkyUW&#10;xl34h4Yq1iJBOBSooImxL6QMuiGLYeZ64uQdnbcYk/S1NB4vCW47+Zxlb9Jiy2mhwZ4+G9Kn6mwV&#10;nMvDbrt/+R42mT54vupfPy9ZqafH8eMdRKQx/of/2l9GwSJ/zeH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AwqxQAAAN0AAAAPAAAAAAAAAAAAAAAAAJgCAABkcnMv&#10;ZG93bnJldi54bWxQSwUGAAAAAAQABAD1AAAAigMAAAAA&#10;" path="m13564,r,6991l9884,10734c9017,13228,8560,16863,8560,21429v,4820,457,8459,1332,10892l13564,35826r,7253l13412,43160c3772,43160,,32961,,21303,,15511,1146,10114,3473,6164l13564,xe" fillcolor="#fffefd" stroked="f" strokeweight="0">
                <v:stroke miterlimit="83231f" joinstyle="miter"/>
                <v:path arrowok="t" textboxrect="0,0,13564,43160"/>
              </v:shape>
              <v:shape id="Shape 8152" o:spid="_x0000_s1067" style="position:absolute;left:2646;top:5551;width:288;height:523;visibility:visible;mso-wrap-style:square;v-text-anchor:top" coordsize="28822,5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JmcYA&#10;AADdAAAADwAAAGRycy9kb3ducmV2LnhtbESPX2vCQBDE3wv9DscW+lYvxlYkeoqUFiyUgn/Q1yW3&#10;JsHcXrjbavrte4Lg4zAzv2Fmi9616kwhNp4NDAcZKOLS24YrA7vt58sEVBRki61nMvBHERbzx4cZ&#10;FtZfeE3njVQqQTgWaKAW6QqtY1mTwzjwHXHyjj44lCRDpW3AS4K7VudZNtYOG04LNXb0XlN52vw6&#10;A2ElmYx+Psbfr+3oC48H1+yXuTHPT/1yCkqol3v41l5ZA5PhWw7XN+k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5JmcYAAADdAAAADwAAAAAAAAAAAAAAAACYAgAAZHJz&#10;L2Rvd25yZXYueG1sUEsFBgAAAAAEAAQA9QAAAIsDAAAAAA==&#10;" path="m28822,r,20982l18903,38653c13024,46362,10230,48153,3042,51785l,52259,,42348,4305,40758v3369,-2295,6077,-5318,8122,-8823l28822,xe" fillcolor="#fffefd" stroked="f" strokeweight="0">
                <v:stroke miterlimit="83231f" joinstyle="miter"/>
                <v:path arrowok="t" textboxrect="0,0,28822,52259"/>
              </v:shape>
              <v:shape id="Shape 8153" o:spid="_x0000_s1068" style="position:absolute;left:2646;top:4398;width:288;height:1379;visibility:visible;mso-wrap-style:square;v-text-anchor:top" coordsize="28822,13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ZZcYA&#10;AADdAAAADwAAAGRycy9kb3ducmV2LnhtbESPT2vCQBTE7wW/w/KE3uomlopEVxFBKb0U/x28PbKv&#10;2dDs2yS7JvHbdwuCx2FmfsMs14OtREetLx0rSCcJCOLc6ZILBefT7m0OwgdkjZVjUnAnD+vV6GWJ&#10;mXY9H6g7hkJECPsMFZgQ6kxKnxuy6CeuJo7ej2sthijbQuoW+wi3lZwmyUxaLDkuGKxpayj/Pd5s&#10;pBy++psz3X1I95fv63nfNLOiUep1PGwWIAIN4Rl+tD+1gnn68Q7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vZZcYAAADdAAAADwAAAAAAAAAAAAAAAACYAgAAZHJz&#10;L2Rvd25yZXYueG1sUEsFBgAAAAAEAAQA9QAAAIsDAAAAAA==&#10;" path="m28822,r,71992l4146,137765,,137849,,101925,28822,xe" fillcolor="#fffefd" stroked="f" strokeweight="0">
                <v:stroke miterlimit="83231f" joinstyle="miter"/>
                <v:path arrowok="t" textboxrect="0,0,28822,137849"/>
              </v:shape>
              <v:shape id="Shape 8154" o:spid="_x0000_s1069" style="position:absolute;left:2646;top:3629;width:231;height:1359;visibility:visible;mso-wrap-style:square;v-text-anchor:top" coordsize="23057,13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SIcUA&#10;AADdAAAADwAAAGRycy9kb3ducmV2LnhtbESPQYvCMBSE74L/ITxhL4um6ipSjSLKiuzNKqK3R/Ns&#10;i81LaaKt/36zsOBxmJlvmMWqNaV4Uu0KywqGgwgEcWp1wZmC0/G7PwPhPLLG0jIpeJGD1bLbWWCs&#10;bcMHeiY+EwHCLkYFufdVLKVLczLoBrYiDt7N1gZ9kHUmdY1NgJtSjqJoKg0WHBZyrGiTU3pPHkaB&#10;2SKtm90t3Y8f19H58mlc+7NT6qPXrucgPLX+Hf5v77WC2XDyBX9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FIhxQAAAN0AAAAPAAAAAAAAAAAAAAAAAJgCAABkcnMv&#10;ZG93bnJldi54bWxQSwUGAAAAAAQABAD1AAAAigMAAAAA&#10;" path="m,l11402,10377v3287,4306,5680,9204,6816,14652c23057,46365,19818,61237,13379,89748l,135905,,xe" fillcolor="#fffefd" stroked="f" strokeweight="0">
                <v:stroke miterlimit="83231f" joinstyle="miter"/>
                <v:path arrowok="t" textboxrect="0,0,23057,135905"/>
              </v:shape>
              <v:shape id="Shape 8768" o:spid="_x0000_s1070" style="position:absolute;left:2646;top:3283;width:288;height:148;visibility:visible;mso-wrap-style:square;v-text-anchor:top" coordsize="28822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0MsEA&#10;AADdAAAADwAAAGRycy9kb3ducmV2LnhtbERPPW/CMBDdK/EfrENiK046QBQwCGgRWQssbKf4SAzx&#10;OY1NCP++Hip1fHrfy/VgG9FT541jBek0AUFcOm24UnA+7d8zED4ga2wck4IXeVivRm9LzLV78jf1&#10;x1CJGMI+RwV1CG0upS9rsuinriWO3NV1FkOEXSV1h88Ybhv5kSQzadFwbKixpV1N5f34sAp6WcxT&#10;s71kxeGz35/TGybm60epyXjYLEAEGsK/+M9daAXZfBbnxjfxCc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rtDLBAAAA3QAAAA8AAAAAAAAAAAAAAAAAmAIAAGRycy9kb3du&#10;cmV2LnhtbFBLBQYAAAAABAAEAPUAAACGAwAAAAA=&#10;" path="m,l28822,r,14770l,14770,,e" fillcolor="#fffefd" stroked="f" strokeweight="0">
                <v:stroke miterlimit="83231f" joinstyle="miter"/>
                <v:path arrowok="t" textboxrect="0,0,28822,14770"/>
              </v:shape>
              <v:shape id="Shape 8769" o:spid="_x0000_s1071" style="position:absolute;left:2934;top:741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N7sQA&#10;AADdAAAADwAAAGRycy9kb3ducmV2LnhtbESPQYvCMBSE7wv+h/AEb2uqiLpdoxRB9CZWweujebbd&#10;bV5qE2311xthYY/DzHzDLFadqcSdGldaVjAaRiCIM6tLzhWcjpvPOQjnkTVWlknBgxyslr2PBcba&#10;tnyge+pzESDsYlRQeF/HUrqsIINuaGvi4F1sY9AH2eRSN9gGuKnkOIqm0mDJYaHAmtYFZb/pzSiY&#10;XdxzO0lG1/b5k6Q7GsvzudsrNeh3yTcIT53/D/+1d1rBfDb9gve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je7EAAAA3QAAAA8AAAAAAAAAAAAAAAAAmAIAAGRycy9k&#10;b3ducmV2LnhtbFBLBQYAAAAABAAEAPUAAACJAwAAAAA=&#10;" path="m,l9144,r,9144l,9144,,e" fillcolor="#fffefd" stroked="f" strokeweight="0">
                <v:stroke miterlimit="83231f" joinstyle="miter"/>
                <v:path arrowok="t" textboxrect="0,0,9144,9144"/>
              </v:shape>
              <v:shape id="Shape 8770" o:spid="_x0000_s1072" style="position:absolute;left:3365;top:7063;width:91;height:425;visibility:visible;mso-wrap-style:square;v-text-anchor:top" coordsize="9144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F/MIA&#10;AADdAAAADwAAAGRycy9kb3ducmV2LnhtbERPz2uDMBS+D/o/hDfobY0bZYptWkZhMtzJtoceH+Yt&#10;iuZFTKb2v28Ogx0/vt/742J7MdHoW8cKXjcJCOLa6ZaNguvl8yUD4QOyxt4xKbiTh+Nh9bTHXLuZ&#10;K5rOwYgYwj5HBU0IQy6lrxuy6DduII7cjxsthghHI/WIcwy3vXxLkndpseXY0OBAp4bq7vxrFRRo&#10;0u6mi2wofVlVnXHX72Wr1Pp5+diBCLSEf/Gf+0sryNI07o9v4hO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4X8wgAAAN0AAAAPAAAAAAAAAAAAAAAAAJgCAABkcnMvZG93&#10;bnJldi54bWxQSwUGAAAAAAQABAD1AAAAhwMAAAAA&#10;" path="m,l9144,r,42443l,42443,,e" fillcolor="#fffefd" stroked="f" strokeweight="0">
                <v:stroke miterlimit="83231f" joinstyle="miter"/>
                <v:path arrowok="t" textboxrect="0,0,9144,42443"/>
              </v:shape>
              <v:shape id="Shape 8158" o:spid="_x0000_s1073" style="position:absolute;left:3043;top:7063;width:252;height:425;visibility:visible;mso-wrap-style:square;v-text-anchor:top" coordsize="25197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YI8MA&#10;AADdAAAADwAAAGRycy9kb3ducmV2LnhtbERPPW/CMBDdkfofrKvEBg4RrVCKQVXTCjowEOh+io84&#10;ND6ntoH039dDJcan971cD7YTV/KhdaxgNs1AENdOt9woOB4+JgsQISJr7ByTgl8KsF49jJZYaHfj&#10;PV2r2IgUwqFABSbGvpAy1IYshqnriRN3ct5iTNA3Unu8pXDbyTzLnqXFllODwZ7eDNXf1cUqaLnM&#10;v6rP93K32ZXbeecPufk5KzV+HF5fQEQa4l38795qBYvZU5qb3q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eYI8MAAADdAAAADwAAAAAAAAAAAAAAAACYAgAAZHJzL2Rv&#10;d25yZXYueG1sUEsFBgAAAAAEAAQA9QAAAIgDAAAAAA==&#10;" path="m,l7556,r6553,16625c15430,19901,17449,25388,18644,29032r126,c18517,24562,17958,17196,17958,9385l17958,r7239,l25197,42443r-7557,l11150,26327c9703,22733,7810,17323,6807,13538r-127,c6934,17818,7251,24371,7251,32944r,9499l,42443,,xe" fillcolor="#fffefd" stroked="f" strokeweight="0">
                <v:stroke miterlimit="83231f" joinstyle="miter"/>
                <v:path arrowok="t" textboxrect="0,0,25197,42443"/>
              </v:shape>
              <v:shape id="Shape 8159" o:spid="_x0000_s1074" style="position:absolute;left:2934;top:7063;width:62;height:201;visibility:visible;mso-wrap-style:square;v-text-anchor:top" coordsize="6185,20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+pA8YA&#10;AADdAAAADwAAAGRycy9kb3ducmV2LnhtbESPQWsCMRSE74X+h/AKvRRNtKzoahSxFDwUiqvi9bF5&#10;bhY3L8sm6vbfN4WCx2FmvmEWq9414kZdqD1rGA0VCOLSm5orDYf952AKIkRkg41n0vBDAVbL56cF&#10;5sbfeUe3IlYiQTjkqMHG2OZShtKSwzD0LXHyzr5zGJPsKmk6vCe4a+RYqYl0WHNasNjSxlJ5Ka5O&#10;w/f6tC1mu+z4ltmv+O7Gqt9/KK1fX/r1HESkPj7C/+2t0TAdZT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+pA8YAAADdAAAADwAAAAAAAAAAAAAAAACYAgAAZHJz&#10;L2Rvd25yZXYueG1sUEsFBgAAAAAEAAQA9QAAAIsDAAAAAA==&#10;" path="m,l6185,r,6109l,20063,,xe" fillcolor="#fffefd" stroked="f" strokeweight="0">
                <v:stroke miterlimit="83231f" joinstyle="miter"/>
                <v:path arrowok="t" textboxrect="0,0,6185,20063"/>
              </v:shape>
              <v:shape id="Shape 8160" o:spid="_x0000_s1075" style="position:absolute;left:3075;top:6357;width:227;height:424;visibility:visible;mso-wrap-style:square;v-text-anchor:top" coordsize="22733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QxsAA&#10;AADdAAAADwAAAGRycy9kb3ducmV2LnhtbERPzYrCMBC+C75DGGFvmiqLSNcoYhEWVlCrDzA0s20x&#10;mZQk1u7bbw6Cx4/vf70drBE9+dA6VjCfZSCIK6dbrhXcrofpCkSIyBqNY1LwRwG2m/Fojbl2T75Q&#10;X8ZapBAOOSpoYuxyKUPVkMUwcx1x4n6dtxgT9LXUHp8p3Bq5yLKltNhyamiwo31D1b18WAX7zJvi&#10;VB7pp/CHz9gfT2dT9Ep9TIbdF4hIQ3yLX+5vrWA1X6b96U1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pQxsAAAADdAAAADwAAAAAAAAAAAAAAAACYAgAAZHJzL2Rvd25y&#10;ZXYueG1sUEsFBgAAAAAEAAQA9QAAAIUDAAAAAA==&#10;" path="m1257,l22733,r,6109l9880,35077r,191l22669,35268r,7175l,42443,,37605,13474,7366r,-178l1257,7188,1257,xe" fillcolor="#fffefd" stroked="f" strokeweight="0">
                <v:stroke miterlimit="83231f" joinstyle="miter"/>
                <v:path arrowok="t" textboxrect="0,0,22733,42443"/>
              </v:shape>
              <v:shape id="Shape 8161" o:spid="_x0000_s1076" style="position:absolute;left:3309;top:6355;width:136;height:431;visibility:visible;mso-wrap-style:square;v-text-anchor:top" coordsize="13570,4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essQA&#10;AADdAAAADwAAAGRycy9kb3ducmV2LnhtbESPQYvCMBSE7wv+h/CEva1JXRXtGkVEQfGku3h+NM+2&#10;a/NSmqj13xtB8DjMzDfMdN7aSlyp8aVjDUlPgSDOnCk51/D3u/4ag/AB2WDlmDTcycN81vmYYmrc&#10;jfd0PYRcRAj7FDUUIdSplD4ryKLvuZo4eifXWAxRNrk0Dd4i3Fayr9RIWiw5LhRY07Kg7Hy4WA3D&#10;lVIrs1nu3Pm0/e7/r4eT42Cr9We3XfyACNSGd/jV3hgN42SUwP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rLEAAAA3QAAAA8AAAAAAAAAAAAAAAAAmAIAAGRycy9k&#10;b3ducmV2LnhtbFBLBQYAAAAABAAEAPUAAACJAwAAAAA=&#10;" path="m13570,r,6989l9884,10738c9017,13232,8560,16867,8560,21433v,4820,457,8458,1332,10892l13570,35836r,7243l13412,43163c3772,43163,,32965,,21306,,15515,1150,10117,3478,6168l13570,xe" fillcolor="#fffefd" stroked="f" strokeweight="0">
                <v:stroke miterlimit="83231f" joinstyle="miter"/>
                <v:path arrowok="t" textboxrect="0,0,13570,43163"/>
              </v:shape>
              <v:shape id="Shape 8162" o:spid="_x0000_s1077" style="position:absolute;left:2934;top:6352;width:136;height:434;visibility:visible;mso-wrap-style:square;v-text-anchor:top" coordsize="13577,43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MAMMA&#10;AADdAAAADwAAAGRycy9kb3ducmV2LnhtbERPy4rCMBTdD/gP4QrupmllEK2NooIwqxFfC3eX5E5b&#10;prkpTbT17yfCwMDZHM6LU6wH24gHdb52rCBLUhDE2pmaSwWX8/59DsIHZIONY1LwJA/r1eitwNy4&#10;no/0OIVSxBL2OSqoQmhzKb2uyKJPXEsctW/XWQyRdqU0Hfax3DZymqYzabHmuFBhS7uK9M/pbhXs&#10;ddjejO9v96+PiMUhO163mVKT8bBZggg0hH/zX/rTKJhnsym83s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MAMMAAADdAAAADwAAAAAAAAAAAAAAAACYAgAAZHJzL2Rv&#10;d25yZXYueG1sUEsFBgAAAAAEAAQA9QAAAIgDAAAAAA==&#10;" path="m471,c10681,,13577,11264,13577,20968v,7994,-1420,13614,-3845,17235l,43366,,36114r165,157c3683,36271,5004,29972,5004,21348,5004,13906,3873,7176,102,7176l,7279,,287,471,xe" fillcolor="#fffefd" stroked="f" strokeweight="0">
                <v:stroke miterlimit="83231f" joinstyle="miter"/>
                <v:path arrowok="t" textboxrect="0,0,13577,43366"/>
              </v:shape>
              <v:shape id="Shape 8163" o:spid="_x0000_s1078" style="position:absolute;left:2934;top:4557;width:511;height:1204;visibility:visible;mso-wrap-style:square;v-text-anchor:top" coordsize="51073,120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f0sUA&#10;AADdAAAADwAAAGRycy9kb3ducmV2LnhtbESPT4vCMBTE7wv7HcJb8LKsqRakdI0iC8J68l+9P5pn&#10;W21eShNt9dMbQfA4zMxvmOm8N7W4UusqywpGwwgEcW51xYWCbL/8SUA4j6yxtkwKbuRgPvv8mGKq&#10;bcdbuu58IQKEXYoKSu+bVEqXl2TQDW1DHLyjbQ36INtC6ha7ADe1HEfRRBqsOCyU2NBfSfl5dzEK&#10;Tny+He6r762Mssuy28TymMVrpQZf/eIXhKfev8Ov9r9WkIwmM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9/SxQAAAN0AAAAPAAAAAAAAAAAAAAAAAJgCAABkcnMv&#10;ZG93bnJldi54bWxQSwUGAAAAAAQABAD1AAAAigMAAAAA&#10;" path="m51073,r,29475l,120464,,99481,51073,xe" fillcolor="#fffefd" stroked="f" strokeweight="0">
                <v:stroke miterlimit="83231f" joinstyle="miter"/>
                <v:path arrowok="t" textboxrect="0,0,51073,120464"/>
              </v:shape>
              <v:shape id="Shape 8164" o:spid="_x0000_s1079" style="position:absolute;left:2934;top:3283;width:511;height:1835;visibility:visible;mso-wrap-style:square;v-text-anchor:top" coordsize="51073,18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oLcYA&#10;AADdAAAADwAAAGRycy9kb3ducmV2LnhtbESPQWvCQBSE74L/YXlCb3UTKZJGVymKmB6rFfX2zD6T&#10;0OzbmN1q+u9doeBxmJlvmOm8M7W4UusqywriYQSCOLe64kLB93b1moBwHlljbZkU/JGD+azfm2Kq&#10;7Y2/6LrxhQgQdikqKL1vUildXpJBN7QNcfDOtjXog2wLqVu8Bbip5SiKxtJgxWGhxIYWJeU/m1+j&#10;4PSe7RfHS9yMkvVhl32eVsvleafUy6D7mIDw1Pln+L+daQVJPH6D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8oLcYAAADdAAAADwAAAAAAAAAAAAAAAACYAgAAZHJz&#10;L2Rvd25yZXYueG1sUEsFBgAAAAAEAAQA9QAAAIsDAAAAAA==&#10;" path="m,l51073,r,47371l,183504,,111512,27356,14770,,14770,,xe" fillcolor="#fffefd" stroked="f" strokeweight="0">
                <v:stroke miterlimit="83231f" joinstyle="miter"/>
                <v:path arrowok="t" textboxrect="0,0,51073,183504"/>
              </v:shape>
              <v:shape id="Shape 8771" o:spid="_x0000_s1080" style="position:absolute;left:3729;top:725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XNcUA&#10;AADdAAAADwAAAGRycy9kb3ducmV2LnhtbESPQWvCQBSE7wX/w/KE3uomIo2kbkIoiN6kacHrI/tM&#10;otm3aXY1qb/eLRR6HGbmG2aTT6YTNxpca1lBvIhAEFdWt1wr+PrcvqxBOI+ssbNMCn7IQZ7NnjaY&#10;ajvyB91KX4sAYZeigsb7PpXSVQ0ZdAvbEwfvZAeDPsihlnrAMcBNJ5dR9CoNthwWGuzpvaHqUl6N&#10;guTk7rtVEX+P93NR7mkpj8fpoNTzfCreQHia/H/4r73XCtZJEsPvm/A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Rc1xQAAAN0AAAAPAAAAAAAAAAAAAAAAAJgCAABkcnMv&#10;ZG93bnJldi54bWxQSwUGAAAAAAQABAD1AAAAigMAAAAA&#10;" path="m,l9144,r,9144l,9144,,e" fillcolor="#fffefd" stroked="f" strokeweight="0">
                <v:stroke miterlimit="83231f" joinstyle="miter"/>
                <v:path arrowok="t" textboxrect="0,0,9144,9144"/>
              </v:shape>
              <v:shape id="Shape 8166" o:spid="_x0000_s1081" style="position:absolute;left:3586;top:7072;width:152;height:413;visibility:visible;mso-wrap-style:square;v-text-anchor:top" coordsize="15265,4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E3MUA&#10;AADdAAAADwAAAGRycy9kb3ducmV2LnhtbESPzWrDMBCE74W8g9hAbrWcEozjRDEhUGooFOo24ONi&#10;rX+wtTKWmrhvXxUKPQ4z8w1zzBczihvNrresYBvFIIhrq3tuFXx+PD+mIJxH1jhaJgXf5CA/rR6O&#10;mGl753e6lb4VAcIuQwWd91Mmpas7MugiOxEHr7GzQR/k3Eo94z3AzSif4jiRBnsOCx1OdOmoHsov&#10;o+B6fnnT+4ZcU5n0dUrGXTHElVKb9XI+gPC0+P/wX7vQCtJtksDvm/AE5O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kTcxQAAAN0AAAAPAAAAAAAAAAAAAAAAAJgCAABkcnMv&#10;ZG93bnJldi54bWxQSwUGAAAAAAQABAD1AAAAigMAAAAA&#10;" path="m15265,r,7860l11643,9520c9817,11856,8699,15571,8699,21083v,5099,991,8579,2469,10784l15265,34249r,7094l5614,37771c1956,34241,,27941,127,20638,222,12923,2458,7459,5810,3924l15265,xe" fillcolor="#fffefd" stroked="f" strokeweight="0">
                <v:stroke miterlimit="83231f" joinstyle="miter"/>
                <v:path arrowok="t" textboxrect="0,0,15265,41343"/>
              </v:shape>
              <v:shape id="Shape 8167" o:spid="_x0000_s1082" style="position:absolute;left:3445;top:7063;width:111;height:425;visibility:visible;mso-wrap-style:square;v-text-anchor:top" coordsize="11132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hxMYA&#10;AADdAAAADwAAAGRycy9kb3ducmV2LnhtbESPQWvCQBSE74L/YXlCb7qxB5WYTUiVUtuL1Nb7M/tM&#10;QrNvY3abxH/fLRR6HGbmGybJRtOInjpXW1awXEQgiAuray4VfH48zzcgnEfW2FgmBXdykKXTSYKx&#10;tgO/U3/ypQgQdjEqqLxvYyldUZFBt7AtcfCutjPog+xKqTscAtw08jGKVtJgzWGhwpZ2FRVfp2+j&#10;4Pz6djP5cCsP+yd36XVz1C/yqNTDbMy3IDyN/j/81z5oBZvlag2/b8IT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hxMYAAADdAAAADwAAAAAAAAAAAAAAAACYAgAAZHJz&#10;L2Rvd25yZXYueG1sUEsFBgAAAAAEAAQA9QAAAIsDAAAAAA==&#10;" path="m,l10433,r,7176l236,7176r,9766l9875,16942r,6871l236,23813r,11455l11132,35268r,7175l,42443,,xe" fillcolor="#fffefd" stroked="f" strokeweight="0">
                <v:stroke miterlimit="83231f" joinstyle="miter"/>
                <v:path arrowok="t" textboxrect="0,0,11132,42443"/>
              </v:shape>
              <v:shape id="Shape 8168" o:spid="_x0000_s1083" style="position:absolute;left:3620;top:6355;width:118;height:426;visibility:visible;mso-wrap-style:square;v-text-anchor:top" coordsize="11810,4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ZMMA&#10;AADdAAAADwAAAGRycy9kb3ducmV2LnhtbERPTWvCQBC9F/wPywheSt0oEiS6ihQKIhbatIceh+yY&#10;BLOzIbsm0V/fORR6fLzv7X50jeqpC7VnA4t5Aoq48Lbm0sD319vLGlSIyBYbz2TgTgH2u8nTFjPr&#10;B/6kPo+lkhAOGRqoYmwzrUNRkcMw9y2xcBffOYwCu1LbDgcJd41eJkmqHdYsDRW29FpRcc1vzsD6&#10;cemHY37yerw+rz5+Vum5fz8ZM5uOhw2oSGP8F/+5j1Z8i1Tmyht5An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WmZMMAAADdAAAADwAAAAAAAAAAAAAAAACYAgAAZHJzL2Rv&#10;d25yZXYueG1sUEsFBgAAAAAEAAQA9QAAAIgDAAAAAA==&#10;" path="m9004,r2806,779l11810,8337,10261,6426v-749,,-1575,64,-2006,254l8255,19342r1511,l11810,16927r,9814l9512,25705r-1257,l8255,42634,,42634,,826c2578,318,5855,,9004,xe" fillcolor="#fffefd" stroked="f" strokeweight="0">
                <v:stroke miterlimit="83231f" joinstyle="miter"/>
                <v:path arrowok="t" textboxrect="0,0,11810,42634"/>
              </v:shape>
              <v:shape id="Shape 8169" o:spid="_x0000_s1084" style="position:absolute;left:3445;top:6352;width:136;height:434;visibility:visible;mso-wrap-style:square;v-text-anchor:top" coordsize="13570,4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ZisMA&#10;AADdAAAADwAAAGRycy9kb3ducmV2LnhtbESPQYvCMBSE7wv+h/AEb2uqB3G7RhFB8CZVQfb2aJ5p&#10;bfNSmmirv94Iwh6HmfmGWax6W4s7tb50rGAyTkAQ506XbBScjtvvOQgfkDXWjknBgzysloOvBaba&#10;dZzR/RCMiBD2KSooQmhSKX1ekEU/dg1x9C6utRiibI3ULXYRbms5TZKZtFhyXCiwoU1BeXW4WQWX&#10;zV9WNYbkc799OJNV+tqdg1KjYb/+BRGoD//hT3unFcwnsx94v4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ZZisMAAADdAAAADwAAAAAAAAAAAAAAAACYAgAAZHJzL2Rv&#10;d25yZXYueG1sUEsFBgAAAAAEAAQA9QAAAIgDAAAAAA==&#10;" path="m464,c10675,,13570,11264,13570,20968v,7994,-1416,13614,-3840,17235l,43363,,36120r159,151c3677,36271,5011,29972,5011,21348,5011,13906,3868,7176,96,7176l,7273,,284,464,xe" fillcolor="#fffefd" stroked="f" strokeweight="0">
                <v:stroke miterlimit="83231f" joinstyle="miter"/>
                <v:path arrowok="t" textboxrect="0,0,13570,43363"/>
              </v:shape>
              <v:shape id="Shape 8170" o:spid="_x0000_s1085" style="position:absolute;left:3445;top:3986;width:293;height:865;visibility:visible;mso-wrap-style:square;v-text-anchor:top" coordsize="29305,86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Z/8QA&#10;AADdAAAADwAAAGRycy9kb3ducmV2LnhtbERPu2rDMBTdA/0HcQvdEtktjR0nSiiF0i4NzmPIeG3d&#10;2CbWlZHUxP37aihkPJz3ajOaXlzJ+c6ygnSWgCCure64UXA8fExzED4ga+wtk4Jf8rBZP0xWWGh7&#10;4x1d96ERMYR9gQraEIZCSl+3ZNDP7EAcubN1BkOErpHa4S2Gm14+J8lcGuw4NrQ40HtL9WX/YxR8&#10;99Xosm2WvnzuXqvzYVFmJ10q9fQ4vi1BBBrDXfzv/tIK8jSL++Ob+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2f/EAAAA3QAAAA8AAAAAAAAAAAAAAAAAmAIAAGRycy9k&#10;b3ducmV2LnhtbFBLBQYAAAAABAAEAPUAAACJAwAAAAA=&#10;" path="m29305,r,34348l,86557,,57082,29305,xe" fillcolor="#fffefd" stroked="f" strokeweight="0">
                <v:stroke miterlimit="83231f" joinstyle="miter"/>
                <v:path arrowok="t" textboxrect="0,0,29305,86557"/>
              </v:shape>
              <v:shape id="Shape 8171" o:spid="_x0000_s1086" style="position:absolute;left:3445;top:3283;width:293;height:474;visibility:visible;mso-wrap-style:square;v-text-anchor:top" coordsize="29305,4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TOcUA&#10;AADdAAAADwAAAGRycy9kb3ducmV2LnhtbESPQWvCQBSE7wX/w/KE3uomHmyIriIGoUgvxhY8PrLP&#10;7GL2bchuY/rvu4VCj8PMfMNsdpPrxEhDsJ4V5IsMBHHjteVWwcfl+FKACBFZY+eZFHxTgN129rTB&#10;UvsHn2msYysShEOJCkyMfSllaAw5DAvfEyfv5geHMcmhlXrAR4K7Ti6zbCUdWk4LBns6GGru9ZdT&#10;wLm5nqvPojrd7HvVN9GOl3ut1PN82q9BRJrif/iv/aYVFPlr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BM5xQAAAN0AAAAPAAAAAAAAAAAAAAAAAJgCAABkcnMv&#10;ZG93bnJldi54bWxQSwUGAAAAAAQABAD1AAAAigMAAAAA&#10;" path="m,l29305,r,14923l12174,14923,,47371,,xe" fillcolor="#fffefd" stroked="f" strokeweight="0">
                <v:stroke miterlimit="83231f" joinstyle="miter"/>
                <v:path arrowok="t" textboxrect="0,0,29305,47371"/>
              </v:shape>
              <v:shape id="Shape 8172" o:spid="_x0000_s1087" style="position:absolute;left:3738;top:7250;width:105;height:242;visibility:visible;mso-wrap-style:square;v-text-anchor:top" coordsize="10491,2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kBMYA&#10;AADdAAAADwAAAGRycy9kb3ducmV2LnhtbESPQUvDQBSE74L/YXmCN7tpDlpit6VIC1WE0lTw+sg+&#10;k9js27j7bOK/7xYKHoeZ+YaZL0fXqROF2Ho2MJ1koIgrb1uuDXwcNg8zUFGQLXaeycAfRVgubm/m&#10;WFg/8J5OpdQqQTgWaKAR6QutY9WQwzjxPXHyvnxwKEmGWtuAQ4K7TudZ9qgdtpwWGuzppaHqWP46&#10;AzLIYffe/9jcrj9f29X38W0X1sbc342rZ1BCo/yHr+2tNTCbPuVweZOe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6kBMYAAADdAAAADwAAAAAAAAAAAAAAAACYAgAAZHJz&#10;L2Rvd25yZXYueG1sUEsFBgAAAAAEAAQA9QAAAIsDAAAAAA==&#10;" path="m,l10491,r,22669c8675,23431,4827,24181,1740,24181l,23537,,16442r1296,754c2058,17196,2629,17132,2934,17005r,-10261l,6744,,xe" fillcolor="#fffefd" stroked="f" strokeweight="0">
                <v:stroke miterlimit="83231f" joinstyle="miter"/>
                <v:path arrowok="t" textboxrect="0,0,10491,24181"/>
              </v:shape>
              <v:shape id="Shape 8173" o:spid="_x0000_s1088" style="position:absolute;left:3886;top:7061;width:136;height:432;visibility:visible;mso-wrap-style:square;v-text-anchor:top" coordsize="13577,4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20MYA&#10;AADdAAAADwAAAGRycy9kb3ducmV2LnhtbESPUWvCQBCE3wX/w7FC3+rFFmxIc5GitCgNiNEfsOS2&#10;SWpu78idmv77XqHg4zA73+zkq9H04kqD7ywrWMwTEMS11R03Ck7H98cUhA/IGnvLpOCHPKyK6STH&#10;TNsbH+hahUZECPsMFbQhuExKX7dk0M+tI47elx0MhiiHRuoBbxFuevmUJEtpsOPY0KKjdUv1ubqY&#10;+Mbn6aw3XH64bVk21bd0l93eKfUwG99eQQQaw/34P73VCtLFyzP8rYkI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y20MYAAADdAAAADwAAAAAAAAAAAAAAAACYAgAAZHJz&#10;L2Rvd25yZXYueG1sUEsFBgAAAAAEAAQA9QAAAIsDAAAAAA==&#10;" path="m13577,r,6979l9895,10735c9030,13229,8572,16865,8572,21430v,4820,458,8458,1330,10892l13577,35839r,7240l13440,43152r-29,l3097,36604c946,32596,,27132,,21303,,15512,1150,10115,3480,6165l13577,xe" fillcolor="#fffefd" stroked="f" strokeweight="0">
                <v:stroke miterlimit="83231f" joinstyle="miter"/>
                <v:path arrowok="t" textboxrect="0,0,13577,43152"/>
              </v:shape>
              <v:shape id="Shape 8174" o:spid="_x0000_s1089" style="position:absolute;left:3738;top:7060;width:98;height:90;visibility:visible;mso-wrap-style:square;v-text-anchor:top" coordsize="9805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FycQA&#10;AADdAAAADwAAAGRycy9kb3ducmV2LnhtbESPT4vCMBTE78J+h/AWvGlaWVypRtkVV7z67+Dt2Tzb&#10;YvNSmqjRT2+EBY/DzPyGmcyCqcWVWldZVpD2ExDEudUVFwp227/eCITzyBpry6TgTg5m04/OBDNt&#10;b7ym68YXIkLYZaig9L7JpHR5SQZd3zbE0TvZ1qCPsi2kbvEW4aaWgyQZSoMVx4USG5qXlJ83F6Ng&#10;vziEx/Y4WB52Fyl94PVv6oJS3c/wMwbhKfh3+L+90gpG6fcXvN7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xcnEAAAA3QAAAA8AAAAAAAAAAAAAAAAAmAIAAGRycy9k&#10;b3ducmV2LnhtbFBLBQYAAAAABAAEAPUAAACJAwAAAAA=&#10;" path="m2934,c6148,,8484,635,9805,1270l8420,8382c7163,7747,5589,7442,3570,7442l,9078,,1218,2934,xe" fillcolor="#fffefd" stroked="f" strokeweight="0">
                <v:stroke miterlimit="83231f" joinstyle="miter"/>
                <v:path arrowok="t" textboxrect="0,0,9805,9078"/>
              </v:shape>
              <v:shape id="Shape 8175" o:spid="_x0000_s1090" style="position:absolute;left:3738;top:6363;width:133;height:418;visibility:visible;mso-wrap-style:square;v-text-anchor:top" coordsize="13260,4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IydMYA&#10;AADdAAAADwAAAGRycy9kb3ducmV2LnhtbESPQUvDQBSE74L/YXlCb2bTSrWk3ZZgEUrBg1Gwx0f2&#10;maxm34bdbZL+e1cQehxm5htms5tsJwbywThWMM9yEMS104YbBR/vL/crECEia+wck4ILBdhtb282&#10;WGg38hsNVWxEgnAoUEEbY19IGeqWLIbM9cTJ+3LeYkzSN1J7HBPcdnKR54/SouG00GJPzy3VP9XZ&#10;KvguafCf4WRe+ZjvH/aX0lRyVGp2N5VrEJGmeA3/tw9awWr+tIS/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IydMYAAADdAAAADwAAAAAAAAAAAAAAAACYAgAAZHJz&#10;L2Rvd25yZXYueG1sUEsFBgAAAAAEAAQA9QAAAIsDAAAAAA==&#10;" path="m,l8535,2370v2578,2337,3391,5170,3391,8827c11926,15731,9665,19820,5386,21776r,127c8281,23097,9729,25739,10541,30336v826,4724,1957,9957,2719,11519l4623,41855c4065,40661,3112,36381,2490,31657,2108,29047,1588,27364,825,26334l,25962,,16148,3556,11946,,7558,,xe" fillcolor="#fffefd" stroked="f" strokeweight="0">
                <v:stroke miterlimit="83231f" joinstyle="miter"/>
                <v:path arrowok="t" textboxrect="0,0,13260,41855"/>
              </v:shape>
              <v:shape id="Shape 8176" o:spid="_x0000_s1091" style="position:absolute;left:3897;top:6357;width:125;height:429;visibility:visible;mso-wrap-style:square;v-text-anchor:top" coordsize="12472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ai8UA&#10;AADdAAAADwAAAGRycy9kb3ducmV2LnhtbESPQWvCQBSE7wX/w/KE3urGIqlEVxHF4LWpFHp7Zp9J&#10;MPs2ZF9N2l/fLRR6HGbmG2a9HV2r7tSHxrOB+SwBRVx623Bl4Px2fFqCCoJssfVMBr4owHYzeVhj&#10;Zv3Ar3QvpFIRwiFDA7VIl2kdypochpnviKN39b1DibKvtO1xiHDX6uckSbXDhuNCjR3taypvxacz&#10;cBL7sXD5bfjOL65IJX8/H3RuzON03K1ACY3yH/5rn6yB5fwlhd838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dqLxQAAAN0AAAAPAAAAAAAAAAAAAAAAAJgCAABkcnMv&#10;ZG93bnJldi54bWxQSwUGAAAAAAQABAD1AAAAigMAAAAA&#10;" path="m,l8243,r,27584c8243,33820,10071,35713,12281,35713r191,-108l12472,42892r-127,60c3455,42952,,36843,,26200l,xe" fillcolor="#fffefd" stroked="f" strokeweight="0">
                <v:stroke miterlimit="83231f" joinstyle="miter"/>
                <v:path arrowok="t" textboxrect="0,0,12472,42952"/>
              </v:shape>
              <v:shape id="Shape 8177" o:spid="_x0000_s1092" style="position:absolute;left:3738;top:3761;width:284;height:568;visibility:visible;mso-wrap-style:square;v-text-anchor:top" coordsize="28335,5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kr8UA&#10;AADdAAAADwAAAGRycy9kb3ducmV2LnhtbESPQWvCQBSE74L/YXlCb7rRg5HUVURaSb2Itnh+zT6T&#10;YPZt2N0m6b/vFgSPw8x8w6y3g2lER87XlhXMZwkI4sLqmksFX5/v0xUIH5A1NpZJwS952G7GozVm&#10;2vZ8pu4SShEh7DNUUIXQZlL6oiKDfmZb4ujdrDMYonSl1A77CDeNXCTJUhqsOS5U2NK+ouJ++TEK&#10;rqfrR5ofd53d97dDuzy+5e77rtTLZNi9ggg0hGf40c61gtU8Te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WSvxQAAAN0AAAAPAAAAAAAAAAAAAAAAAJgCAABkcnMv&#10;ZG93bnJldi54bWxQSwUGAAAAAAQABAD1AAAAigMAAAAA&#10;" path="m11545,l28335,r,6357l,56836,,22488,11545,xe" fillcolor="#fffefd" stroked="f" strokeweight="0">
                <v:stroke miterlimit="83231f" joinstyle="miter"/>
                <v:path arrowok="t" textboxrect="0,0,28335,56836"/>
              </v:shape>
              <v:shape id="Shape 8178" o:spid="_x0000_s1093" style="position:absolute;left:3738;top:3283;width:274;height:149;visibility:visible;mso-wrap-style:square;v-text-anchor:top" coordsize="27420,14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a78IA&#10;AADdAAAADwAAAGRycy9kb3ducmV2LnhtbERPy4rCMBTdC/5DuIK7Ma3MOFKNIoKv2Y0Kbq/NtSk2&#10;N50mav37yUJweTjv6by1lbhT40vHCtJBAoI4d7rkQsHxsPoYg/ABWWPlmBQ8ycN81u1MMdPuwb90&#10;34dCxBD2GSowIdSZlD43ZNEPXE0cuYtrLIYIm0LqBh8x3FZymCQjabHk2GCwpqWh/Lq/WQV/58/1&#10;0JSLdbq5rk4n/dyNzM+XUv1eu5iACNSGt/jl3moF4/Q7zo1v4hO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BrvwgAAAN0AAAAPAAAAAAAAAAAAAAAAAJgCAABkcnMvZG93&#10;bnJldi54bWxQSwUGAAAAAAQABAD1AAAAhwMAAAAA&#10;" path="m,l27420,,20079,14923,,14923,,xe" fillcolor="#fffefd" stroked="f" strokeweight="0">
                <v:stroke miterlimit="83231f" joinstyle="miter"/>
                <v:path arrowok="t" textboxrect="0,0,27420,14923"/>
              </v:shape>
              <v:shape id="Shape 8179" o:spid="_x0000_s1094" style="position:absolute;left:4022;top:7059;width:135;height:433;visibility:visible;mso-wrap-style:square;v-text-anchor:top" coordsize="13566,43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iNMUA&#10;AADdAAAADwAAAGRycy9kb3ducmV2LnhtbESPQWvCQBSE7wX/w/IEb3WjBxujq6igSOml6sHjI/vM&#10;RrNvY3Y16b/vFgoeh5n5hpkvO1uJJzW+dKxgNExAEOdOl1woOB237ykIH5A1Vo5JwQ95WC56b3PM&#10;tGv5m56HUIgIYZ+hAhNCnUnpc0MW/dDVxNG7uMZiiLIppG6wjXBbyXGSTKTFkuOCwZo2hvLb4WEV&#10;HO/mkp6n2peTr8/1/urGbdjulBr0u9UMRKAuvML/7b1WkI4+pv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CI0xQAAAN0AAAAPAAAAAAAAAAAAAAAAAJgCAABkcnMv&#10;ZG93bnJldi54bWxQSwUGAAAAAAQABAD1AAAAigMAAAAA&#10;" path="m470,c5569,,8845,2816,10847,6845r2719,14071l13566,21013,9731,38204,,43366,,36126r152,145c3683,36271,5004,29972,5004,21336,5004,13907,3873,7176,88,7176l,7266,,287,470,xe" fillcolor="#fffefd" stroked="f" strokeweight="0">
                <v:stroke miterlimit="83231f" joinstyle="miter"/>
                <v:path arrowok="t" textboxrect="0,0,13566,43366"/>
              </v:shape>
              <v:shape id="Shape 8180" o:spid="_x0000_s1095" style="position:absolute;left:4022;top:6357;width:121;height:429;visibility:visible;mso-wrap-style:square;v-text-anchor:top" coordsize="12154,4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mg8MA&#10;AADdAAAADwAAAGRycy9kb3ducmV2LnhtbERPTWvCQBC9F/wPywi91Y0ebIiuooLSgz2oFeptyI5J&#10;MDsbs6PGf+8eCj0+3vd03rla3akNlWcDw0ECijj3tuLCwM9h/ZGCCoJssfZMBp4UYD7rvU0xs/7B&#10;O7rvpVAxhEOGBkqRJtM65CU5DAPfEEfu7FuHEmFbaNviI4a7Wo+SZKwdVhwbSmxoVVJ+2d+cgc8j&#10;L5e3tR+frrI9XpODhM3vtzHv/W4xASXUyb/4z/1lDaTDNO6Pb+IT0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mg8MAAADdAAAADwAAAAAAAAAAAAAAAACYAgAAZHJzL2Rv&#10;d25yZXYueG1sUEsFBgAAAAAEAAQA9QAAAIgDAAAAAA==&#10;" path="m3898,r8256,l12154,26136v,5449,-1041,9653,-3098,12494l,42892,,35605,2749,34058v724,-1229,1149,-3261,1149,-6474l3898,xe" fillcolor="#fffefd" stroked="f" strokeweight="0">
                <v:stroke miterlimit="83231f" joinstyle="miter"/>
                <v:path arrowok="t" textboxrect="0,0,12154,42892"/>
              </v:shape>
              <v:shape id="Shape 8181" o:spid="_x0000_s1096" style="position:absolute;left:4022;top:3761;width:35;height:64;visibility:visible;mso-wrap-style:square;v-text-anchor:top" coordsize="3568,6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NY8QA&#10;AADdAAAADwAAAGRycy9kb3ducmV2LnhtbESPzW7CMBCE75X6DtZW4lYcI7WKAgYhKtRy6IGfB1jF&#10;SxKI16ntkvD2GAmJ42hmvtHMFoNtxYV8aBxrUOMMBHHpTMOVhsN+/Z6DCBHZYOuYNFwpwGL++jLD&#10;wriet3TZxUokCIcCNdQxdoWUoazJYhi7jjh5R+ctxiR9JY3HPsFtKydZ9iktNpwWauxoVVN53v1b&#10;DV/ULtXmEN03/34EdfqjvvSk9ehtWE5BRBriM/xo/xgNucoV3N+k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jWPEAAAA3QAAAA8AAAAAAAAAAAAAAAAAmAIAAGRycy9k&#10;b3ducmV2LnhtbFBLBQYAAAAABAAEAPUAAACJAwAAAAA=&#10;" path="m,l3568,,,6357,,xe" fillcolor="#fffefd" stroked="f" strokeweight="0">
                <v:stroke miterlimit="83231f" joinstyle="miter"/>
                <v:path arrowok="t" textboxrect="0,0,3568,6357"/>
              </v:shape>
              <w10:wrap type="square" anchorx="page" anchory="page"/>
            </v:group>
          </w:pict>
        </mc:Fallback>
      </mc:AlternateContent>
    </w:r>
    <w:r>
      <w:rPr>
        <w:b/>
        <w:color w:val="009541"/>
        <w:sz w:val="44"/>
      </w:rPr>
      <w:t>Konferencja UDT</w:t>
    </w:r>
  </w:p>
  <w:p w:rsidR="00711E6E" w:rsidRDefault="00711E6E">
    <w:pPr>
      <w:spacing w:after="0" w:line="268" w:lineRule="auto"/>
      <w:ind w:left="1040" w:right="543" w:firstLine="0"/>
      <w:jc w:val="right"/>
    </w:pPr>
    <w:r>
      <w:rPr>
        <w:sz w:val="22"/>
      </w:rPr>
      <w:t>Normy, specyfikacje, dokumenty techniczne powiązane z nową  dyrektywą dźwigową 2014/33/UE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E6E" w:rsidRDefault="00711E6E" w:rsidP="00F6479F">
    <w:pPr>
      <w:tabs>
        <w:tab w:val="left" w:pos="8080"/>
      </w:tabs>
      <w:spacing w:before="240" w:after="0" w:line="240" w:lineRule="auto"/>
      <w:ind w:right="828" w:firstLine="0"/>
      <w:jc w:val="righ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5F834D" wp14:editId="1C3D0DD9">
              <wp:simplePos x="0" y="0"/>
              <wp:positionH relativeFrom="margin">
                <wp:posOffset>5594985</wp:posOffset>
              </wp:positionH>
              <wp:positionV relativeFrom="page">
                <wp:posOffset>-38100</wp:posOffset>
              </wp:positionV>
              <wp:extent cx="609600" cy="1009015"/>
              <wp:effectExtent l="0" t="0" r="0" b="635"/>
              <wp:wrapSquare wrapText="bothSides"/>
              <wp:docPr id="7904" name="Group 7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00" cy="1009015"/>
                        <a:chOff x="0" y="0"/>
                        <a:chExt cx="513563" cy="847090"/>
                      </a:xfrm>
                    </wpg:grpSpPr>
                    <wps:wsp>
                      <wps:cNvPr id="8746" name="Shape 8746"/>
                      <wps:cNvSpPr/>
                      <wps:spPr>
                        <a:xfrm>
                          <a:off x="0" y="0"/>
                          <a:ext cx="513563" cy="84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3563" h="847090">
                              <a:moveTo>
                                <a:pt x="0" y="0"/>
                              </a:moveTo>
                              <a:lnTo>
                                <a:pt x="513563" y="0"/>
                              </a:lnTo>
                              <a:lnTo>
                                <a:pt x="513563" y="847090"/>
                              </a:lnTo>
                              <a:lnTo>
                                <a:pt x="0" y="847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6" name="Shape 7906"/>
                      <wps:cNvSpPr/>
                      <wps:spPr>
                        <a:xfrm>
                          <a:off x="125156" y="706395"/>
                          <a:ext cx="16701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01" h="42443">
                              <a:moveTo>
                                <a:pt x="0" y="0"/>
                              </a:moveTo>
                              <a:lnTo>
                                <a:pt x="16701" y="0"/>
                              </a:lnTo>
                              <a:lnTo>
                                <a:pt x="16701" y="7176"/>
                              </a:lnTo>
                              <a:lnTo>
                                <a:pt x="8242" y="7176"/>
                              </a:lnTo>
                              <a:lnTo>
                                <a:pt x="8242" y="16942"/>
                              </a:lnTo>
                              <a:lnTo>
                                <a:pt x="16701" y="16942"/>
                              </a:lnTo>
                              <a:lnTo>
                                <a:pt x="16701" y="23813"/>
                              </a:lnTo>
                              <a:lnTo>
                                <a:pt x="8242" y="23813"/>
                              </a:lnTo>
                              <a:lnTo>
                                <a:pt x="8242" y="35268"/>
                              </a:lnTo>
                              <a:lnTo>
                                <a:pt x="16701" y="35268"/>
                              </a:lnTo>
                              <a:lnTo>
                                <a:pt x="16701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7" name="Shape 7907"/>
                      <wps:cNvSpPr/>
                      <wps:spPr>
                        <a:xfrm>
                          <a:off x="97777" y="706395"/>
                          <a:ext cx="23302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02" h="42443">
                              <a:moveTo>
                                <a:pt x="0" y="0"/>
                              </a:moveTo>
                              <a:lnTo>
                                <a:pt x="23302" y="0"/>
                              </a:lnTo>
                              <a:lnTo>
                                <a:pt x="23302" y="7620"/>
                              </a:lnTo>
                              <a:lnTo>
                                <a:pt x="15745" y="7620"/>
                              </a:lnTo>
                              <a:lnTo>
                                <a:pt x="15745" y="42443"/>
                              </a:lnTo>
                              <a:lnTo>
                                <a:pt x="7490" y="42443"/>
                              </a:lnTo>
                              <a:lnTo>
                                <a:pt x="7490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8" name="Shape 7908"/>
                      <wps:cNvSpPr/>
                      <wps:spPr>
                        <a:xfrm>
                          <a:off x="99959" y="635745"/>
                          <a:ext cx="24625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25" h="42952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  <a:lnTo>
                                <a:pt x="8243" y="27584"/>
                              </a:lnTo>
                              <a:cubicBezTo>
                                <a:pt x="8243" y="33820"/>
                                <a:pt x="10071" y="35713"/>
                                <a:pt x="12281" y="35713"/>
                              </a:cubicBezTo>
                              <a:cubicBezTo>
                                <a:pt x="14668" y="35713"/>
                                <a:pt x="16370" y="34010"/>
                                <a:pt x="16370" y="27584"/>
                              </a:cubicBezTo>
                              <a:lnTo>
                                <a:pt x="16370" y="0"/>
                              </a:lnTo>
                              <a:lnTo>
                                <a:pt x="24625" y="0"/>
                              </a:lnTo>
                              <a:lnTo>
                                <a:pt x="24625" y="26136"/>
                              </a:lnTo>
                              <a:cubicBezTo>
                                <a:pt x="24625" y="37033"/>
                                <a:pt x="20460" y="42952"/>
                                <a:pt x="12345" y="42952"/>
                              </a:cubicBezTo>
                              <a:cubicBezTo>
                                <a:pt x="3467" y="42952"/>
                                <a:pt x="0" y="36843"/>
                                <a:pt x="0" y="262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09" name="Shape 7909"/>
                      <wps:cNvSpPr/>
                      <wps:spPr>
                        <a:xfrm>
                          <a:off x="130046" y="635554"/>
                          <a:ext cx="11811" cy="4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42634">
                              <a:moveTo>
                                <a:pt x="9017" y="0"/>
                              </a:moveTo>
                              <a:lnTo>
                                <a:pt x="11811" y="777"/>
                              </a:lnTo>
                              <a:lnTo>
                                <a:pt x="11811" y="8327"/>
                              </a:lnTo>
                              <a:lnTo>
                                <a:pt x="10274" y="6426"/>
                              </a:lnTo>
                              <a:cubicBezTo>
                                <a:pt x="9512" y="6426"/>
                                <a:pt x="8699" y="6490"/>
                                <a:pt x="8255" y="6680"/>
                              </a:cubicBezTo>
                              <a:lnTo>
                                <a:pt x="8255" y="19342"/>
                              </a:lnTo>
                              <a:lnTo>
                                <a:pt x="9766" y="19342"/>
                              </a:lnTo>
                              <a:lnTo>
                                <a:pt x="11811" y="16927"/>
                              </a:lnTo>
                              <a:lnTo>
                                <a:pt x="11811" y="26740"/>
                              </a:lnTo>
                              <a:lnTo>
                                <a:pt x="9512" y="25705"/>
                              </a:lnTo>
                              <a:lnTo>
                                <a:pt x="8255" y="25705"/>
                              </a:lnTo>
                              <a:lnTo>
                                <a:pt x="8255" y="42634"/>
                              </a:lnTo>
                              <a:lnTo>
                                <a:pt x="0" y="42634"/>
                              </a:lnTo>
                              <a:lnTo>
                                <a:pt x="0" y="826"/>
                              </a:lnTo>
                              <a:cubicBezTo>
                                <a:pt x="2591" y="318"/>
                                <a:pt x="5867" y="0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0" name="Shape 7910"/>
                      <wps:cNvSpPr/>
                      <wps:spPr>
                        <a:xfrm>
                          <a:off x="109459" y="376144"/>
                          <a:ext cx="32398" cy="60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98" h="60837">
                              <a:moveTo>
                                <a:pt x="0" y="0"/>
                              </a:moveTo>
                              <a:lnTo>
                                <a:pt x="32398" y="0"/>
                              </a:lnTo>
                              <a:lnTo>
                                <a:pt x="32398" y="608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1" name="Shape 7911"/>
                      <wps:cNvSpPr/>
                      <wps:spPr>
                        <a:xfrm>
                          <a:off x="113942" y="328354"/>
                          <a:ext cx="27915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15" h="14770">
                              <a:moveTo>
                                <a:pt x="0" y="0"/>
                              </a:moveTo>
                              <a:lnTo>
                                <a:pt x="27915" y="0"/>
                              </a:lnTo>
                              <a:lnTo>
                                <a:pt x="27915" y="14770"/>
                              </a:lnTo>
                              <a:lnTo>
                                <a:pt x="7734" y="14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7" name="Shape 8747"/>
                      <wps:cNvSpPr/>
                      <wps:spPr>
                        <a:xfrm>
                          <a:off x="141856" y="74166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8" name="Shape 8748"/>
                      <wps:cNvSpPr/>
                      <wps:spPr>
                        <a:xfrm>
                          <a:off x="141856" y="72333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4" name="Shape 7914"/>
                      <wps:cNvSpPr/>
                      <wps:spPr>
                        <a:xfrm>
                          <a:off x="174153" y="706395"/>
                          <a:ext cx="20402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02" h="42443">
                              <a:moveTo>
                                <a:pt x="0" y="0"/>
                              </a:moveTo>
                              <a:lnTo>
                                <a:pt x="8255" y="0"/>
                              </a:lnTo>
                              <a:lnTo>
                                <a:pt x="8255" y="17005"/>
                              </a:lnTo>
                              <a:lnTo>
                                <a:pt x="16878" y="17005"/>
                              </a:lnTo>
                              <a:lnTo>
                                <a:pt x="16878" y="0"/>
                              </a:lnTo>
                              <a:lnTo>
                                <a:pt x="20402" y="0"/>
                              </a:lnTo>
                              <a:lnTo>
                                <a:pt x="20402" y="42443"/>
                              </a:lnTo>
                              <a:lnTo>
                                <a:pt x="16878" y="42443"/>
                              </a:lnTo>
                              <a:lnTo>
                                <a:pt x="16878" y="24689"/>
                              </a:lnTo>
                              <a:lnTo>
                                <a:pt x="8255" y="24689"/>
                              </a:lnTo>
                              <a:lnTo>
                                <a:pt x="8255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9" name="Shape 8749"/>
                      <wps:cNvSpPr/>
                      <wps:spPr>
                        <a:xfrm>
                          <a:off x="141856" y="70639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6" name="Shape 7916"/>
                      <wps:cNvSpPr/>
                      <wps:spPr>
                        <a:xfrm>
                          <a:off x="147330" y="706014"/>
                          <a:ext cx="22873" cy="43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3" h="43205">
                              <a:moveTo>
                                <a:pt x="17132" y="0"/>
                              </a:moveTo>
                              <a:cubicBezTo>
                                <a:pt x="20028" y="0"/>
                                <a:pt x="22047" y="571"/>
                                <a:pt x="22873" y="1143"/>
                              </a:cubicBezTo>
                              <a:lnTo>
                                <a:pt x="21476" y="8064"/>
                              </a:lnTo>
                              <a:cubicBezTo>
                                <a:pt x="20536" y="7620"/>
                                <a:pt x="19469" y="7251"/>
                                <a:pt x="17640" y="7251"/>
                              </a:cubicBezTo>
                              <a:cubicBezTo>
                                <a:pt x="12979" y="7251"/>
                                <a:pt x="8763" y="11277"/>
                                <a:pt x="8763" y="21792"/>
                              </a:cubicBezTo>
                              <a:cubicBezTo>
                                <a:pt x="8763" y="31928"/>
                                <a:pt x="12598" y="35902"/>
                                <a:pt x="17640" y="35902"/>
                              </a:cubicBezTo>
                              <a:cubicBezTo>
                                <a:pt x="19024" y="35902"/>
                                <a:pt x="20600" y="35585"/>
                                <a:pt x="21603" y="35268"/>
                              </a:cubicBezTo>
                              <a:lnTo>
                                <a:pt x="22428" y="42202"/>
                              </a:lnTo>
                              <a:cubicBezTo>
                                <a:pt x="21234" y="42760"/>
                                <a:pt x="18898" y="43205"/>
                                <a:pt x="16065" y="43205"/>
                              </a:cubicBezTo>
                              <a:cubicBezTo>
                                <a:pt x="5169" y="43205"/>
                                <a:pt x="0" y="34327"/>
                                <a:pt x="0" y="22237"/>
                              </a:cubicBezTo>
                              <a:cubicBezTo>
                                <a:pt x="0" y="6235"/>
                                <a:pt x="8890" y="0"/>
                                <a:pt x="171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7" name="Shape 7917"/>
                      <wps:cNvSpPr/>
                      <wps:spPr>
                        <a:xfrm>
                          <a:off x="141856" y="636331"/>
                          <a:ext cx="13259" cy="41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9" h="41857">
                              <a:moveTo>
                                <a:pt x="0" y="0"/>
                              </a:moveTo>
                              <a:lnTo>
                                <a:pt x="8534" y="2373"/>
                              </a:lnTo>
                              <a:cubicBezTo>
                                <a:pt x="11113" y="4710"/>
                                <a:pt x="11938" y="7542"/>
                                <a:pt x="11938" y="11199"/>
                              </a:cubicBezTo>
                              <a:cubicBezTo>
                                <a:pt x="11938" y="15733"/>
                                <a:pt x="9665" y="19823"/>
                                <a:pt x="5385" y="21778"/>
                              </a:cubicBezTo>
                              <a:lnTo>
                                <a:pt x="5385" y="21906"/>
                              </a:lnTo>
                              <a:cubicBezTo>
                                <a:pt x="8281" y="23099"/>
                                <a:pt x="9728" y="25741"/>
                                <a:pt x="10554" y="30338"/>
                              </a:cubicBezTo>
                              <a:cubicBezTo>
                                <a:pt x="11366" y="35063"/>
                                <a:pt x="12509" y="40295"/>
                                <a:pt x="13259" y="41857"/>
                              </a:cubicBezTo>
                              <a:lnTo>
                                <a:pt x="4635" y="41857"/>
                              </a:lnTo>
                              <a:cubicBezTo>
                                <a:pt x="4064" y="40663"/>
                                <a:pt x="3124" y="36384"/>
                                <a:pt x="2489" y="31659"/>
                              </a:cubicBezTo>
                              <a:cubicBezTo>
                                <a:pt x="2114" y="29049"/>
                                <a:pt x="1594" y="27366"/>
                                <a:pt x="829" y="26336"/>
                              </a:cubicBezTo>
                              <a:lnTo>
                                <a:pt x="0" y="25963"/>
                              </a:lnTo>
                              <a:lnTo>
                                <a:pt x="0" y="16150"/>
                              </a:lnTo>
                              <a:lnTo>
                                <a:pt x="3556" y="11949"/>
                              </a:lnTo>
                              <a:lnTo>
                                <a:pt x="0" y="7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8" name="Shape 7918"/>
                      <wps:cNvSpPr/>
                      <wps:spPr>
                        <a:xfrm>
                          <a:off x="180795" y="635745"/>
                          <a:ext cx="13760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0" h="42443">
                              <a:moveTo>
                                <a:pt x="9195" y="0"/>
                              </a:moveTo>
                              <a:lnTo>
                                <a:pt x="13760" y="0"/>
                              </a:lnTo>
                              <a:lnTo>
                                <a:pt x="13760" y="8018"/>
                              </a:lnTo>
                              <a:lnTo>
                                <a:pt x="12281" y="17449"/>
                              </a:lnTo>
                              <a:lnTo>
                                <a:pt x="10769" y="26327"/>
                              </a:lnTo>
                              <a:lnTo>
                                <a:pt x="13760" y="26327"/>
                              </a:lnTo>
                              <a:lnTo>
                                <a:pt x="13760" y="32753"/>
                              </a:lnTo>
                              <a:lnTo>
                                <a:pt x="9893" y="32753"/>
                              </a:lnTo>
                              <a:lnTo>
                                <a:pt x="8001" y="42443"/>
                              </a:lnTo>
                              <a:lnTo>
                                <a:pt x="0" y="42443"/>
                              </a:lnTo>
                              <a:lnTo>
                                <a:pt x="91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9" name="Shape 7919"/>
                      <wps:cNvSpPr/>
                      <wps:spPr>
                        <a:xfrm>
                          <a:off x="156652" y="635745"/>
                          <a:ext cx="22733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42443">
                              <a:moveTo>
                                <a:pt x="1257" y="0"/>
                              </a:moveTo>
                              <a:lnTo>
                                <a:pt x="22733" y="0"/>
                              </a:lnTo>
                              <a:lnTo>
                                <a:pt x="22733" y="6109"/>
                              </a:lnTo>
                              <a:lnTo>
                                <a:pt x="9880" y="35077"/>
                              </a:lnTo>
                              <a:lnTo>
                                <a:pt x="9880" y="35268"/>
                              </a:lnTo>
                              <a:lnTo>
                                <a:pt x="22669" y="35268"/>
                              </a:lnTo>
                              <a:lnTo>
                                <a:pt x="22669" y="42443"/>
                              </a:lnTo>
                              <a:lnTo>
                                <a:pt x="0" y="42443"/>
                              </a:lnTo>
                              <a:lnTo>
                                <a:pt x="0" y="37605"/>
                              </a:lnTo>
                              <a:lnTo>
                                <a:pt x="13474" y="7366"/>
                              </a:lnTo>
                              <a:lnTo>
                                <a:pt x="13474" y="7188"/>
                              </a:lnTo>
                              <a:lnTo>
                                <a:pt x="1257" y="7188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0" name="Shape 7920"/>
                      <wps:cNvSpPr/>
                      <wps:spPr>
                        <a:xfrm>
                          <a:off x="141856" y="376144"/>
                          <a:ext cx="52698" cy="159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98" h="159793">
                              <a:moveTo>
                                <a:pt x="0" y="0"/>
                              </a:moveTo>
                              <a:lnTo>
                                <a:pt x="2070" y="0"/>
                              </a:lnTo>
                              <a:lnTo>
                                <a:pt x="52698" y="120951"/>
                              </a:lnTo>
                              <a:lnTo>
                                <a:pt x="52698" y="159793"/>
                              </a:lnTo>
                              <a:lnTo>
                                <a:pt x="0" y="608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1" name="Shape 7921"/>
                      <wps:cNvSpPr/>
                      <wps:spPr>
                        <a:xfrm>
                          <a:off x="159789" y="351569"/>
                          <a:ext cx="34766" cy="97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66" h="97479">
                              <a:moveTo>
                                <a:pt x="0" y="0"/>
                              </a:moveTo>
                              <a:lnTo>
                                <a:pt x="34766" y="68"/>
                              </a:lnTo>
                              <a:lnTo>
                                <a:pt x="34766" y="18695"/>
                              </a:lnTo>
                              <a:lnTo>
                                <a:pt x="31890" y="18695"/>
                              </a:lnTo>
                              <a:lnTo>
                                <a:pt x="34766" y="28768"/>
                              </a:lnTo>
                              <a:lnTo>
                                <a:pt x="34766" y="974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0" name="Shape 8750"/>
                      <wps:cNvSpPr/>
                      <wps:spPr>
                        <a:xfrm>
                          <a:off x="141856" y="328354"/>
                          <a:ext cx="52698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98" h="14770">
                              <a:moveTo>
                                <a:pt x="0" y="0"/>
                              </a:moveTo>
                              <a:lnTo>
                                <a:pt x="52698" y="0"/>
                              </a:lnTo>
                              <a:lnTo>
                                <a:pt x="52698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3" name="Shape 7923"/>
                      <wps:cNvSpPr/>
                      <wps:spPr>
                        <a:xfrm>
                          <a:off x="206258" y="706395"/>
                          <a:ext cx="17481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1" h="42443">
                              <a:moveTo>
                                <a:pt x="0" y="0"/>
                              </a:moveTo>
                              <a:lnTo>
                                <a:pt x="7556" y="0"/>
                              </a:lnTo>
                              <a:lnTo>
                                <a:pt x="14097" y="16625"/>
                              </a:lnTo>
                              <a:lnTo>
                                <a:pt x="17481" y="25886"/>
                              </a:lnTo>
                              <a:lnTo>
                                <a:pt x="17481" y="42079"/>
                              </a:lnTo>
                              <a:lnTo>
                                <a:pt x="11137" y="26327"/>
                              </a:lnTo>
                              <a:cubicBezTo>
                                <a:pt x="9690" y="22733"/>
                                <a:pt x="7797" y="17323"/>
                                <a:pt x="6794" y="13538"/>
                              </a:cubicBezTo>
                              <a:lnTo>
                                <a:pt x="6667" y="13538"/>
                              </a:lnTo>
                              <a:cubicBezTo>
                                <a:pt x="6921" y="17818"/>
                                <a:pt x="7239" y="24371"/>
                                <a:pt x="7239" y="32944"/>
                              </a:cubicBezTo>
                              <a:lnTo>
                                <a:pt x="7239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1" name="Shape 8751"/>
                      <wps:cNvSpPr/>
                      <wps:spPr>
                        <a:xfrm>
                          <a:off x="194554" y="706395"/>
                          <a:ext cx="9144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4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5" name="Shape 7925"/>
                      <wps:cNvSpPr/>
                      <wps:spPr>
                        <a:xfrm>
                          <a:off x="194554" y="635745"/>
                          <a:ext cx="14904" cy="55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04" h="55359">
                              <a:moveTo>
                                <a:pt x="0" y="0"/>
                              </a:moveTo>
                              <a:lnTo>
                                <a:pt x="5328" y="0"/>
                              </a:lnTo>
                              <a:lnTo>
                                <a:pt x="13570" y="42443"/>
                              </a:lnTo>
                              <a:lnTo>
                                <a:pt x="10612" y="42443"/>
                              </a:lnTo>
                              <a:cubicBezTo>
                                <a:pt x="9672" y="43955"/>
                                <a:pt x="8910" y="45783"/>
                                <a:pt x="8910" y="47358"/>
                              </a:cubicBezTo>
                              <a:cubicBezTo>
                                <a:pt x="8910" y="48869"/>
                                <a:pt x="10053" y="50012"/>
                                <a:pt x="11437" y="50012"/>
                              </a:cubicBezTo>
                              <a:cubicBezTo>
                                <a:pt x="12504" y="50012"/>
                                <a:pt x="13266" y="49885"/>
                                <a:pt x="13888" y="49632"/>
                              </a:cubicBezTo>
                              <a:lnTo>
                                <a:pt x="14904" y="53784"/>
                              </a:lnTo>
                              <a:cubicBezTo>
                                <a:pt x="13075" y="55042"/>
                                <a:pt x="10992" y="55359"/>
                                <a:pt x="9354" y="55359"/>
                              </a:cubicBezTo>
                              <a:cubicBezTo>
                                <a:pt x="5265" y="55359"/>
                                <a:pt x="3246" y="52908"/>
                                <a:pt x="3246" y="49314"/>
                              </a:cubicBezTo>
                              <a:cubicBezTo>
                                <a:pt x="3246" y="46228"/>
                                <a:pt x="4883" y="43523"/>
                                <a:pt x="5519" y="42329"/>
                              </a:cubicBezTo>
                              <a:lnTo>
                                <a:pt x="3753" y="32753"/>
                              </a:lnTo>
                              <a:lnTo>
                                <a:pt x="0" y="32753"/>
                              </a:lnTo>
                              <a:lnTo>
                                <a:pt x="0" y="26327"/>
                              </a:lnTo>
                              <a:lnTo>
                                <a:pt x="2991" y="26327"/>
                              </a:lnTo>
                              <a:lnTo>
                                <a:pt x="1607" y="17449"/>
                              </a:lnTo>
                              <a:cubicBezTo>
                                <a:pt x="1226" y="14871"/>
                                <a:pt x="667" y="10579"/>
                                <a:pt x="223" y="7810"/>
                              </a:cubicBezTo>
                              <a:lnTo>
                                <a:pt x="33" y="7810"/>
                              </a:lnTo>
                              <a:lnTo>
                                <a:pt x="0" y="8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6" name="Shape 7926"/>
                      <wps:cNvSpPr/>
                      <wps:spPr>
                        <a:xfrm>
                          <a:off x="211059" y="635554"/>
                          <a:ext cx="12681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81" h="42952">
                              <a:moveTo>
                                <a:pt x="8369" y="0"/>
                              </a:moveTo>
                              <a:lnTo>
                                <a:pt x="12681" y="1386"/>
                              </a:lnTo>
                              <a:lnTo>
                                <a:pt x="12681" y="8522"/>
                              </a:lnTo>
                              <a:lnTo>
                                <a:pt x="9881" y="6617"/>
                              </a:lnTo>
                              <a:cubicBezTo>
                                <a:pt x="9322" y="6617"/>
                                <a:pt x="8750" y="6617"/>
                                <a:pt x="8242" y="6807"/>
                              </a:cubicBezTo>
                              <a:lnTo>
                                <a:pt x="8242" y="36093"/>
                              </a:lnTo>
                              <a:cubicBezTo>
                                <a:pt x="8686" y="36220"/>
                                <a:pt x="9258" y="36220"/>
                                <a:pt x="9690" y="36220"/>
                              </a:cubicBezTo>
                              <a:lnTo>
                                <a:pt x="12681" y="34256"/>
                              </a:lnTo>
                              <a:lnTo>
                                <a:pt x="12681" y="41108"/>
                              </a:lnTo>
                              <a:lnTo>
                                <a:pt x="6858" y="42952"/>
                              </a:lnTo>
                              <a:cubicBezTo>
                                <a:pt x="4216" y="42952"/>
                                <a:pt x="1638" y="42697"/>
                                <a:pt x="0" y="42456"/>
                              </a:cubicBezTo>
                              <a:lnTo>
                                <a:pt x="0" y="826"/>
                              </a:lnTo>
                              <a:cubicBezTo>
                                <a:pt x="2070" y="318"/>
                                <a:pt x="5093" y="0"/>
                                <a:pt x="83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7" name="Shape 7927"/>
                      <wps:cNvSpPr/>
                      <wps:spPr>
                        <a:xfrm>
                          <a:off x="194554" y="497095"/>
                          <a:ext cx="29185" cy="93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93646">
                              <a:moveTo>
                                <a:pt x="0" y="0"/>
                              </a:moveTo>
                              <a:lnTo>
                                <a:pt x="29185" y="69724"/>
                              </a:lnTo>
                              <a:lnTo>
                                <a:pt x="29185" y="93646"/>
                              </a:lnTo>
                              <a:lnTo>
                                <a:pt x="0" y="388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8" name="Shape 7928"/>
                      <wps:cNvSpPr/>
                      <wps:spPr>
                        <a:xfrm>
                          <a:off x="194554" y="380337"/>
                          <a:ext cx="29185" cy="150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150542">
                              <a:moveTo>
                                <a:pt x="0" y="0"/>
                              </a:moveTo>
                              <a:lnTo>
                                <a:pt x="29185" y="102222"/>
                              </a:lnTo>
                              <a:lnTo>
                                <a:pt x="29185" y="150542"/>
                              </a:lnTo>
                              <a:lnTo>
                                <a:pt x="0" y="687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29" name="Shape 7929"/>
                      <wps:cNvSpPr/>
                      <wps:spPr>
                        <a:xfrm>
                          <a:off x="194554" y="351637"/>
                          <a:ext cx="29185" cy="186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18627">
                              <a:moveTo>
                                <a:pt x="0" y="0"/>
                              </a:moveTo>
                              <a:lnTo>
                                <a:pt x="29185" y="57"/>
                              </a:lnTo>
                              <a:lnTo>
                                <a:pt x="29185" y="18627"/>
                              </a:lnTo>
                              <a:lnTo>
                                <a:pt x="0" y="186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2" name="Shape 8752"/>
                      <wps:cNvSpPr/>
                      <wps:spPr>
                        <a:xfrm>
                          <a:off x="194554" y="328354"/>
                          <a:ext cx="29185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5" h="14770">
                              <a:moveTo>
                                <a:pt x="0" y="0"/>
                              </a:moveTo>
                              <a:lnTo>
                                <a:pt x="29185" y="0"/>
                              </a:lnTo>
                              <a:lnTo>
                                <a:pt x="29185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1" name="Shape 7931"/>
                      <wps:cNvSpPr/>
                      <wps:spPr>
                        <a:xfrm>
                          <a:off x="251699" y="707840"/>
                          <a:ext cx="12973" cy="39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73" h="39862">
                              <a:moveTo>
                                <a:pt x="12973" y="0"/>
                              </a:moveTo>
                              <a:lnTo>
                                <a:pt x="12973" y="7933"/>
                              </a:lnTo>
                              <a:lnTo>
                                <a:pt x="11447" y="8753"/>
                              </a:lnTo>
                              <a:cubicBezTo>
                                <a:pt x="9807" y="11074"/>
                                <a:pt x="8750" y="14709"/>
                                <a:pt x="8750" y="19967"/>
                              </a:cubicBezTo>
                              <a:cubicBezTo>
                                <a:pt x="8750" y="25035"/>
                                <a:pt x="9712" y="28562"/>
                                <a:pt x="11304" y="30823"/>
                              </a:cubicBezTo>
                              <a:lnTo>
                                <a:pt x="12973" y="31680"/>
                              </a:lnTo>
                              <a:lnTo>
                                <a:pt x="12973" y="39862"/>
                              </a:lnTo>
                              <a:lnTo>
                                <a:pt x="3946" y="35430"/>
                              </a:lnTo>
                              <a:cubicBezTo>
                                <a:pt x="1292" y="31699"/>
                                <a:pt x="0" y="26457"/>
                                <a:pt x="0" y="20412"/>
                              </a:cubicBezTo>
                              <a:cubicBezTo>
                                <a:pt x="0" y="12411"/>
                                <a:pt x="2219" y="6852"/>
                                <a:pt x="5470" y="3292"/>
                              </a:cubicBezTo>
                              <a:lnTo>
                                <a:pt x="129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3" name="Shape 8753"/>
                      <wps:cNvSpPr/>
                      <wps:spPr>
                        <a:xfrm>
                          <a:off x="238377" y="706395"/>
                          <a:ext cx="9144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4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3" name="Shape 7933"/>
                      <wps:cNvSpPr/>
                      <wps:spPr>
                        <a:xfrm>
                          <a:off x="223739" y="706395"/>
                          <a:ext cx="7703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03" h="42443">
                              <a:moveTo>
                                <a:pt x="464" y="0"/>
                              </a:moveTo>
                              <a:lnTo>
                                <a:pt x="7703" y="0"/>
                              </a:lnTo>
                              <a:lnTo>
                                <a:pt x="7703" y="42443"/>
                              </a:lnTo>
                              <a:lnTo>
                                <a:pt x="147" y="42443"/>
                              </a:lnTo>
                              <a:lnTo>
                                <a:pt x="0" y="42079"/>
                              </a:lnTo>
                              <a:lnTo>
                                <a:pt x="0" y="25886"/>
                              </a:lnTo>
                              <a:lnTo>
                                <a:pt x="1150" y="29032"/>
                              </a:lnTo>
                              <a:lnTo>
                                <a:pt x="1277" y="29032"/>
                              </a:lnTo>
                              <a:cubicBezTo>
                                <a:pt x="1022" y="24562"/>
                                <a:pt x="464" y="17196"/>
                                <a:pt x="464" y="9385"/>
                              </a:cubicBez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4" name="Shape 7934"/>
                      <wps:cNvSpPr/>
                      <wps:spPr>
                        <a:xfrm>
                          <a:off x="223739" y="636940"/>
                          <a:ext cx="13012" cy="39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2" h="39722">
                              <a:moveTo>
                                <a:pt x="0" y="0"/>
                              </a:moveTo>
                              <a:lnTo>
                                <a:pt x="7462" y="2399"/>
                              </a:lnTo>
                              <a:cubicBezTo>
                                <a:pt x="11119" y="5675"/>
                                <a:pt x="13012" y="11276"/>
                                <a:pt x="13012" y="19531"/>
                              </a:cubicBezTo>
                              <a:cubicBezTo>
                                <a:pt x="13012" y="28090"/>
                                <a:pt x="10802" y="34199"/>
                                <a:pt x="7093" y="37476"/>
                              </a:cubicBezTo>
                              <a:lnTo>
                                <a:pt x="0" y="39722"/>
                              </a:lnTo>
                              <a:lnTo>
                                <a:pt x="0" y="32870"/>
                              </a:lnTo>
                              <a:lnTo>
                                <a:pt x="2215" y="31415"/>
                              </a:lnTo>
                              <a:cubicBezTo>
                                <a:pt x="3575" y="28973"/>
                                <a:pt x="4438" y="25068"/>
                                <a:pt x="4438" y="19213"/>
                              </a:cubicBezTo>
                              <a:cubicBezTo>
                                <a:pt x="4438" y="14870"/>
                                <a:pt x="3873" y="11374"/>
                                <a:pt x="2686" y="8964"/>
                              </a:cubicBezTo>
                              <a:lnTo>
                                <a:pt x="0" y="71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5" name="Shape 7935"/>
                      <wps:cNvSpPr/>
                      <wps:spPr>
                        <a:xfrm>
                          <a:off x="251990" y="635554"/>
                          <a:ext cx="12681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81" h="42952">
                              <a:moveTo>
                                <a:pt x="8370" y="0"/>
                              </a:moveTo>
                              <a:lnTo>
                                <a:pt x="12681" y="1386"/>
                              </a:lnTo>
                              <a:lnTo>
                                <a:pt x="12681" y="8523"/>
                              </a:lnTo>
                              <a:lnTo>
                                <a:pt x="9881" y="6617"/>
                              </a:lnTo>
                              <a:cubicBezTo>
                                <a:pt x="9310" y="6617"/>
                                <a:pt x="8751" y="6617"/>
                                <a:pt x="8243" y="6807"/>
                              </a:cubicBezTo>
                              <a:lnTo>
                                <a:pt x="8243" y="36093"/>
                              </a:lnTo>
                              <a:cubicBezTo>
                                <a:pt x="8687" y="36220"/>
                                <a:pt x="9258" y="36220"/>
                                <a:pt x="9690" y="36220"/>
                              </a:cubicBezTo>
                              <a:lnTo>
                                <a:pt x="12681" y="34255"/>
                              </a:lnTo>
                              <a:lnTo>
                                <a:pt x="12681" y="41108"/>
                              </a:lnTo>
                              <a:lnTo>
                                <a:pt x="6858" y="42952"/>
                              </a:lnTo>
                              <a:cubicBezTo>
                                <a:pt x="4217" y="42952"/>
                                <a:pt x="1639" y="42697"/>
                                <a:pt x="0" y="42456"/>
                              </a:cubicBezTo>
                              <a:lnTo>
                                <a:pt x="0" y="826"/>
                              </a:lnTo>
                              <a:cubicBezTo>
                                <a:pt x="2070" y="318"/>
                                <a:pt x="5093" y="0"/>
                                <a:pt x="8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6" name="Shape 7936"/>
                      <wps:cNvSpPr/>
                      <wps:spPr>
                        <a:xfrm>
                          <a:off x="223739" y="566818"/>
                          <a:ext cx="40932" cy="424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2" h="42496">
                              <a:moveTo>
                                <a:pt x="0" y="0"/>
                              </a:moveTo>
                              <a:lnTo>
                                <a:pt x="7944" y="18978"/>
                              </a:lnTo>
                              <a:cubicBezTo>
                                <a:pt x="12491" y="29061"/>
                                <a:pt x="22460" y="33849"/>
                                <a:pt x="33154" y="33595"/>
                              </a:cubicBezTo>
                              <a:lnTo>
                                <a:pt x="40932" y="30724"/>
                              </a:lnTo>
                              <a:lnTo>
                                <a:pt x="40932" y="40635"/>
                              </a:lnTo>
                              <a:lnTo>
                                <a:pt x="28980" y="42496"/>
                              </a:lnTo>
                              <a:cubicBezTo>
                                <a:pt x="23873" y="42310"/>
                                <a:pt x="18783" y="41031"/>
                                <a:pt x="14091" y="38269"/>
                              </a:cubicBezTo>
                              <a:cubicBezTo>
                                <a:pt x="6763" y="33735"/>
                                <a:pt x="5049" y="31589"/>
                                <a:pt x="1810" y="27321"/>
                              </a:cubicBezTo>
                              <a:lnTo>
                                <a:pt x="0" y="23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7" name="Shape 7937"/>
                      <wps:cNvSpPr/>
                      <wps:spPr>
                        <a:xfrm>
                          <a:off x="254455" y="541790"/>
                          <a:ext cx="10217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7" h="36131">
                              <a:moveTo>
                                <a:pt x="10217" y="0"/>
                              </a:moveTo>
                              <a:lnTo>
                                <a:pt x="10217" y="35924"/>
                              </a:lnTo>
                              <a:lnTo>
                                <a:pt x="0" y="36131"/>
                              </a:lnTo>
                              <a:lnTo>
                                <a:pt x="102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38" name="Shape 7938"/>
                      <wps:cNvSpPr/>
                      <wps:spPr>
                        <a:xfrm>
                          <a:off x="223739" y="351693"/>
                          <a:ext cx="40932" cy="227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2" h="227918">
                              <a:moveTo>
                                <a:pt x="0" y="0"/>
                              </a:moveTo>
                              <a:lnTo>
                                <a:pt x="8299" y="16"/>
                              </a:lnTo>
                              <a:cubicBezTo>
                                <a:pt x="19133" y="740"/>
                                <a:pt x="30709" y="4350"/>
                                <a:pt x="40145" y="10503"/>
                              </a:cubicBezTo>
                              <a:lnTo>
                                <a:pt x="40932" y="11220"/>
                              </a:lnTo>
                              <a:lnTo>
                                <a:pt x="40932" y="147124"/>
                              </a:lnTo>
                              <a:lnTo>
                                <a:pt x="39491" y="152098"/>
                              </a:lnTo>
                              <a:lnTo>
                                <a:pt x="17380" y="227918"/>
                              </a:lnTo>
                              <a:lnTo>
                                <a:pt x="0" y="179186"/>
                              </a:lnTo>
                              <a:lnTo>
                                <a:pt x="0" y="130865"/>
                              </a:lnTo>
                              <a:lnTo>
                                <a:pt x="18079" y="194186"/>
                              </a:lnTo>
                              <a:cubicBezTo>
                                <a:pt x="25216" y="161001"/>
                                <a:pt x="30207" y="132730"/>
                                <a:pt x="35275" y="98695"/>
                              </a:cubicBezTo>
                              <a:cubicBezTo>
                                <a:pt x="37840" y="81397"/>
                                <a:pt x="38589" y="63287"/>
                                <a:pt x="36240" y="50562"/>
                              </a:cubicBezTo>
                              <a:cubicBezTo>
                                <a:pt x="30652" y="33151"/>
                                <a:pt x="22016" y="21352"/>
                                <a:pt x="324" y="18571"/>
                              </a:cubicBezTo>
                              <a:lnTo>
                                <a:pt x="0" y="185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4" name="Shape 8754"/>
                      <wps:cNvSpPr/>
                      <wps:spPr>
                        <a:xfrm>
                          <a:off x="223739" y="328354"/>
                          <a:ext cx="40932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2" h="14770">
                              <a:moveTo>
                                <a:pt x="0" y="0"/>
                              </a:moveTo>
                              <a:lnTo>
                                <a:pt x="40932" y="0"/>
                              </a:lnTo>
                              <a:lnTo>
                                <a:pt x="40932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0" name="Shape 7940"/>
                      <wps:cNvSpPr/>
                      <wps:spPr>
                        <a:xfrm>
                          <a:off x="264672" y="739519"/>
                          <a:ext cx="9455" cy="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5" h="9700">
                              <a:moveTo>
                                <a:pt x="0" y="0"/>
                              </a:moveTo>
                              <a:lnTo>
                                <a:pt x="4667" y="2397"/>
                              </a:lnTo>
                              <a:cubicBezTo>
                                <a:pt x="6052" y="2397"/>
                                <a:pt x="7626" y="2080"/>
                                <a:pt x="8630" y="1762"/>
                              </a:cubicBezTo>
                              <a:lnTo>
                                <a:pt x="9455" y="8697"/>
                              </a:lnTo>
                              <a:cubicBezTo>
                                <a:pt x="8248" y="9255"/>
                                <a:pt x="5924" y="9700"/>
                                <a:pt x="3092" y="9700"/>
                              </a:cubicBezTo>
                              <a:lnTo>
                                <a:pt x="0" y="81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1" name="Shape 7941"/>
                      <wps:cNvSpPr/>
                      <wps:spPr>
                        <a:xfrm>
                          <a:off x="276946" y="706395"/>
                          <a:ext cx="16548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48" h="42443">
                              <a:moveTo>
                                <a:pt x="1257" y="0"/>
                              </a:moveTo>
                              <a:lnTo>
                                <a:pt x="16548" y="0"/>
                              </a:lnTo>
                              <a:lnTo>
                                <a:pt x="16548" y="20063"/>
                              </a:lnTo>
                              <a:lnTo>
                                <a:pt x="9893" y="35078"/>
                              </a:lnTo>
                              <a:lnTo>
                                <a:pt x="9893" y="35268"/>
                              </a:lnTo>
                              <a:lnTo>
                                <a:pt x="16548" y="35268"/>
                              </a:lnTo>
                              <a:lnTo>
                                <a:pt x="16548" y="42443"/>
                              </a:lnTo>
                              <a:lnTo>
                                <a:pt x="0" y="42443"/>
                              </a:lnTo>
                              <a:lnTo>
                                <a:pt x="0" y="37605"/>
                              </a:lnTo>
                              <a:lnTo>
                                <a:pt x="13474" y="7366"/>
                              </a:lnTo>
                              <a:lnTo>
                                <a:pt x="13474" y="7176"/>
                              </a:lnTo>
                              <a:lnTo>
                                <a:pt x="1257" y="7176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2" name="Shape 7942"/>
                      <wps:cNvSpPr/>
                      <wps:spPr>
                        <a:xfrm>
                          <a:off x="264672" y="706014"/>
                          <a:ext cx="9887" cy="97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87" h="9759">
                              <a:moveTo>
                                <a:pt x="4159" y="0"/>
                              </a:moveTo>
                              <a:cubicBezTo>
                                <a:pt x="7055" y="0"/>
                                <a:pt x="9074" y="571"/>
                                <a:pt x="9887" y="1143"/>
                              </a:cubicBezTo>
                              <a:lnTo>
                                <a:pt x="8503" y="8064"/>
                              </a:lnTo>
                              <a:cubicBezTo>
                                <a:pt x="7563" y="7620"/>
                                <a:pt x="6496" y="7251"/>
                                <a:pt x="4667" y="7251"/>
                              </a:cubicBezTo>
                              <a:lnTo>
                                <a:pt x="0" y="9759"/>
                              </a:lnTo>
                              <a:lnTo>
                                <a:pt x="0" y="1825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3" name="Shape 7943"/>
                      <wps:cNvSpPr/>
                      <wps:spPr>
                        <a:xfrm>
                          <a:off x="264672" y="636940"/>
                          <a:ext cx="13011" cy="39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1" h="39722">
                              <a:moveTo>
                                <a:pt x="0" y="0"/>
                              </a:moveTo>
                              <a:lnTo>
                                <a:pt x="7461" y="2399"/>
                              </a:lnTo>
                              <a:cubicBezTo>
                                <a:pt x="11119" y="5675"/>
                                <a:pt x="13011" y="11276"/>
                                <a:pt x="13011" y="19531"/>
                              </a:cubicBezTo>
                              <a:cubicBezTo>
                                <a:pt x="13011" y="28090"/>
                                <a:pt x="10801" y="34199"/>
                                <a:pt x="7093" y="37476"/>
                              </a:cubicBezTo>
                              <a:lnTo>
                                <a:pt x="0" y="39722"/>
                              </a:lnTo>
                              <a:lnTo>
                                <a:pt x="0" y="32869"/>
                              </a:lnTo>
                              <a:lnTo>
                                <a:pt x="2215" y="31415"/>
                              </a:lnTo>
                              <a:cubicBezTo>
                                <a:pt x="3575" y="28973"/>
                                <a:pt x="4438" y="25068"/>
                                <a:pt x="4438" y="19213"/>
                              </a:cubicBezTo>
                              <a:cubicBezTo>
                                <a:pt x="4438" y="14870"/>
                                <a:pt x="3873" y="11374"/>
                                <a:pt x="2686" y="8964"/>
                              </a:cubicBezTo>
                              <a:lnTo>
                                <a:pt x="0" y="71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4" name="Shape 7944"/>
                      <wps:cNvSpPr/>
                      <wps:spPr>
                        <a:xfrm>
                          <a:off x="279931" y="635537"/>
                          <a:ext cx="13564" cy="43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64" h="43160">
                              <a:moveTo>
                                <a:pt x="13564" y="0"/>
                              </a:moveTo>
                              <a:lnTo>
                                <a:pt x="13564" y="6991"/>
                              </a:lnTo>
                              <a:lnTo>
                                <a:pt x="9884" y="10734"/>
                              </a:lnTo>
                              <a:cubicBezTo>
                                <a:pt x="9017" y="13228"/>
                                <a:pt x="8560" y="16863"/>
                                <a:pt x="8560" y="21429"/>
                              </a:cubicBezTo>
                              <a:cubicBezTo>
                                <a:pt x="8560" y="26249"/>
                                <a:pt x="9017" y="29888"/>
                                <a:pt x="9892" y="32321"/>
                              </a:cubicBezTo>
                              <a:lnTo>
                                <a:pt x="13564" y="35826"/>
                              </a:lnTo>
                              <a:lnTo>
                                <a:pt x="13564" y="43079"/>
                              </a:lnTo>
                              <a:lnTo>
                                <a:pt x="13412" y="43160"/>
                              </a:lnTo>
                              <a:cubicBezTo>
                                <a:pt x="3772" y="43160"/>
                                <a:pt x="0" y="32961"/>
                                <a:pt x="0" y="21303"/>
                              </a:cubicBezTo>
                              <a:cubicBezTo>
                                <a:pt x="0" y="15511"/>
                                <a:pt x="1146" y="10114"/>
                                <a:pt x="3473" y="6164"/>
                              </a:cubicBezTo>
                              <a:lnTo>
                                <a:pt x="135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5" name="Shape 7945"/>
                      <wps:cNvSpPr/>
                      <wps:spPr>
                        <a:xfrm>
                          <a:off x="264672" y="555194"/>
                          <a:ext cx="28822" cy="52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2" h="52259">
                              <a:moveTo>
                                <a:pt x="28822" y="0"/>
                              </a:moveTo>
                              <a:lnTo>
                                <a:pt x="28822" y="20982"/>
                              </a:lnTo>
                              <a:lnTo>
                                <a:pt x="18903" y="38653"/>
                              </a:lnTo>
                              <a:cubicBezTo>
                                <a:pt x="13024" y="46362"/>
                                <a:pt x="10230" y="48153"/>
                                <a:pt x="3042" y="51785"/>
                              </a:cubicBezTo>
                              <a:lnTo>
                                <a:pt x="0" y="52259"/>
                              </a:lnTo>
                              <a:lnTo>
                                <a:pt x="0" y="42348"/>
                              </a:lnTo>
                              <a:lnTo>
                                <a:pt x="4305" y="40758"/>
                              </a:lnTo>
                              <a:cubicBezTo>
                                <a:pt x="7674" y="38463"/>
                                <a:pt x="10382" y="35440"/>
                                <a:pt x="12427" y="31935"/>
                              </a:cubicBezTo>
                              <a:lnTo>
                                <a:pt x="28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6" name="Shape 7946"/>
                      <wps:cNvSpPr/>
                      <wps:spPr>
                        <a:xfrm>
                          <a:off x="264672" y="439865"/>
                          <a:ext cx="28822" cy="137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2" h="137849">
                              <a:moveTo>
                                <a:pt x="28822" y="0"/>
                              </a:moveTo>
                              <a:lnTo>
                                <a:pt x="28822" y="71992"/>
                              </a:lnTo>
                              <a:lnTo>
                                <a:pt x="4146" y="137765"/>
                              </a:lnTo>
                              <a:lnTo>
                                <a:pt x="0" y="137849"/>
                              </a:lnTo>
                              <a:lnTo>
                                <a:pt x="0" y="101925"/>
                              </a:lnTo>
                              <a:lnTo>
                                <a:pt x="28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47" name="Shape 7947"/>
                      <wps:cNvSpPr/>
                      <wps:spPr>
                        <a:xfrm>
                          <a:off x="264672" y="362913"/>
                          <a:ext cx="23057" cy="13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57" h="135905">
                              <a:moveTo>
                                <a:pt x="0" y="0"/>
                              </a:moveTo>
                              <a:lnTo>
                                <a:pt x="11402" y="10377"/>
                              </a:lnTo>
                              <a:cubicBezTo>
                                <a:pt x="14689" y="14683"/>
                                <a:pt x="17082" y="19581"/>
                                <a:pt x="18218" y="25029"/>
                              </a:cubicBezTo>
                              <a:cubicBezTo>
                                <a:pt x="23057" y="46365"/>
                                <a:pt x="19818" y="61237"/>
                                <a:pt x="13379" y="89748"/>
                              </a:cubicBezTo>
                              <a:lnTo>
                                <a:pt x="0" y="1359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5" name="Shape 8755"/>
                      <wps:cNvSpPr/>
                      <wps:spPr>
                        <a:xfrm>
                          <a:off x="264672" y="328354"/>
                          <a:ext cx="28822" cy="1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822" h="14770">
                              <a:moveTo>
                                <a:pt x="0" y="0"/>
                              </a:moveTo>
                              <a:lnTo>
                                <a:pt x="28822" y="0"/>
                              </a:lnTo>
                              <a:lnTo>
                                <a:pt x="28822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6" name="Shape 8756"/>
                      <wps:cNvSpPr/>
                      <wps:spPr>
                        <a:xfrm>
                          <a:off x="293494" y="741663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7" name="Shape 8757"/>
                      <wps:cNvSpPr/>
                      <wps:spPr>
                        <a:xfrm>
                          <a:off x="336547" y="706395"/>
                          <a:ext cx="9144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24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1" name="Shape 7951"/>
                      <wps:cNvSpPr/>
                      <wps:spPr>
                        <a:xfrm>
                          <a:off x="304391" y="706395"/>
                          <a:ext cx="25197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97" h="42443">
                              <a:moveTo>
                                <a:pt x="0" y="0"/>
                              </a:moveTo>
                              <a:lnTo>
                                <a:pt x="7556" y="0"/>
                              </a:lnTo>
                              <a:lnTo>
                                <a:pt x="14109" y="16625"/>
                              </a:lnTo>
                              <a:cubicBezTo>
                                <a:pt x="15430" y="19901"/>
                                <a:pt x="17449" y="25388"/>
                                <a:pt x="18644" y="29032"/>
                              </a:cubicBezTo>
                              <a:lnTo>
                                <a:pt x="18770" y="29032"/>
                              </a:lnTo>
                              <a:cubicBezTo>
                                <a:pt x="18517" y="24562"/>
                                <a:pt x="17958" y="17196"/>
                                <a:pt x="17958" y="9385"/>
                              </a:cubicBezTo>
                              <a:lnTo>
                                <a:pt x="17958" y="0"/>
                              </a:lnTo>
                              <a:lnTo>
                                <a:pt x="25197" y="0"/>
                              </a:lnTo>
                              <a:lnTo>
                                <a:pt x="25197" y="42443"/>
                              </a:lnTo>
                              <a:lnTo>
                                <a:pt x="17640" y="42443"/>
                              </a:lnTo>
                              <a:lnTo>
                                <a:pt x="11150" y="26327"/>
                              </a:lnTo>
                              <a:cubicBezTo>
                                <a:pt x="9703" y="22733"/>
                                <a:pt x="7810" y="17323"/>
                                <a:pt x="6807" y="13538"/>
                              </a:cubicBezTo>
                              <a:lnTo>
                                <a:pt x="6680" y="13538"/>
                              </a:lnTo>
                              <a:cubicBezTo>
                                <a:pt x="6934" y="17818"/>
                                <a:pt x="7251" y="24371"/>
                                <a:pt x="7251" y="32944"/>
                              </a:cubicBezTo>
                              <a:lnTo>
                                <a:pt x="7251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2" name="Shape 7952"/>
                      <wps:cNvSpPr/>
                      <wps:spPr>
                        <a:xfrm>
                          <a:off x="293494" y="706395"/>
                          <a:ext cx="6185" cy="200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5" h="20063">
                              <a:moveTo>
                                <a:pt x="0" y="0"/>
                              </a:moveTo>
                              <a:lnTo>
                                <a:pt x="6185" y="0"/>
                              </a:lnTo>
                              <a:lnTo>
                                <a:pt x="6185" y="6109"/>
                              </a:lnTo>
                              <a:lnTo>
                                <a:pt x="0" y="20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3" name="Shape 7953"/>
                      <wps:cNvSpPr/>
                      <wps:spPr>
                        <a:xfrm>
                          <a:off x="307528" y="635745"/>
                          <a:ext cx="22733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42443">
                              <a:moveTo>
                                <a:pt x="1257" y="0"/>
                              </a:moveTo>
                              <a:lnTo>
                                <a:pt x="22733" y="0"/>
                              </a:lnTo>
                              <a:lnTo>
                                <a:pt x="22733" y="6109"/>
                              </a:lnTo>
                              <a:lnTo>
                                <a:pt x="9880" y="35077"/>
                              </a:lnTo>
                              <a:lnTo>
                                <a:pt x="9880" y="35268"/>
                              </a:lnTo>
                              <a:lnTo>
                                <a:pt x="22669" y="35268"/>
                              </a:lnTo>
                              <a:lnTo>
                                <a:pt x="22669" y="42443"/>
                              </a:lnTo>
                              <a:lnTo>
                                <a:pt x="0" y="42443"/>
                              </a:lnTo>
                              <a:lnTo>
                                <a:pt x="0" y="37605"/>
                              </a:lnTo>
                              <a:lnTo>
                                <a:pt x="13474" y="7366"/>
                              </a:lnTo>
                              <a:lnTo>
                                <a:pt x="13474" y="7188"/>
                              </a:lnTo>
                              <a:lnTo>
                                <a:pt x="1257" y="7188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4" name="Shape 7954"/>
                      <wps:cNvSpPr/>
                      <wps:spPr>
                        <a:xfrm>
                          <a:off x="330997" y="635533"/>
                          <a:ext cx="13570" cy="43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0" h="43163">
                              <a:moveTo>
                                <a:pt x="13570" y="0"/>
                              </a:moveTo>
                              <a:lnTo>
                                <a:pt x="13570" y="6989"/>
                              </a:lnTo>
                              <a:lnTo>
                                <a:pt x="9884" y="10738"/>
                              </a:lnTo>
                              <a:cubicBezTo>
                                <a:pt x="9017" y="13232"/>
                                <a:pt x="8560" y="16867"/>
                                <a:pt x="8560" y="21433"/>
                              </a:cubicBezTo>
                              <a:cubicBezTo>
                                <a:pt x="8560" y="26253"/>
                                <a:pt x="9017" y="29891"/>
                                <a:pt x="9892" y="32325"/>
                              </a:cubicBezTo>
                              <a:lnTo>
                                <a:pt x="13570" y="35836"/>
                              </a:lnTo>
                              <a:lnTo>
                                <a:pt x="13570" y="43079"/>
                              </a:lnTo>
                              <a:lnTo>
                                <a:pt x="13412" y="43163"/>
                              </a:lnTo>
                              <a:cubicBezTo>
                                <a:pt x="3772" y="43163"/>
                                <a:pt x="0" y="32965"/>
                                <a:pt x="0" y="21306"/>
                              </a:cubicBezTo>
                              <a:cubicBezTo>
                                <a:pt x="0" y="15515"/>
                                <a:pt x="1150" y="10117"/>
                                <a:pt x="3478" y="6168"/>
                              </a:cubicBezTo>
                              <a:lnTo>
                                <a:pt x="135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5" name="Shape 7955"/>
                      <wps:cNvSpPr/>
                      <wps:spPr>
                        <a:xfrm>
                          <a:off x="293494" y="635250"/>
                          <a:ext cx="13577" cy="43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7" h="43366">
                              <a:moveTo>
                                <a:pt x="471" y="0"/>
                              </a:moveTo>
                              <a:cubicBezTo>
                                <a:pt x="10681" y="0"/>
                                <a:pt x="13577" y="11264"/>
                                <a:pt x="13577" y="20968"/>
                              </a:cubicBezTo>
                              <a:cubicBezTo>
                                <a:pt x="13577" y="28962"/>
                                <a:pt x="12157" y="34582"/>
                                <a:pt x="9732" y="38203"/>
                              </a:cubicBezTo>
                              <a:lnTo>
                                <a:pt x="0" y="43366"/>
                              </a:lnTo>
                              <a:lnTo>
                                <a:pt x="0" y="36114"/>
                              </a:lnTo>
                              <a:lnTo>
                                <a:pt x="165" y="36271"/>
                              </a:lnTo>
                              <a:cubicBezTo>
                                <a:pt x="3683" y="36271"/>
                                <a:pt x="5004" y="29972"/>
                                <a:pt x="5004" y="21348"/>
                              </a:cubicBezTo>
                              <a:cubicBezTo>
                                <a:pt x="5004" y="13906"/>
                                <a:pt x="3873" y="7176"/>
                                <a:pt x="102" y="7176"/>
                              </a:cubicBezTo>
                              <a:lnTo>
                                <a:pt x="0" y="7279"/>
                              </a:lnTo>
                              <a:lnTo>
                                <a:pt x="0" y="287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6" name="Shape 7956"/>
                      <wps:cNvSpPr/>
                      <wps:spPr>
                        <a:xfrm>
                          <a:off x="293494" y="455713"/>
                          <a:ext cx="51073" cy="120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73" h="120464">
                              <a:moveTo>
                                <a:pt x="51073" y="0"/>
                              </a:moveTo>
                              <a:lnTo>
                                <a:pt x="51073" y="29475"/>
                              </a:lnTo>
                              <a:lnTo>
                                <a:pt x="0" y="120464"/>
                              </a:lnTo>
                              <a:lnTo>
                                <a:pt x="0" y="99481"/>
                              </a:lnTo>
                              <a:lnTo>
                                <a:pt x="510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7" name="Shape 7957"/>
                      <wps:cNvSpPr/>
                      <wps:spPr>
                        <a:xfrm>
                          <a:off x="293494" y="328354"/>
                          <a:ext cx="51073" cy="183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73" h="183504">
                              <a:moveTo>
                                <a:pt x="0" y="0"/>
                              </a:moveTo>
                              <a:lnTo>
                                <a:pt x="51073" y="0"/>
                              </a:lnTo>
                              <a:lnTo>
                                <a:pt x="51073" y="47371"/>
                              </a:lnTo>
                              <a:lnTo>
                                <a:pt x="0" y="183504"/>
                              </a:lnTo>
                              <a:lnTo>
                                <a:pt x="0" y="111512"/>
                              </a:lnTo>
                              <a:lnTo>
                                <a:pt x="27356" y="14770"/>
                              </a:lnTo>
                              <a:lnTo>
                                <a:pt x="0" y="14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58" name="Shape 8758"/>
                      <wps:cNvSpPr/>
                      <wps:spPr>
                        <a:xfrm>
                          <a:off x="372971" y="725039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59" name="Shape 7959"/>
                      <wps:cNvSpPr/>
                      <wps:spPr>
                        <a:xfrm>
                          <a:off x="358607" y="707232"/>
                          <a:ext cx="15265" cy="41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65" h="41343">
                              <a:moveTo>
                                <a:pt x="15265" y="0"/>
                              </a:moveTo>
                              <a:lnTo>
                                <a:pt x="15265" y="7860"/>
                              </a:lnTo>
                              <a:lnTo>
                                <a:pt x="11643" y="9520"/>
                              </a:lnTo>
                              <a:cubicBezTo>
                                <a:pt x="9817" y="11856"/>
                                <a:pt x="8699" y="15571"/>
                                <a:pt x="8699" y="21083"/>
                              </a:cubicBezTo>
                              <a:cubicBezTo>
                                <a:pt x="8699" y="26182"/>
                                <a:pt x="9690" y="29662"/>
                                <a:pt x="11168" y="31867"/>
                              </a:cubicBezTo>
                              <a:lnTo>
                                <a:pt x="15265" y="34249"/>
                              </a:lnTo>
                              <a:lnTo>
                                <a:pt x="15265" y="41343"/>
                              </a:lnTo>
                              <a:lnTo>
                                <a:pt x="5614" y="37771"/>
                              </a:lnTo>
                              <a:cubicBezTo>
                                <a:pt x="1956" y="34241"/>
                                <a:pt x="0" y="27941"/>
                                <a:pt x="127" y="20638"/>
                              </a:cubicBezTo>
                              <a:cubicBezTo>
                                <a:pt x="222" y="12923"/>
                                <a:pt x="2458" y="7459"/>
                                <a:pt x="5810" y="3924"/>
                              </a:cubicBezTo>
                              <a:lnTo>
                                <a:pt x="152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0" name="Shape 7960"/>
                      <wps:cNvSpPr/>
                      <wps:spPr>
                        <a:xfrm>
                          <a:off x="344567" y="706395"/>
                          <a:ext cx="11132" cy="424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2" h="42443">
                              <a:moveTo>
                                <a:pt x="0" y="0"/>
                              </a:moveTo>
                              <a:lnTo>
                                <a:pt x="10433" y="0"/>
                              </a:lnTo>
                              <a:lnTo>
                                <a:pt x="10433" y="7176"/>
                              </a:lnTo>
                              <a:lnTo>
                                <a:pt x="236" y="7176"/>
                              </a:lnTo>
                              <a:lnTo>
                                <a:pt x="236" y="16942"/>
                              </a:lnTo>
                              <a:lnTo>
                                <a:pt x="9875" y="16942"/>
                              </a:lnTo>
                              <a:lnTo>
                                <a:pt x="9875" y="23813"/>
                              </a:lnTo>
                              <a:lnTo>
                                <a:pt x="236" y="23813"/>
                              </a:lnTo>
                              <a:lnTo>
                                <a:pt x="236" y="35268"/>
                              </a:lnTo>
                              <a:lnTo>
                                <a:pt x="11132" y="35268"/>
                              </a:lnTo>
                              <a:lnTo>
                                <a:pt x="11132" y="42443"/>
                              </a:lnTo>
                              <a:lnTo>
                                <a:pt x="0" y="424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1" name="Shape 7961"/>
                      <wps:cNvSpPr/>
                      <wps:spPr>
                        <a:xfrm>
                          <a:off x="362062" y="635554"/>
                          <a:ext cx="11810" cy="4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0" h="42634">
                              <a:moveTo>
                                <a:pt x="9004" y="0"/>
                              </a:moveTo>
                              <a:lnTo>
                                <a:pt x="11810" y="779"/>
                              </a:lnTo>
                              <a:lnTo>
                                <a:pt x="11810" y="8337"/>
                              </a:lnTo>
                              <a:lnTo>
                                <a:pt x="10261" y="6426"/>
                              </a:lnTo>
                              <a:cubicBezTo>
                                <a:pt x="9512" y="6426"/>
                                <a:pt x="8686" y="6490"/>
                                <a:pt x="8255" y="6680"/>
                              </a:cubicBezTo>
                              <a:lnTo>
                                <a:pt x="8255" y="19342"/>
                              </a:lnTo>
                              <a:lnTo>
                                <a:pt x="9766" y="19342"/>
                              </a:lnTo>
                              <a:lnTo>
                                <a:pt x="11810" y="16927"/>
                              </a:lnTo>
                              <a:lnTo>
                                <a:pt x="11810" y="26741"/>
                              </a:lnTo>
                              <a:lnTo>
                                <a:pt x="9512" y="25705"/>
                              </a:lnTo>
                              <a:lnTo>
                                <a:pt x="8255" y="25705"/>
                              </a:lnTo>
                              <a:lnTo>
                                <a:pt x="8255" y="42634"/>
                              </a:lnTo>
                              <a:lnTo>
                                <a:pt x="0" y="42634"/>
                              </a:lnTo>
                              <a:lnTo>
                                <a:pt x="0" y="826"/>
                              </a:lnTo>
                              <a:cubicBezTo>
                                <a:pt x="2578" y="318"/>
                                <a:pt x="5855" y="0"/>
                                <a:pt x="9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2" name="Shape 7962"/>
                      <wps:cNvSpPr/>
                      <wps:spPr>
                        <a:xfrm>
                          <a:off x="344567" y="635250"/>
                          <a:ext cx="13570" cy="43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0" h="43363">
                              <a:moveTo>
                                <a:pt x="464" y="0"/>
                              </a:moveTo>
                              <a:cubicBezTo>
                                <a:pt x="10675" y="0"/>
                                <a:pt x="13570" y="11264"/>
                                <a:pt x="13570" y="20968"/>
                              </a:cubicBezTo>
                              <a:cubicBezTo>
                                <a:pt x="13570" y="28962"/>
                                <a:pt x="12154" y="34582"/>
                                <a:pt x="9730" y="38203"/>
                              </a:cubicBezTo>
                              <a:lnTo>
                                <a:pt x="0" y="43363"/>
                              </a:lnTo>
                              <a:lnTo>
                                <a:pt x="0" y="36120"/>
                              </a:lnTo>
                              <a:lnTo>
                                <a:pt x="159" y="36271"/>
                              </a:lnTo>
                              <a:cubicBezTo>
                                <a:pt x="3677" y="36271"/>
                                <a:pt x="5011" y="29972"/>
                                <a:pt x="5011" y="21348"/>
                              </a:cubicBezTo>
                              <a:cubicBezTo>
                                <a:pt x="5011" y="13906"/>
                                <a:pt x="3868" y="7176"/>
                                <a:pt x="96" y="7176"/>
                              </a:cubicBezTo>
                              <a:lnTo>
                                <a:pt x="0" y="7273"/>
                              </a:lnTo>
                              <a:lnTo>
                                <a:pt x="0" y="284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3" name="Shape 7963"/>
                      <wps:cNvSpPr/>
                      <wps:spPr>
                        <a:xfrm>
                          <a:off x="344567" y="398631"/>
                          <a:ext cx="29305" cy="86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05" h="86557">
                              <a:moveTo>
                                <a:pt x="29305" y="0"/>
                              </a:moveTo>
                              <a:lnTo>
                                <a:pt x="29305" y="34348"/>
                              </a:lnTo>
                              <a:lnTo>
                                <a:pt x="0" y="86557"/>
                              </a:lnTo>
                              <a:lnTo>
                                <a:pt x="0" y="57082"/>
                              </a:lnTo>
                              <a:lnTo>
                                <a:pt x="29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4" name="Shape 7964"/>
                      <wps:cNvSpPr/>
                      <wps:spPr>
                        <a:xfrm>
                          <a:off x="344567" y="328354"/>
                          <a:ext cx="29305" cy="47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05" h="47371">
                              <a:moveTo>
                                <a:pt x="0" y="0"/>
                              </a:moveTo>
                              <a:lnTo>
                                <a:pt x="29305" y="0"/>
                              </a:lnTo>
                              <a:lnTo>
                                <a:pt x="29305" y="14923"/>
                              </a:lnTo>
                              <a:lnTo>
                                <a:pt x="12174" y="14923"/>
                              </a:lnTo>
                              <a:lnTo>
                                <a:pt x="0" y="473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5" name="Shape 7965"/>
                      <wps:cNvSpPr/>
                      <wps:spPr>
                        <a:xfrm>
                          <a:off x="373872" y="725039"/>
                          <a:ext cx="10491" cy="241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91" h="24181">
                              <a:moveTo>
                                <a:pt x="0" y="0"/>
                              </a:moveTo>
                              <a:lnTo>
                                <a:pt x="10491" y="0"/>
                              </a:lnTo>
                              <a:lnTo>
                                <a:pt x="10491" y="22669"/>
                              </a:lnTo>
                              <a:cubicBezTo>
                                <a:pt x="8675" y="23431"/>
                                <a:pt x="4827" y="24181"/>
                                <a:pt x="1740" y="24181"/>
                              </a:cubicBezTo>
                              <a:lnTo>
                                <a:pt x="0" y="23537"/>
                              </a:lnTo>
                              <a:lnTo>
                                <a:pt x="0" y="16442"/>
                              </a:lnTo>
                              <a:lnTo>
                                <a:pt x="1296" y="17196"/>
                              </a:lnTo>
                              <a:cubicBezTo>
                                <a:pt x="2058" y="17196"/>
                                <a:pt x="2629" y="17132"/>
                                <a:pt x="2934" y="17005"/>
                              </a:cubicBezTo>
                              <a:lnTo>
                                <a:pt x="2934" y="6744"/>
                              </a:lnTo>
                              <a:lnTo>
                                <a:pt x="0" y="67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6" name="Shape 7966"/>
                      <wps:cNvSpPr/>
                      <wps:spPr>
                        <a:xfrm>
                          <a:off x="388630" y="706186"/>
                          <a:ext cx="13577" cy="4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7" h="43152">
                              <a:moveTo>
                                <a:pt x="13577" y="0"/>
                              </a:moveTo>
                              <a:lnTo>
                                <a:pt x="13577" y="6979"/>
                              </a:lnTo>
                              <a:lnTo>
                                <a:pt x="9895" y="10735"/>
                              </a:lnTo>
                              <a:cubicBezTo>
                                <a:pt x="9030" y="13229"/>
                                <a:pt x="8572" y="16865"/>
                                <a:pt x="8572" y="21430"/>
                              </a:cubicBezTo>
                              <a:cubicBezTo>
                                <a:pt x="8572" y="26250"/>
                                <a:pt x="9030" y="29888"/>
                                <a:pt x="9902" y="32322"/>
                              </a:cubicBezTo>
                              <a:lnTo>
                                <a:pt x="13577" y="35839"/>
                              </a:lnTo>
                              <a:lnTo>
                                <a:pt x="13577" y="43079"/>
                              </a:lnTo>
                              <a:lnTo>
                                <a:pt x="13440" y="43152"/>
                              </a:lnTo>
                              <a:lnTo>
                                <a:pt x="13411" y="43152"/>
                              </a:lnTo>
                              <a:lnTo>
                                <a:pt x="3097" y="36604"/>
                              </a:lnTo>
                              <a:cubicBezTo>
                                <a:pt x="946" y="32596"/>
                                <a:pt x="0" y="27132"/>
                                <a:pt x="0" y="21303"/>
                              </a:cubicBezTo>
                              <a:cubicBezTo>
                                <a:pt x="0" y="15512"/>
                                <a:pt x="1150" y="10115"/>
                                <a:pt x="3480" y="6165"/>
                              </a:cubicBezTo>
                              <a:lnTo>
                                <a:pt x="13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7" name="Shape 7967"/>
                      <wps:cNvSpPr/>
                      <wps:spPr>
                        <a:xfrm>
                          <a:off x="373872" y="706014"/>
                          <a:ext cx="9805" cy="9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5" h="9078">
                              <a:moveTo>
                                <a:pt x="2934" y="0"/>
                              </a:moveTo>
                              <a:cubicBezTo>
                                <a:pt x="6148" y="0"/>
                                <a:pt x="8484" y="635"/>
                                <a:pt x="9805" y="1270"/>
                              </a:cubicBezTo>
                              <a:lnTo>
                                <a:pt x="8420" y="8382"/>
                              </a:lnTo>
                              <a:cubicBezTo>
                                <a:pt x="7163" y="7747"/>
                                <a:pt x="5589" y="7442"/>
                                <a:pt x="3570" y="7442"/>
                              </a:cubicBezTo>
                              <a:lnTo>
                                <a:pt x="0" y="9078"/>
                              </a:lnTo>
                              <a:lnTo>
                                <a:pt x="0" y="1218"/>
                              </a:lnTo>
                              <a:lnTo>
                                <a:pt x="29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8" name="Shape 7968"/>
                      <wps:cNvSpPr/>
                      <wps:spPr>
                        <a:xfrm>
                          <a:off x="373872" y="636333"/>
                          <a:ext cx="13260" cy="418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0" h="41855">
                              <a:moveTo>
                                <a:pt x="0" y="0"/>
                              </a:moveTo>
                              <a:lnTo>
                                <a:pt x="8535" y="2370"/>
                              </a:lnTo>
                              <a:cubicBezTo>
                                <a:pt x="11113" y="4707"/>
                                <a:pt x="11926" y="7540"/>
                                <a:pt x="11926" y="11197"/>
                              </a:cubicBezTo>
                              <a:cubicBezTo>
                                <a:pt x="11926" y="15731"/>
                                <a:pt x="9665" y="19820"/>
                                <a:pt x="5386" y="21776"/>
                              </a:cubicBezTo>
                              <a:lnTo>
                                <a:pt x="5386" y="21903"/>
                              </a:lnTo>
                              <a:cubicBezTo>
                                <a:pt x="8281" y="23097"/>
                                <a:pt x="9729" y="25739"/>
                                <a:pt x="10541" y="30336"/>
                              </a:cubicBezTo>
                              <a:cubicBezTo>
                                <a:pt x="11367" y="35060"/>
                                <a:pt x="12498" y="40293"/>
                                <a:pt x="13260" y="41855"/>
                              </a:cubicBezTo>
                              <a:lnTo>
                                <a:pt x="4623" y="41855"/>
                              </a:lnTo>
                              <a:cubicBezTo>
                                <a:pt x="4065" y="40661"/>
                                <a:pt x="3112" y="36381"/>
                                <a:pt x="2490" y="31657"/>
                              </a:cubicBezTo>
                              <a:cubicBezTo>
                                <a:pt x="2108" y="29047"/>
                                <a:pt x="1588" y="27364"/>
                                <a:pt x="825" y="26334"/>
                              </a:cubicBezTo>
                              <a:lnTo>
                                <a:pt x="0" y="25962"/>
                              </a:lnTo>
                              <a:lnTo>
                                <a:pt x="0" y="16148"/>
                              </a:lnTo>
                              <a:lnTo>
                                <a:pt x="3556" y="11946"/>
                              </a:lnTo>
                              <a:lnTo>
                                <a:pt x="0" y="7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69" name="Shape 7969"/>
                      <wps:cNvSpPr/>
                      <wps:spPr>
                        <a:xfrm>
                          <a:off x="389735" y="635745"/>
                          <a:ext cx="12472" cy="429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72" h="42952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  <a:lnTo>
                                <a:pt x="8243" y="27584"/>
                              </a:lnTo>
                              <a:cubicBezTo>
                                <a:pt x="8243" y="33820"/>
                                <a:pt x="10071" y="35713"/>
                                <a:pt x="12281" y="35713"/>
                              </a:cubicBezTo>
                              <a:lnTo>
                                <a:pt x="12472" y="35605"/>
                              </a:lnTo>
                              <a:lnTo>
                                <a:pt x="12472" y="42892"/>
                              </a:lnTo>
                              <a:lnTo>
                                <a:pt x="12345" y="42952"/>
                              </a:lnTo>
                              <a:cubicBezTo>
                                <a:pt x="3455" y="42952"/>
                                <a:pt x="0" y="36843"/>
                                <a:pt x="0" y="262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0" name="Shape 7970"/>
                      <wps:cNvSpPr/>
                      <wps:spPr>
                        <a:xfrm>
                          <a:off x="373872" y="376144"/>
                          <a:ext cx="28335" cy="56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35" h="56836">
                              <a:moveTo>
                                <a:pt x="11545" y="0"/>
                              </a:moveTo>
                              <a:lnTo>
                                <a:pt x="28335" y="0"/>
                              </a:lnTo>
                              <a:lnTo>
                                <a:pt x="28335" y="6357"/>
                              </a:lnTo>
                              <a:lnTo>
                                <a:pt x="0" y="56836"/>
                              </a:lnTo>
                              <a:lnTo>
                                <a:pt x="0" y="22488"/>
                              </a:lnTo>
                              <a:lnTo>
                                <a:pt x="115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1" name="Shape 7971"/>
                      <wps:cNvSpPr/>
                      <wps:spPr>
                        <a:xfrm>
                          <a:off x="373872" y="328354"/>
                          <a:ext cx="27420" cy="14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20" h="14923">
                              <a:moveTo>
                                <a:pt x="0" y="0"/>
                              </a:moveTo>
                              <a:lnTo>
                                <a:pt x="27420" y="0"/>
                              </a:lnTo>
                              <a:lnTo>
                                <a:pt x="20079" y="14923"/>
                              </a:lnTo>
                              <a:lnTo>
                                <a:pt x="0" y="14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2" name="Shape 7972"/>
                      <wps:cNvSpPr/>
                      <wps:spPr>
                        <a:xfrm>
                          <a:off x="402207" y="705900"/>
                          <a:ext cx="13566" cy="433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66" h="43366">
                              <a:moveTo>
                                <a:pt x="470" y="0"/>
                              </a:moveTo>
                              <a:cubicBezTo>
                                <a:pt x="5569" y="0"/>
                                <a:pt x="8845" y="2816"/>
                                <a:pt x="10847" y="6845"/>
                              </a:cubicBezTo>
                              <a:lnTo>
                                <a:pt x="13566" y="20916"/>
                              </a:lnTo>
                              <a:lnTo>
                                <a:pt x="13566" y="21013"/>
                              </a:lnTo>
                              <a:lnTo>
                                <a:pt x="9731" y="38204"/>
                              </a:lnTo>
                              <a:lnTo>
                                <a:pt x="0" y="43366"/>
                              </a:lnTo>
                              <a:lnTo>
                                <a:pt x="0" y="36126"/>
                              </a:lnTo>
                              <a:lnTo>
                                <a:pt x="152" y="36271"/>
                              </a:lnTo>
                              <a:cubicBezTo>
                                <a:pt x="3683" y="36271"/>
                                <a:pt x="5004" y="29972"/>
                                <a:pt x="5004" y="21336"/>
                              </a:cubicBezTo>
                              <a:cubicBezTo>
                                <a:pt x="5004" y="13907"/>
                                <a:pt x="3873" y="7176"/>
                                <a:pt x="88" y="7176"/>
                              </a:cubicBezTo>
                              <a:lnTo>
                                <a:pt x="0" y="7266"/>
                              </a:lnTo>
                              <a:lnTo>
                                <a:pt x="0" y="287"/>
                              </a:lnTo>
                              <a:lnTo>
                                <a:pt x="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3" name="Shape 7973"/>
                      <wps:cNvSpPr/>
                      <wps:spPr>
                        <a:xfrm>
                          <a:off x="402207" y="635745"/>
                          <a:ext cx="12154" cy="4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4" h="42892">
                              <a:moveTo>
                                <a:pt x="3898" y="0"/>
                              </a:moveTo>
                              <a:lnTo>
                                <a:pt x="12154" y="0"/>
                              </a:lnTo>
                              <a:lnTo>
                                <a:pt x="12154" y="26136"/>
                              </a:lnTo>
                              <a:cubicBezTo>
                                <a:pt x="12154" y="31585"/>
                                <a:pt x="11113" y="35789"/>
                                <a:pt x="9056" y="38630"/>
                              </a:cubicBezTo>
                              <a:lnTo>
                                <a:pt x="0" y="42892"/>
                              </a:lnTo>
                              <a:lnTo>
                                <a:pt x="0" y="35605"/>
                              </a:lnTo>
                              <a:lnTo>
                                <a:pt x="2749" y="34058"/>
                              </a:lnTo>
                              <a:cubicBezTo>
                                <a:pt x="3473" y="32829"/>
                                <a:pt x="3898" y="30797"/>
                                <a:pt x="3898" y="27584"/>
                              </a:cubicBezTo>
                              <a:lnTo>
                                <a:pt x="38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74" name="Shape 7974"/>
                      <wps:cNvSpPr/>
                      <wps:spPr>
                        <a:xfrm>
                          <a:off x="402207" y="376144"/>
                          <a:ext cx="3568" cy="6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" h="6357">
                              <a:moveTo>
                                <a:pt x="0" y="0"/>
                              </a:moveTo>
                              <a:lnTo>
                                <a:pt x="3568" y="0"/>
                              </a:lnTo>
                              <a:lnTo>
                                <a:pt x="0" y="6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10790A" id="Group 7904" o:spid="_x0000_s1026" style="position:absolute;margin-left:440.55pt;margin-top:-3pt;width:48pt;height:79.45pt;z-index:251659264;mso-position-horizontal-relative:margin;mso-position-vertical-relative:page;mso-width-relative:margin;mso-height-relative:margin" coordsize="5135,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">
              <v:shape id="Shape 8746" o:spid="_x0000_s1027" style="position:absolute;width:5135;height:8470;visibility:visible;mso-wrap-style:square;v-text-anchor:top" coordsize="513563,8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FYcQA&#10;AADdAAAADwAAAGRycy9kb3ducmV2LnhtbESPwWrDMBBE74X8g9hAb7WcUFzjWAkhUPChEJqm9Lqx&#10;NraJtTKSart/HxUKPQ4z84Ypd7PpxUjOd5YVrJIUBHFtdceNgvPH61MOwgdkjb1lUvBDHnbbxUOJ&#10;hbYTv9N4Co2IEPYFKmhDGAopfd2SQZ/YgTh6V+sMhihdI7XDKcJNL9dpmkmDHceFFgc6tFTfTt9G&#10;ATf56muY5OWT1lXtu2POLntT6nE57zcgAs3hP/zXrrSC/OU5g9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hWHEAAAA3QAAAA8AAAAAAAAAAAAAAAAAmAIAAGRycy9k&#10;b3ducmV2LnhtbFBLBQYAAAAABAAEAPUAAACJAwAAAAA=&#10;" path="m,l513563,r,847090l,847090,,e" fillcolor="#009541" stroked="f" strokeweight="0">
                <v:stroke miterlimit="83231f" joinstyle="miter"/>
                <v:path arrowok="t" textboxrect="0,0,513563,847090"/>
              </v:shape>
              <v:shape id="Shape 7906" o:spid="_x0000_s1028" style="position:absolute;left:1251;top:7063;width:167;height:425;visibility:visible;mso-wrap-style:square;v-text-anchor:top" coordsize="16701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GpsQA&#10;AADdAAAADwAAAGRycy9kb3ducmV2LnhtbESP0YrCMBRE3xf8h3AF39ZUke5ajVIFRXxY0PUDLs21&#10;LTY3pYmm/r1ZWPBxmJkzzHLdm0Y8qHO1ZQWTcQKCuLC65lLB5Xf3+Q3CeWSNjWVS8CQH69XgY4mZ&#10;toFP9Dj7UkQIuwwVVN63mZSuqMigG9uWOHpX2xn0UXal1B2GCDeNnCZJKg3WHBcqbGlbUXE7342C&#10;sPkpTvllensGDkedb2fp/n5QajTs8wUIT71/h//bB63ga56k8Pc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xqbEAAAA3QAAAA8AAAAAAAAAAAAAAAAAmAIAAGRycy9k&#10;b3ducmV2LnhtbFBLBQYAAAAABAAEAPUAAACJAwAAAAA=&#10;" path="m,l16701,r,7176l8242,7176r,9766l16701,16942r,6871l8242,23813r,11455l16701,35268r,7175l,42443,,xe" fillcolor="#fffefd" stroked="f" strokeweight="0">
                <v:stroke miterlimit="83231f" joinstyle="miter"/>
                <v:path arrowok="t" textboxrect="0,0,16701,42443"/>
              </v:shape>
              <v:shape id="Shape 7907" o:spid="_x0000_s1029" style="position:absolute;left:977;top:7063;width:233;height:425;visibility:visible;mso-wrap-style:square;v-text-anchor:top" coordsize="23302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MYMUA&#10;AADdAAAADwAAAGRycy9kb3ducmV2LnhtbESPwWrDMBBE74X+g9hCb7VcE+rGjWJCIJBTS1Mfclys&#10;jW1irYyk2E6/vgoEehxm5g2zKmfTi5Gc7ywreE1SEMS11R03Cqqf3cs7CB+QNfaWScGVPJTrx4cV&#10;FtpO/E3jITQiQtgXqKANYSik9HVLBn1iB+LonawzGKJ0jdQOpwg3vczS9E0a7DgutDjQtqX6fLgY&#10;BXX19XtdGGfluWOfZ8Np+jyOSj0/zZsPEIHm8B++t/daQb5Mc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kxgxQAAAN0AAAAPAAAAAAAAAAAAAAAAAJgCAABkcnMv&#10;ZG93bnJldi54bWxQSwUGAAAAAAQABAD1AAAAigMAAAAA&#10;" path="m,l23302,r,7620l15745,7620r,34823l7490,42443r,-34823l,7620,,xe" fillcolor="#fffefd" stroked="f" strokeweight="0">
                <v:stroke miterlimit="83231f" joinstyle="miter"/>
                <v:path arrowok="t" textboxrect="0,0,23302,42443"/>
              </v:shape>
              <v:shape id="Shape 7908" o:spid="_x0000_s1030" style="position:absolute;left:999;top:6357;width:246;height:429;visibility:visible;mso-wrap-style:square;v-text-anchor:top" coordsize="24625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g18EA&#10;AADdAAAADwAAAGRycy9kb3ducmV2LnhtbERPy4rCMBTdC/MP4Q64kTEdF+pU0yIDBbf1gdtLc207&#10;09yUJrbVrzcLweXhvLfpaBrRU+dqywq+5xEI4sLqmksFp2P2tQbhPLLGxjIpuJODNPmYbDHWduCc&#10;+oMvRQhhF6OCyvs2ltIVFRl0c9sSB+5qO4M+wK6UusMhhJtGLqJoKQ3WHBoqbOm3ouL/cDMKSvrr&#10;80e/Pi+O94s8+3w3y7JBqennuNuA8DT6t/jl3msFq58ozA1vwhO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iYNfBAAAA3QAAAA8AAAAAAAAAAAAAAAAAmAIAAGRycy9kb3du&#10;cmV2LnhtbFBLBQYAAAAABAAEAPUAAACGAwAAAAA=&#10;" path="m,l8243,r,27584c8243,33820,10071,35713,12281,35713v2387,,4089,-1703,4089,-8129l16370,r8255,l24625,26136v,10897,-4165,16816,-12280,16816c3467,42952,,36843,,26200l,xe" fillcolor="#fffefd" stroked="f" strokeweight="0">
                <v:stroke miterlimit="83231f" joinstyle="miter"/>
                <v:path arrowok="t" textboxrect="0,0,24625,42952"/>
              </v:shape>
              <v:shape id="Shape 7909" o:spid="_x0000_s1031" style="position:absolute;left:1300;top:6355;width:118;height:426;visibility:visible;mso-wrap-style:square;v-text-anchor:top" coordsize="11811,4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048cA&#10;AADdAAAADwAAAGRycy9kb3ducmV2LnhtbESP3UrDQBSE74W+w3KE3tmNFqqN3Ra1P9YLhf48wCF7&#10;TNJmz4bsaZr26V1B8HKYmW+YyaxzlWqpCaVnA/eDBBRx5m3JuYH9bnn3BCoIssXKMxm4UIDZtHcz&#10;wdT6M2+o3UquIoRDigYKkTrVOmQFOQwDXxNH79s3DiXKJte2wXOEu0o/JMlIOyw5LhRY01tB2XF7&#10;cgbe23y+/vwYZq/dcXddiDj+OqyM6d92L8+ghDr5D/+119bA4zgZw++b+AT0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3NOPHAAAA3QAAAA8AAAAAAAAAAAAAAAAAmAIAAGRy&#10;cy9kb3ducmV2LnhtbFBLBQYAAAAABAAEAPUAAACMAwAAAAA=&#10;" path="m9017,r2794,777l11811,8327,10274,6426v-762,,-1575,64,-2019,254l8255,19342r1511,l11811,16927r,9813l9512,25705r-1257,l8255,42634,,42634,,826c2591,318,5867,,9017,xe" fillcolor="#fffefd" stroked="f" strokeweight="0">
                <v:stroke miterlimit="83231f" joinstyle="miter"/>
                <v:path arrowok="t" textboxrect="0,0,11811,42634"/>
              </v:shape>
              <v:shape id="Shape 7910" o:spid="_x0000_s1032" style="position:absolute;left:1094;top:3761;width:324;height:608;visibility:visible;mso-wrap-style:square;v-text-anchor:top" coordsize="32398,60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rtMEA&#10;AADdAAAADwAAAGRycy9kb3ducmV2LnhtbERPTY+CMBC9m/gfmjHZmxY94MJaiNmNifGmePA4oSOw&#10;0imhFdh/bw8me3x537t8Mq0YqHeNZQXrVQSCuLS64UrBtTgsP0E4j6yxtUwK/shBns1nO0y1HflM&#10;w8VXIoSwS1FB7X2XSunKmgy6le2IA3e3vUEfYF9J3eMYwk0rN1EUS4MNh4YaO/quqXxcnkZBU7BJ&#10;rvdtHI/JTQ+n3x/9PBZKfSym/RcIT5P/F7/dR61gm6zD/vAmPA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mK7TBAAAA3QAAAA8AAAAAAAAAAAAAAAAAmAIAAGRycy9kb3du&#10;cmV2LnhtbFBLBQYAAAAABAAEAPUAAACGAwAAAAA=&#10;" path="m,l32398,r,60837l,xe" fillcolor="#fffefd" stroked="f" strokeweight="0">
                <v:stroke miterlimit="83231f" joinstyle="miter"/>
                <v:path arrowok="t" textboxrect="0,0,32398,60837"/>
              </v:shape>
              <v:shape id="Shape 7911" o:spid="_x0000_s1033" style="position:absolute;left:1139;top:3283;width:279;height:148;visibility:visible;mso-wrap-style:square;v-text-anchor:top" coordsize="27915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kiMUA&#10;AADdAAAADwAAAGRycy9kb3ducmV2LnhtbESPQWvCQBSE74X+h+UJvdVNpDQ1ukopSns1hoK3R/a5&#10;G8y+Ddmtpv31XUHwOMzMN8xyPbpOnGkIrWcF+TQDQdx43bJRUO+3z28gQkTW2HkmBb8UYL16fFhi&#10;qf2Fd3SuohEJwqFEBTbGvpQyNJYchqnviZN39IPDmORgpB7wkuCuk7Mse5UOW04LFnv6sNScqh+n&#10;YFu5QpviYP/q73q2yV/Ym82nUk+T8X0BItIY7+Fb+0srKOZ5Dt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aSIxQAAAN0AAAAPAAAAAAAAAAAAAAAAAJgCAABkcnMv&#10;ZG93bnJldi54bWxQSwUGAAAAAAQABAD1AAAAigMAAAAA&#10;" path="m,l27915,r,14770l7734,14770,,xe" fillcolor="#fffefd" stroked="f" strokeweight="0">
                <v:stroke miterlimit="83231f" joinstyle="miter"/>
                <v:path arrowok="t" textboxrect="0,0,27915,14770"/>
              </v:shape>
              <v:shape id="Shape 8747" o:spid="_x0000_s1034" style="position:absolute;left:1418;top:741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gZ8QA&#10;AADdAAAADwAAAGRycy9kb3ducmV2LnhtbESPQYvCMBSE78L+h/AEb5oqspVqlCKI3pbtCl4fzbOt&#10;Ni/dJtrqr98Iwh6HmfmGWW16U4s7ta6yrGA6iUAQ51ZXXCg4/uzGCxDOI2usLZOCBznYrD8GK0y0&#10;7fib7pkvRICwS1BB6X2TSOnykgy6iW2Ig3e2rUEfZFtI3WIX4KaWsyj6lAYrDgslNrQtKb9mN6Mg&#10;Prvnfp5Of7vnJc0ONJOnU/+l1GjYp0sQnnr/H363D1rBIp7H8Ho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4GfEAAAA3QAAAA8AAAAAAAAAAAAAAAAAmAIAAGRycy9k&#10;b3ducmV2LnhtbFBLBQYAAAAABAAEAPUAAACJAwAAAAA=&#10;" path="m,l9144,r,9144l,9144,,e" fillcolor="#fffefd" stroked="f" strokeweight="0">
                <v:stroke miterlimit="83231f" joinstyle="miter"/>
                <v:path arrowok="t" textboxrect="0,0,9144,9144"/>
              </v:shape>
              <v:shape id="Shape 8748" o:spid="_x0000_s1035" style="position:absolute;left:1418;top:723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0FcAA&#10;AADdAAAADwAAAGRycy9kb3ducmV2LnhtbERPTYvCMBC9C/6HMII3TRVZpRqlCIvexCp4HZqxrTaT&#10;2mRt9debw4LHx/tebTpTiSc1rrSsYDKOQBBnVpecKziffkcLEM4ja6wsk4IXOdis+70Vxtq2fKRn&#10;6nMRQtjFqKDwvo6ldFlBBt3Y1sSBu9rGoA+wyaVusA3hppLTKPqRBksODQXWtC0ou6d/RsH86t67&#10;WTJ5tO9bku5pKi+X7qDUcNAlSxCeOv8V/7v3WsFiPgtzw5v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90FcAAAADdAAAADwAAAAAAAAAAAAAAAACYAgAAZHJzL2Rvd25y&#10;ZXYueG1sUEsFBgAAAAAEAAQA9QAAAIUDAAAAAA==&#10;" path="m,l9144,r,9144l,9144,,e" fillcolor="#fffefd" stroked="f" strokeweight="0">
                <v:stroke miterlimit="83231f" joinstyle="miter"/>
                <v:path arrowok="t" textboxrect="0,0,9144,9144"/>
              </v:shape>
              <v:shape id="Shape 7914" o:spid="_x0000_s1036" style="position:absolute;left:1741;top:7063;width:204;height:425;visibility:visible;mso-wrap-style:square;v-text-anchor:top" coordsize="20402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04cYA&#10;AADdAAAADwAAAGRycy9kb3ducmV2LnhtbESPT0sDMRDF74LfIUzBm81W1Na1afEP0uqtVRBvw2a6&#10;WbuZhCR202/fCILHx5v3e/Pmy2x7caAQO8cKJuMKBHHjdMetgo/3l8sZiJiQNfaOScGRIiwX52dz&#10;rLUbeEOHbWpFgXCsUYFJyddSxsaQxTh2nrh4OxcspiJDK3XAocBtL6+q6lZa7Lg0GPT0ZKjZb39s&#10;eeNrPzyvHl1rwubz5jv71zeTvVIXo/xwDyJRTv/Hf+m1VjC9m1zD75qCAL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g04cYAAADdAAAADwAAAAAAAAAAAAAAAACYAgAAZHJz&#10;L2Rvd25yZXYueG1sUEsFBgAAAAAEAAQA9QAAAIsDAAAAAA==&#10;" path="m,l8255,r,17005l16878,17005,16878,r3524,l20402,42443r-3524,l16878,24689r-8623,l8255,42443,,42443,,xe" fillcolor="#fffefd" stroked="f" strokeweight="0">
                <v:stroke miterlimit="83231f" joinstyle="miter"/>
                <v:path arrowok="t" textboxrect="0,0,20402,42443"/>
              </v:shape>
              <v:shape id="Shape 8749" o:spid="_x0000_s1037" style="position:absolute;left:1418;top:706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RjsYA&#10;AADdAAAADwAAAGRycy9kb3ducmV2LnhtbESPQWvCQBSE7wX/w/IEb3WTEKpNXUMQit6kacHrI/tM&#10;0mbfxuzWRH99t1DocZiZb5hNPplOXGlwrWUF8TICQVxZ3XKt4OP99XENwnlkjZ1lUnAjB/l29rDB&#10;TNuR3+ha+loECLsMFTTe95mUrmrIoFvanjh4ZzsY9EEOtdQDjgFuOplE0ZM02HJYaLCnXUPVV/lt&#10;FKzO7r5Pi/gy3j+L8kCJPJ2mo1KL+VS8gPA0+f/wX/ugFaxX6TP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PRjsYAAADdAAAADwAAAAAAAAAAAAAAAACYAgAAZHJz&#10;L2Rvd25yZXYueG1sUEsFBgAAAAAEAAQA9QAAAIsDAAAAAA==&#10;" path="m,l9144,r,9144l,9144,,e" fillcolor="#fffefd" stroked="f" strokeweight="0">
                <v:stroke miterlimit="83231f" joinstyle="miter"/>
                <v:path arrowok="t" textboxrect="0,0,9144,9144"/>
              </v:shape>
              <v:shape id="Shape 7916" o:spid="_x0000_s1038" style="position:absolute;left:1473;top:7060;width:229;height:432;visibility:visible;mso-wrap-style:square;v-text-anchor:top" coordsize="22873,4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sDcUA&#10;AADdAAAADwAAAGRycy9kb3ducmV2LnhtbESPQYvCMBSE78L+h/AW9qapHtRWo8jCiof1oO4evL02&#10;z7bYvJQmtvXfG0HwOMzMN8xy3ZtKtNS40rKC8SgCQZxZXXKu4O/0M5yDcB5ZY2WZFNzJwXr1MVhi&#10;om3HB2qPPhcBwi5BBYX3dSKlywoy6Ea2Jg7exTYGfZBNLnWDXYCbSk6iaCoNlhwWCqzpu6DserwZ&#10;BVv5v/Xtrfu18f6c8vyaOtKpUl+f/WYBwlPv3+FXe6cVzOLx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mwNxQAAAN0AAAAPAAAAAAAAAAAAAAAAAJgCAABkcnMv&#10;ZG93bnJldi54bWxQSwUGAAAAAAQABAD1AAAAigMAAAAA&#10;" path="m17132,v2896,,4915,571,5741,1143l21476,8064v-940,-444,-2007,-813,-3836,-813c12979,7251,8763,11277,8763,21792v,10136,3835,14110,8877,14110c19024,35902,20600,35585,21603,35268r825,6934c21234,42760,18898,43205,16065,43205,5169,43205,,34327,,22237,,6235,8890,,17132,xe" fillcolor="#fffefd" stroked="f" strokeweight="0">
                <v:stroke miterlimit="83231f" joinstyle="miter"/>
                <v:path arrowok="t" textboxrect="0,0,22873,43205"/>
              </v:shape>
              <v:shape id="Shape 7917" o:spid="_x0000_s1039" style="position:absolute;left:1418;top:6363;width:133;height:418;visibility:visible;mso-wrap-style:square;v-text-anchor:top" coordsize="13259,41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hBMcA&#10;AADdAAAADwAAAGRycy9kb3ducmV2LnhtbESPQWvCQBSE70L/w/IKvUjdqNjY1FVEWlqktDQtnl+z&#10;r9lg9m2aXTX+e1cQPA4z8w0zW3S2FntqfeVYwXCQgCAunK64VPDz/XI/BeEDssbaMSk4kofF/KY3&#10;w0y7A3/RPg+liBD2GSowITSZlL4wZNEPXEMcvT/XWgxRtqXULR4i3NZylCQP0mLFccFgQytDxTbf&#10;WQU6X+fGv443ff3xPPn/5Omv3rwrdXfbLZ9ABOrCNXxpv2kF6eMwhfOb+ATk/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84QTHAAAA3QAAAA8AAAAAAAAAAAAAAAAAmAIAAGRy&#10;cy9kb3ducmV2LnhtbFBLBQYAAAAABAAEAPUAAACMAwAAAAA=&#10;" path="m,l8534,2373v2579,2337,3404,5169,3404,8826c11938,15733,9665,19823,5385,21778r,128c8281,23099,9728,25741,10554,30338v812,4725,1955,9957,2705,11519l4635,41857c4064,40663,3124,36384,2489,31659,2114,29049,1594,27366,829,26336l,25963,,16150,3556,11949,,7550,,xe" fillcolor="#fffefd" stroked="f" strokeweight="0">
                <v:stroke miterlimit="83231f" joinstyle="miter"/>
                <v:path arrowok="t" textboxrect="0,0,13259,41857"/>
              </v:shape>
              <v:shape id="Shape 7918" o:spid="_x0000_s1040" style="position:absolute;left:1807;top:6357;width:138;height:424;visibility:visible;mso-wrap-style:square;v-text-anchor:top" coordsize="13760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/PsEA&#10;AADdAAAADwAAAGRycy9kb3ducmV2LnhtbERPTYvCMBC9L/gfwgje1tQ96FqNooLiZcHVotchGdti&#10;M6lNtnb/vTkIHh/ve77sbCVaanzpWMFomIAg1s6UnCvITtvPbxA+IBusHJOCf/KwXPQ+5pga9+Bf&#10;ao8hFzGEfYoKihDqVEqvC7Loh64mjtzVNRZDhE0uTYOPGG4r+ZUkY2mx5NhQYE2bgvTt+GcVBL/O&#10;dnt9b39qecjGk+1ZX6xVatDvVjMQgbrwFr/ce6NgMh3F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ofz7BAAAA3QAAAA8AAAAAAAAAAAAAAAAAmAIAAGRycy9kb3du&#10;cmV2LnhtbFBLBQYAAAAABAAEAPUAAACGAwAAAAA=&#10;" path="m9195,r4565,l13760,8018r-1479,9431l10769,26327r2991,l13760,32753r-3867,l8001,42443,,42443,9195,xe" fillcolor="#fffefd" stroked="f" strokeweight="0">
                <v:stroke miterlimit="83231f" joinstyle="miter"/>
                <v:path arrowok="t" textboxrect="0,0,13760,42443"/>
              </v:shape>
              <v:shape id="Shape 7919" o:spid="_x0000_s1041" style="position:absolute;left:1566;top:6357;width:227;height:424;visibility:visible;mso-wrap-style:square;v-text-anchor:top" coordsize="22733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bQcUA&#10;AADdAAAADwAAAGRycy9kb3ducmV2LnhtbESPUWvCMBSF3wf+h3CFvc1UGdusRhGLMJigdv6AS3Nt&#10;i8lNSbLa/ftFEPZ4OOd8h7NcD9aInnxoHSuYTjIQxJXTLdcKzt+7lw8QISJrNI5JwS8FWK9GT0vM&#10;tbvxifoy1iJBOOSooImxy6UMVUMWw8R1xMm7OG8xJulrqT3eEtwaOcuyN2mx5bTQYEfbhqpr+WMV&#10;bDNvikO5p6/C715jvz8cTdEr9TweNgsQkYb4H360P7WC9/l0Dv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1tBxQAAAN0AAAAPAAAAAAAAAAAAAAAAAJgCAABkcnMv&#10;ZG93bnJldi54bWxQSwUGAAAAAAQABAD1AAAAigMAAAAA&#10;" path="m1257,l22733,r,6109l9880,35077r,191l22669,35268r,7175l,42443,,37605,13474,7366r,-178l1257,7188,1257,xe" fillcolor="#fffefd" stroked="f" strokeweight="0">
                <v:stroke miterlimit="83231f" joinstyle="miter"/>
                <v:path arrowok="t" textboxrect="0,0,22733,42443"/>
              </v:shape>
              <v:shape id="Shape 7920" o:spid="_x0000_s1042" style="position:absolute;left:1418;top:3761;width:527;height:1598;visibility:visible;mso-wrap-style:square;v-text-anchor:top" coordsize="52698,15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1VSsMA&#10;AADdAAAADwAAAGRycy9kb3ducmV2LnhtbERPz2vCMBS+C/sfwhN2KTOxiOs6o6gwmOIOc9v90by1&#10;dc1LabJa/3tzEDx+fL8Xq8E2oqfO1441TCcKBHHhTM2lhu+vt6cMhA/IBhvHpOFCHlbLh9ECc+PO&#10;/En9MZQihrDPUUMVQptL6YuKLPqJa4kj9+s6iyHCrpSmw3MMt41MlZpLizXHhgpb2lZU/B3/rQaV&#10;bJLDaZb9NB9q189smrR7SrR+HA/rVxCBhnAX39zvRsPzSxr3xzfxCc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1VSsMAAADdAAAADwAAAAAAAAAAAAAAAACYAgAAZHJzL2Rv&#10;d25yZXYueG1sUEsFBgAAAAAEAAQA9QAAAIgDAAAAAA==&#10;" path="m,l2070,,52698,120951r,38842l,60837,,xe" fillcolor="#fffefd" stroked="f" strokeweight="0">
                <v:stroke miterlimit="83231f" joinstyle="miter"/>
                <v:path arrowok="t" textboxrect="0,0,52698,159793"/>
              </v:shape>
              <v:shape id="Shape 7921" o:spid="_x0000_s1043" style="position:absolute;left:1597;top:3515;width:348;height:975;visibility:visible;mso-wrap-style:square;v-text-anchor:top" coordsize="34766,97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EfsQA&#10;AADdAAAADwAAAGRycy9kb3ducmV2LnhtbESPT4vCMBTE7wv7HcITvK2p4vqnGqUsK3hbtOr50TzT&#10;YvNSmmyt336zIHgcZuY3zHrb21p01PrKsYLxKAFBXDhdsVFwyncfCxA+IGusHZOCB3nYbt7f1phq&#10;d+cDdcdgRISwT1FBGUKTSumLkiz6kWuIo3d1rcUQZWukbvEe4baWkySZSYsVx4USG/oqqbgdf62C&#10;Jednk0/N3mXfs9shKzr5eflRajjosxWIQH14hZ/tvVYwX07G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RH7EAAAA3QAAAA8AAAAAAAAAAAAAAAAAmAIAAGRycy9k&#10;b3ducmV2LnhtbFBLBQYAAAAABAAEAPUAAACJAwAAAAA=&#10;" path="m,l34766,68r,18627l31890,18695r2876,10073l34766,97479,,xe" fillcolor="#fffefd" stroked="f" strokeweight="0">
                <v:stroke miterlimit="83231f" joinstyle="miter"/>
                <v:path arrowok="t" textboxrect="0,0,34766,97479"/>
              </v:shape>
              <v:shape id="Shape 8750" o:spid="_x0000_s1044" style="position:absolute;left:1418;top:3283;width:527;height:148;visibility:visible;mso-wrap-style:square;v-text-anchor:top" coordsize="52698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Rd8EA&#10;AADdAAAADwAAAGRycy9kb3ducmV2LnhtbERPyWrDMBC9B/IPYgK9xXJDm8WJEkJLaS8h2G7vgzWx&#10;TK2RsdTY/vvqUOjx8fbDabStuFPvG8cKHpMUBHHldMO1gs/ybbkF4QOyxtYxKZjIw+k4nx0w027g&#10;nO5FqEUMYZ+hAhNCl0npK0MWfeI64sjdXG8xRNjXUvc4xHDbylWarqXFhmODwY5eDFXfxY9V8Gry&#10;+lrSpdrd6D034YmnL2alHhbjeQ8i0Bj+xX/uD61gu3mO++Ob+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UUXfBAAAA3QAAAA8AAAAAAAAAAAAAAAAAmAIAAGRycy9kb3du&#10;cmV2LnhtbFBLBQYAAAAABAAEAPUAAACGAwAAAAA=&#10;" path="m,l52698,r,14770l,14770,,e" fillcolor="#fffefd" stroked="f" strokeweight="0">
                <v:stroke miterlimit="83231f" joinstyle="miter"/>
                <v:path arrowok="t" textboxrect="0,0,52698,14770"/>
              </v:shape>
              <v:shape id="Shape 7923" o:spid="_x0000_s1045" style="position:absolute;left:2062;top:7063;width:175;height:425;visibility:visible;mso-wrap-style:square;v-text-anchor:top" coordsize="17481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JyMMA&#10;AADdAAAADwAAAGRycy9kb3ducmV2LnhtbESPQYvCMBSE74L/IbwFL6KpCq7bNYoIggcv1sXzo3km&#10;ZZuX0kSt/94IgsdhZr5hluvO1eJGbag8K5iMMxDEpdcVGwV/p91oASJEZI21Z1LwoADrVb+3xFz7&#10;Ox/pVkQjEoRDjgpsjE0uZSgtOQxj3xAn7+JbhzHJ1kjd4j3BXS2nWTaXDitOCxYb2loq/4urU3Du&#10;FkbvLo+TLcyE5FEPs0N9VWrw1W1+QUTq4if8bu+1gu+f6Qxeb9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JyMMAAADdAAAADwAAAAAAAAAAAAAAAACYAgAAZHJzL2Rv&#10;d25yZXYueG1sUEsFBgAAAAAEAAQA9QAAAIgDAAAAAA==&#10;" path="m,l7556,r6541,16625l17481,25886r,16193l11137,26327c9690,22733,7797,17323,6794,13538r-127,c6921,17818,7239,24371,7239,32944r,9499l,42443,,xe" fillcolor="#fffefd" stroked="f" strokeweight="0">
                <v:stroke miterlimit="83231f" joinstyle="miter"/>
                <v:path arrowok="t" textboxrect="0,0,17481,42443"/>
              </v:shape>
              <v:shape id="Shape 8751" o:spid="_x0000_s1046" style="position:absolute;left:1945;top:7063;width:91;height:425;visibility:visible;mso-wrap-style:square;v-text-anchor:top" coordsize="9144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8B8MA&#10;AADdAAAADwAAAGRycy9kb3ducmV2LnhtbESPQYvCMBSE7wv+h/AEb2vq4q6lGkUERfRU9eDx0TzT&#10;0ualNFmt/94sCHscZuYbZrHqbSPu1PnKsYLJOAFBXDhdsVFwOW8/UxA+IGtsHJOCJ3lYLQcfC8y0&#10;e3BO91MwIkLYZ6igDKHNpPRFSRb92LXE0bu5zmKIsjNSd/iIcNvIryT5kRYrjgsltrQpqahPv1bB&#10;Ds2svupd2h78Ic9r4y7HfqrUaNiv5yAC9eE//G7vtYJ09j2B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p8B8MAAADdAAAADwAAAAAAAAAAAAAAAACYAgAAZHJzL2Rv&#10;d25yZXYueG1sUEsFBgAAAAAEAAQA9QAAAIgDAAAAAA==&#10;" path="m,l9144,r,42443l,42443,,e" fillcolor="#fffefd" stroked="f" strokeweight="0">
                <v:stroke miterlimit="83231f" joinstyle="miter"/>
                <v:path arrowok="t" textboxrect="0,0,9144,42443"/>
              </v:shape>
              <v:shape id="Shape 7925" o:spid="_x0000_s1047" style="position:absolute;left:1945;top:6357;width:149;height:554;visibility:visible;mso-wrap-style:square;v-text-anchor:top" coordsize="14904,55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EzMQA&#10;AADdAAAADwAAAGRycy9kb3ducmV2LnhtbESPQWvCQBSE74L/YXlCb7oxaNXoKiqovWqLeHxkn0na&#10;7NuQ3Zror+8WBI/DzHzDLFatKcWNaldYVjAcRCCIU6sLzhR8fe76UxDOI2ssLZOCOzlYLbudBSba&#10;Nnyk28lnIkDYJagg975KpHRpTgbdwFbEwbva2qAPss6krrEJcFPKOIrepcGCw0KOFW1zSn9Ov0bB&#10;5hGbcXTAUdp8y0srj/sNHs5KvfXa9RyEp9a/ws/2h1YwmcVj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xBMzEAAAA3QAAAA8AAAAAAAAAAAAAAAAAmAIAAGRycy9k&#10;b3ducmV2LnhtbFBLBQYAAAAABAAEAPUAAACJAwAAAAA=&#10;" path="m,l5328,r8242,42443l10612,42443v-940,1512,-1702,3340,-1702,4915c8910,48869,10053,50012,11437,50012v1067,,1829,-127,2451,-380l14904,53784v-1829,1258,-3912,1575,-5550,1575c5265,55359,3246,52908,3246,49314v,-3086,1637,-5791,2273,-6985l3753,32753,,32753,,26327r2991,l1607,17449c1226,14871,667,10579,223,7810r-190,l,8018,,xe" fillcolor="#fffefd" stroked="f" strokeweight="0">
                <v:stroke miterlimit="83231f" joinstyle="miter"/>
                <v:path arrowok="t" textboxrect="0,0,14904,55359"/>
              </v:shape>
              <v:shape id="Shape 7926" o:spid="_x0000_s1048" style="position:absolute;left:2110;top:6355;width:127;height:430;visibility:visible;mso-wrap-style:square;v-text-anchor:top" coordsize="12681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CYMUA&#10;AADdAAAADwAAAGRycy9kb3ducmV2LnhtbESPzWrDMBCE74G8g9hAb4kcH/LjRjEmIaGU9hCnD7BY&#10;W9tUWhlLsd23rwqFHoeZ+YY55JM1YqDet44VrFcJCOLK6ZZrBR/3y3IHwgdkjcYxKfgmD/lxPjtg&#10;pt3INxrKUIsIYZ+hgiaELpPSVw1Z9CvXEUfv0/UWQ5R9LXWPY4RbI9Mk2UiLLceFBjs6NVR9lQ+r&#10;4DyOnXEpl1f7WlDy9u7Ndtgp9bSYimcQgabwH/5rv2gF2326gd838QnI4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EJgxQAAAN0AAAAPAAAAAAAAAAAAAAAAAJgCAABkcnMv&#10;ZG93bnJldi54bWxQSwUGAAAAAAQABAD1AAAAigMAAAAA&#10;" path="m8369,r4312,1386l12681,8522,9881,6617v-559,,-1131,,-1639,190l8242,36093v444,127,1016,127,1448,127l12681,34256r,6852l6858,42952c4216,42952,1638,42697,,42456l,826c2070,318,5093,,8369,xe" fillcolor="#fffefd" stroked="f" strokeweight="0">
                <v:stroke miterlimit="83231f" joinstyle="miter"/>
                <v:path arrowok="t" textboxrect="0,0,12681,42952"/>
              </v:shape>
              <v:shape id="Shape 7927" o:spid="_x0000_s1049" style="position:absolute;left:1945;top:4970;width:292;height:937;visibility:visible;mso-wrap-style:square;v-text-anchor:top" coordsize="29185,93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fScYA&#10;AADdAAAADwAAAGRycy9kb3ducmV2LnhtbESP0WrCQBRE3wv+w3ILvkjdqGBqdBW1FcQ+lFo/4JK9&#10;ZkOzd0N2NfHvXUHo4zAzZ5jFqrOVuFLjS8cKRsMEBHHudMmFgtPv7u0dhA/IGivHpOBGHlbL3ssC&#10;M+1a/qHrMRQiQthnqMCEUGdS+tyQRT90NXH0zq6xGKJsCqkbbCPcVnKcJFNpseS4YLCmraH873ix&#10;Cvxu//G9MW0+GnxN9GF9+ZzKOlGq/9qt5yACdeE//GzvtYJ0Nk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afScYAAADdAAAADwAAAAAAAAAAAAAAAACYAgAAZHJz&#10;L2Rvd25yZXYueG1sUEsFBgAAAAAEAAQA9QAAAIsDAAAAAA==&#10;" path="m,l29185,69724r,23922l,38842,,xe" fillcolor="#fffefd" stroked="f" strokeweight="0">
                <v:stroke miterlimit="83231f" joinstyle="miter"/>
                <v:path arrowok="t" textboxrect="0,0,29185,93646"/>
              </v:shape>
              <v:shape id="Shape 7928" o:spid="_x0000_s1050" style="position:absolute;left:1945;top:3803;width:292;height:1505;visibility:visible;mso-wrap-style:square;v-text-anchor:top" coordsize="29185,150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Yl8YA&#10;AADdAAAADwAAAGRycy9kb3ducmV2LnhtbESPwW7CMAyG75P2DpEncRvpOMDWEdDENAl2QXQ97Og1&#10;pq3WOFUSStnT4wPSjtbv//Pn5Xp0nRooxNazgadpBoq48rbl2kD59fH4DComZIudZzJwoQjr1f3d&#10;EnPrz3ygoUi1EgjHHA00KfW51rFqyGGc+p5YsqMPDpOModY24FngrtOzLJtrhy3LhQZ72jRU/RYn&#10;Jxo/x/3uO57C5vD3Wda+LNL7cDFm8jC+vYJKNKb/5Vt7aw0sXmaiK98IAv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TYl8YAAADdAAAADwAAAAAAAAAAAAAAAACYAgAAZHJz&#10;L2Rvd25yZXYueG1sUEsFBgAAAAAEAAQA9QAAAIsDAAAAAA==&#10;" path="m,l29185,102222r,48320l,68711,,xe" fillcolor="#fffefd" stroked="f" strokeweight="0">
                <v:stroke miterlimit="83231f" joinstyle="miter"/>
                <v:path arrowok="t" textboxrect="0,0,29185,150542"/>
              </v:shape>
              <v:shape id="Shape 7929" o:spid="_x0000_s1051" style="position:absolute;left:1945;top:3516;width:292;height:186;visibility:visible;mso-wrap-style:square;v-text-anchor:top" coordsize="29185,18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57MYA&#10;AADdAAAADwAAAGRycy9kb3ducmV2LnhtbESPT2sCMRTE7wW/Q3hCbzWpB/9sjVLE0p7Ubkuht8fm&#10;uVncvKyb6G6/fSMIHoeZ+Q2zWPWuFhdqQ+VZw/NIgSAuvKm41PD99fY0AxEissHaM2n4owCr5eBh&#10;gZnxHX/SJY+lSBAOGWqwMTaZlKGw5DCMfEOcvINvHcYk21KaFrsEd7UcKzWRDitOCxYbWlsqjvnZ&#10;adio/fukoFyF02xjzz9b7Ha/qPXjsH99ARGpj/fwrf1hNEzn4z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A57MYAAADdAAAADwAAAAAAAAAAAAAAAACYAgAAZHJz&#10;L2Rvd25yZXYueG1sUEsFBgAAAAAEAAQA9QAAAIsDAAAAAA==&#10;" path="m,l29185,57r,18570l,18627,,xe" fillcolor="#fffefd" stroked="f" strokeweight="0">
                <v:stroke miterlimit="83231f" joinstyle="miter"/>
                <v:path arrowok="t" textboxrect="0,0,29185,18627"/>
              </v:shape>
              <v:shape id="Shape 8752" o:spid="_x0000_s1052" style="position:absolute;left:1945;top:3283;width:292;height:148;visibility:visible;mso-wrap-style:square;v-text-anchor:top" coordsize="29185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ZdsQA&#10;AADdAAAADwAAAGRycy9kb3ducmV2LnhtbESPwWrDMBBE74X8g9hCbrXcQFLXtRxCoBCaU9JCr4u1&#10;lY2tlbFUR/n7qBDocZiZN0y1jXYQM02+c6zgOctBEDdOd2wUfH2+PxUgfEDWODgmBVfysK0XDxWW&#10;2l34RPM5GJEg7EtU0IYwllL6piWLPnMjcfJ+3GQxJDkZqSe8JLgd5CrPN9Jix2mhxZH2LTX9+dcq&#10;0K+bddx/j/HDyaafO9MfT7pXavkYd28gAsXwH763D1pB8bJewd+b9ARk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2XbEAAAA3QAAAA8AAAAAAAAAAAAAAAAAmAIAAGRycy9k&#10;b3ducmV2LnhtbFBLBQYAAAAABAAEAPUAAACJAwAAAAA=&#10;" path="m,l29185,r,14770l,14770,,e" fillcolor="#fffefd" stroked="f" strokeweight="0">
                <v:stroke miterlimit="83231f" joinstyle="miter"/>
                <v:path arrowok="t" textboxrect="0,0,29185,14770"/>
              </v:shape>
              <v:shape id="Shape 7931" o:spid="_x0000_s1053" style="position:absolute;left:2516;top:7078;width:130;height:399;visibility:visible;mso-wrap-style:square;v-text-anchor:top" coordsize="12973,39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4OsgA&#10;AADdAAAADwAAAGRycy9kb3ducmV2LnhtbESPT2vCQBTE70K/w/IKXkQ3aqmauopUpF60+Afx+Mi+&#10;JqHZtyG7muin7xYEj8PM/IaZzhtTiCtVLresoN+LQBAnVuecKjgeVt0xCOeRNRaWScGNHMxnL60p&#10;xtrWvKPr3qciQNjFqCDzvoyldElGBl3PlsTB+7GVQR9klUpdYR3gppCDKHqXBnMOCxmW9JlR8ru/&#10;GAXfy69hbtJ6clm/bU73zuJ03h6MUu3XZvEBwlPjn+FHe60VjCbDPvy/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MDg6yAAAAN0AAAAPAAAAAAAAAAAAAAAAAJgCAABk&#10;cnMvZG93bnJldi54bWxQSwUGAAAAAAQABAD1AAAAjQMAAAAA&#10;" path="m12973,r,7933l11447,8753c9807,11074,8750,14709,8750,19967v,5068,962,8595,2554,10856l12973,31680r,8182l3946,35430c1292,31699,,26457,,20412,,12411,2219,6852,5470,3292l12973,xe" fillcolor="#fffefd" stroked="f" strokeweight="0">
                <v:stroke miterlimit="83231f" joinstyle="miter"/>
                <v:path arrowok="t" textboxrect="0,0,12973,39862"/>
              </v:shape>
              <v:shape id="Shape 8753" o:spid="_x0000_s1054" style="position:absolute;left:2383;top:7063;width:92;height:425;visibility:visible;mso-wrap-style:square;v-text-anchor:top" coordsize="9144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H68UA&#10;AADdAAAADwAAAGRycy9kb3ducmV2LnhtbESPQWvCQBSE74X+h+UVeqsb26ohuglFqBQ9RT14fGSf&#10;m5Ds25BdNf333YLgcZiZb5hVMdpOXGnwjWMF00kCgrhyumGj4Hj4fktB+ICssXNMCn7JQ5E/P60w&#10;0+7GJV33wYgIYZ+hgjqEPpPSVzVZ9BPXE0fv7AaLIcrBSD3gLcJtJ9+TZC4tNhwXauxpXVPV7i9W&#10;wQbNoj3pTdpv/bYsW+OOu/FTqdeX8WsJItAYHuF7+0crSBezD/h/E5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EfrxQAAAN0AAAAPAAAAAAAAAAAAAAAAAJgCAABkcnMv&#10;ZG93bnJldi54bWxQSwUGAAAAAAQABAD1AAAAigMAAAAA&#10;" path="m,l9144,r,42443l,42443,,e" fillcolor="#fffefd" stroked="f" strokeweight="0">
                <v:stroke miterlimit="83231f" joinstyle="miter"/>
                <v:path arrowok="t" textboxrect="0,0,9144,42443"/>
              </v:shape>
              <v:shape id="Shape 7933" o:spid="_x0000_s1055" style="position:absolute;left:2237;top:7063;width:77;height:425;visibility:visible;mso-wrap-style:square;v-text-anchor:top" coordsize="7703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SAccA&#10;AADdAAAADwAAAGRycy9kb3ducmV2LnhtbESPS2vCQBSF90L/w3AL7nRSpTZGR2kFoeCi+EBwd8lc&#10;J7GZOyEzxrS/3hEKXR7O4+PMl52tREuNLx0reBkmIIhzp0s2Cg779SAF4QOyxsoxKfghD8vFU2+O&#10;mXY33lK7C0bEEfYZKihCqDMpfV6QRT90NXH0zq6xGKJsjNQN3uK4reQoSSbSYsmRUGBNq4Ly793V&#10;Ru6r3BzTL9OeJut0tDEfv6u8uyjVf+7eZyACdeE//Nf+1ArepuMx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sEgHHAAAA3QAAAA8AAAAAAAAAAAAAAAAAmAIAAGRy&#10;cy9kb3ducmV2LnhtbFBLBQYAAAAABAAEAPUAAACMAwAAAAA=&#10;" path="m464,l7703,r,42443l147,42443,,42079,,25886r1150,3146l1277,29032c1022,24562,464,17196,464,9385l464,xe" fillcolor="#fffefd" stroked="f" strokeweight="0">
                <v:stroke miterlimit="83231f" joinstyle="miter"/>
                <v:path arrowok="t" textboxrect="0,0,7703,42443"/>
              </v:shape>
              <v:shape id="Shape 7934" o:spid="_x0000_s1056" style="position:absolute;left:2237;top:6369;width:130;height:397;visibility:visible;mso-wrap-style:square;v-text-anchor:top" coordsize="13012,3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hJcYA&#10;AADdAAAADwAAAGRycy9kb3ducmV2LnhtbESPT0sDMRDF70K/QxjBi7hZtVi73bSoIHqqtAq9Tjdj&#10;dulmsiTZP/rpjSB4fLx5vzev3Ey2FQP50DhWcJ3lIIgrpxs2Cj7en6/uQYSIrLF1TAq+KMBmPTsr&#10;sdBu5B0N+2hEgnAoUEEdY1dIGaqaLIbMdcTJ+3TeYkzSG6k9jgluW3mT53fSYsOpocaOnmqqTvve&#10;pjfmlf9+u5xeHrf+6II+jLo3RqmL8+lhBSLSFP+P/9KvWsFieTuH3zUJ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ghJcYAAADdAAAADwAAAAAAAAAAAAAAAACYAgAAZHJz&#10;L2Rvd25yZXYueG1sUEsFBgAAAAAEAAQA9QAAAIsDAAAAAA==&#10;" path="m,l7462,2399v3657,3276,5550,8877,5550,17132c13012,28090,10802,34199,7093,37476l,39722,,32870,2215,31415c3575,28973,4438,25068,4438,19213v,-4343,-565,-7839,-1752,-10249l,7136,,xe" fillcolor="#fffefd" stroked="f" strokeweight="0">
                <v:stroke miterlimit="83231f" joinstyle="miter"/>
                <v:path arrowok="t" textboxrect="0,0,13012,39722"/>
              </v:shape>
              <v:shape id="Shape 7935" o:spid="_x0000_s1057" style="position:absolute;left:2519;top:6355;width:127;height:430;visibility:visible;mso-wrap-style:square;v-text-anchor:top" coordsize="12681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KysUA&#10;AADdAAAADwAAAGRycy9kb3ducmV2LnhtbESP0WrCQBRE3wv9h+UWfKsblVZN3QSpKFL0oakfcMne&#10;JsHduyG7TeLfd4VCH4eZOcNs8tEa0VPnG8cKZtMEBHHpdMOVgsvX/nkFwgdkjcYxKbiRhzx7fNhg&#10;qt3An9QXoRIRwj5FBXUIbSqlL2uy6KeuJY7et+sshii7SuoOhwi3Rs6T5FVabDgu1NjSe03ltfix&#10;CnbD0Bo35+JgP7aUnM7eLPuVUpOncfsGItAY/sN/7aNWsFwvXuD+Jj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0rKxQAAAN0AAAAPAAAAAAAAAAAAAAAAAJgCAABkcnMv&#10;ZG93bnJldi54bWxQSwUGAAAAAAQABAD1AAAAigMAAAAA&#10;" path="m8370,r4311,1386l12681,8523,9881,6617v-571,,-1130,,-1638,190l8243,36093v444,127,1015,127,1447,127l12681,34255r,6853l6858,42952c4217,42952,1639,42697,,42456l,826c2070,318,5093,,8370,xe" fillcolor="#fffefd" stroked="f" strokeweight="0">
                <v:stroke miterlimit="83231f" joinstyle="miter"/>
                <v:path arrowok="t" textboxrect="0,0,12681,42952"/>
              </v:shape>
              <v:shape id="Shape 7936" o:spid="_x0000_s1058" style="position:absolute;left:2237;top:5668;width:409;height:425;visibility:visible;mso-wrap-style:square;v-text-anchor:top" coordsize="40932,4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PlcYA&#10;AADdAAAADwAAAGRycy9kb3ducmV2LnhtbESP3WoCMRSE7wt9h3AKvRHNWmHV1ShFKdSLin8PcEiO&#10;u0s3J0uS6tanNwWhl8PMfMPMl51txIV8qB0rGA4yEMTamZpLBafjR38CIkRkg41jUvBLAZaL56c5&#10;FsZdeU+XQyxFgnAoUEEVY1tIGXRFFsPAtcTJOztvMSbpS2k8XhPcNvIty3Jpsea0UGFLq4r09+HH&#10;KgjtV9T+lt/cGXeb0XG97ek1KfX60r3PQETq4n/40f40CsbTU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mPlcYAAADdAAAADwAAAAAAAAAAAAAAAACYAgAAZHJz&#10;L2Rvd25yZXYueG1sUEsFBgAAAAAEAAQA9QAAAIsDAAAAAA==&#10;" path="m,l7944,18978v4547,10083,14516,14871,25210,14617l40932,30724r,9911l28980,42496c23873,42310,18783,41031,14091,38269,6763,33735,5049,31589,1810,27321l,23923,,xe" fillcolor="#fffefd" stroked="f" strokeweight="0">
                <v:stroke miterlimit="83231f" joinstyle="miter"/>
                <v:path arrowok="t" textboxrect="0,0,40932,42496"/>
              </v:shape>
              <v:shape id="Shape 7937" o:spid="_x0000_s1059" style="position:absolute;left:2544;top:5417;width:102;height:362;visibility:visible;mso-wrap-style:square;v-text-anchor:top" coordsize="10217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XQMcA&#10;AADdAAAADwAAAGRycy9kb3ducmV2LnhtbESPzW7CMBCE70h9B2uReitOaEsgYFBVldKKEz8S11W8&#10;xCnxOooNpG+PK1XiOJqdb3Zmi87W4kKtrxwrSAcJCOLC6YpLBfvd8mkMwgdkjbVjUvBLHhbzh94M&#10;c+2uvKHLNpQiQtjnqMCE0ORS+sKQRT9wDXH0jq61GKJsS6lbvEa4reUwSUbSYsWxwWBD74aK0/Zs&#10;4xvfQ7Nc+c/X80u6xp90cjqY7EOpx373NgURqAv34//0l1aQTZ4z+FsTES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0V0DHAAAA3QAAAA8AAAAAAAAAAAAAAAAAmAIAAGRy&#10;cy9kb3ducmV2LnhtbFBLBQYAAAAABAAEAPUAAACMAwAAAAA=&#10;" path="m10217,r,35924l,36131,10217,xe" fillcolor="#fffefd" stroked="f" strokeweight="0">
                <v:stroke miterlimit="83231f" joinstyle="miter"/>
                <v:path arrowok="t" textboxrect="0,0,10217,36131"/>
              </v:shape>
              <v:shape id="Shape 7938" o:spid="_x0000_s1060" style="position:absolute;left:2237;top:3516;width:409;height:2280;visibility:visible;mso-wrap-style:square;v-text-anchor:top" coordsize="40932,227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lEsQA&#10;AADdAAAADwAAAGRycy9kb3ducmV2LnhtbERPy2oCMRTdF/yHcAV3mmkVq6NR+rDFgi58gNvr5HYy&#10;7eRmmKSa/n2zELo8nPd8GW0tLtT6yrGC+0EGgrhwuuJSwfHw1p+A8AFZY+2YFPySh+WiczfHXLsr&#10;7+iyD6VIIexzVGBCaHIpfWHIoh+4hjhxn661GBJsS6lbvKZwW8uHLBtLixWnBoMNvRgqvvc/VsHm&#10;EL9eP07H51Ucn7fmfTWSMhsp1evGpxmIQDH8i2/utVbwOB2muel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bZRLEAAAA3QAAAA8AAAAAAAAAAAAAAAAAmAIAAGRycy9k&#10;b3ducmV2LnhtbFBLBQYAAAAABAAEAPUAAACJAwAAAAA=&#10;" path="m,l8299,16c19133,740,30709,4350,40145,10503r787,717l40932,147124r-1441,4974l17380,227918,,179186,,130865r18079,63321c25216,161001,30207,132730,35275,98695v2565,-17298,3314,-35408,965,-48133c30652,33151,22016,21352,324,18571r-324,l,xe" fillcolor="#fffefd" stroked="f" strokeweight="0">
                <v:stroke miterlimit="83231f" joinstyle="miter"/>
                <v:path arrowok="t" textboxrect="0,0,40932,227918"/>
              </v:shape>
              <v:shape id="Shape 8754" o:spid="_x0000_s1061" style="position:absolute;left:2237;top:3283;width:409;height:148;visibility:visible;mso-wrap-style:square;v-text-anchor:top" coordsize="40932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pccgA&#10;AADdAAAADwAAAGRycy9kb3ducmV2LnhtbESPQWvCQBSE7wX/w/KE3uom0lpJ3YQoFKzFg1GQ3h7Z&#10;ZxKafRuzW43/vlsoeBxm5htmkQ2mFRfqXWNZQTyJQBCXVjdcKTjs35/mIJxH1thaJgU3cpClo4cF&#10;JtpeeUeXwlciQNglqKD2vkukdGVNBt3EdsTBO9neoA+yr6Tu8RrgppXTKJpJgw2HhRo7WtVUfhc/&#10;RsFmf962s/Uy//wwsjidD8eveHVU6nE85G8gPA3+Hv5vr7WC+evLM/y9CU9Ap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umlxyAAAAN0AAAAPAAAAAAAAAAAAAAAAAJgCAABk&#10;cnMvZG93bnJldi54bWxQSwUGAAAAAAQABAD1AAAAjQMAAAAA&#10;" path="m,l40932,r,14770l,14770,,e" fillcolor="#fffefd" stroked="f" strokeweight="0">
                <v:stroke miterlimit="83231f" joinstyle="miter"/>
                <v:path arrowok="t" textboxrect="0,0,40932,14770"/>
              </v:shape>
              <v:shape id="Shape 7940" o:spid="_x0000_s1062" style="position:absolute;left:2646;top:7395;width:95;height:97;visibility:visible;mso-wrap-style:square;v-text-anchor:top" coordsize="9455,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uqMQA&#10;AADdAAAADwAAAGRycy9kb3ducmV2LnhtbERPy2rCQBTdF/yH4QrdFJ20iMboKFLaogvBJ7i8ZK5J&#10;MHMnZKYm+vXOQnB5OO/pvDWluFLtCssKPvsRCOLU6oIzBYf9by8G4TyyxtIyKbiRg/ms8zbFRNuG&#10;t3Td+UyEEHYJKsi9rxIpXZqTQde3FXHgzrY26AOsM6lrbEK4KeVXFA2lwYJDQ44VfeeUXnb/RkH8&#10;cW9X+mc93LjitNz8xc0RL5lS7912MQHhqfUv8dO91ApG40HYH96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bqjEAAAA3QAAAA8AAAAAAAAAAAAAAAAAmAIAAGRycy9k&#10;b3ducmV2LnhtbFBLBQYAAAAABAAEAPUAAACJAwAAAAA=&#10;" path="m,l4667,2397v1385,,2959,-317,3963,-635l9455,8697c8248,9255,5924,9700,3092,9700l,8182,,xe" fillcolor="#fffefd" stroked="f" strokeweight="0">
                <v:stroke miterlimit="83231f" joinstyle="miter"/>
                <v:path arrowok="t" textboxrect="0,0,9455,9700"/>
              </v:shape>
              <v:shape id="Shape 7941" o:spid="_x0000_s1063" style="position:absolute;left:2769;top:7063;width:165;height:425;visibility:visible;mso-wrap-style:square;v-text-anchor:top" coordsize="16548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jwcgA&#10;AADdAAAADwAAAGRycy9kb3ducmV2LnhtbESPQWvCQBSE7wX/w/KEXkQ3lqBtzCoilCq0B61Ijq/Z&#10;ZxLNvk2zW43/vlsoeBxm5hsmXXSmFhdqXWVZwXgUgSDOra64ULD/fB0+g3AeWWNtmRTcyMFi3ntI&#10;MdH2ylu67HwhAoRdggpK75tESpeXZNCNbEMcvKNtDfog20LqFq8Bbmr5FEUTabDisFBiQ6uS8vPu&#10;xyjY7L+3k4M+vX8NPrLbcaCzt+gcK/XY75YzEJ46fw//t9dawfQlHsPf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WPByAAAAN0AAAAPAAAAAAAAAAAAAAAAAJgCAABk&#10;cnMvZG93bnJldi54bWxQSwUGAAAAAAQABAD1AAAAjQMAAAAA&#10;" path="m1257,l16548,r,20063l9893,35078r,190l16548,35268r,7175l,42443,,37605,13474,7366r,-190l1257,7176,1257,xe" fillcolor="#fffefd" stroked="f" strokeweight="0">
                <v:stroke miterlimit="83231f" joinstyle="miter"/>
                <v:path arrowok="t" textboxrect="0,0,16548,42443"/>
              </v:shape>
              <v:shape id="Shape 7942" o:spid="_x0000_s1064" style="position:absolute;left:2646;top:7060;width:99;height:97;visibility:visible;mso-wrap-style:square;v-text-anchor:top" coordsize="9887,9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sGcUA&#10;AADdAAAADwAAAGRycy9kb3ducmV2LnhtbESP3WoCMRSE74W+QzgF7zRb8adujdIKQvFC0PYBDpvj&#10;ZrubkyWJ6/r2jSB4OczMN8xq09tGdORD5VjB2zgDQVw4XXGp4PdnN3oHESKyxsYxKbhRgM36ZbDC&#10;XLsrH6k7xVIkCIccFZgY21zKUBiyGMauJU7e2XmLMUlfSu3xmuC2kZMsm0uLFacFgy1tDRX16WIV&#10;fGH9t93vJB/Oxu2X9bHtSj9Tavjaf36AiNTHZ/jR/tYKFsvpBO5v0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WwZxQAAAN0AAAAPAAAAAAAAAAAAAAAAAJgCAABkcnMv&#10;ZG93bnJldi54bWxQSwUGAAAAAAQABAD1AAAAigMAAAAA&#10;" path="m4159,c7055,,9074,571,9887,1143l8503,8064c7563,7620,6496,7251,4667,7251l,9759,,1825,4159,xe" fillcolor="#fffefd" stroked="f" strokeweight="0">
                <v:stroke miterlimit="83231f" joinstyle="miter"/>
                <v:path arrowok="t" textboxrect="0,0,9887,9759"/>
              </v:shape>
              <v:shape id="Shape 7943" o:spid="_x0000_s1065" style="position:absolute;left:2646;top:6369;width:130;height:397;visibility:visible;mso-wrap-style:square;v-text-anchor:top" coordsize="13011,3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7LT8QA&#10;AADdAAAADwAAAGRycy9kb3ducmV2LnhtbESP3WrCQBSE7wu+w3IEb0rd+IPa1FVEEHtXEn2AQ/Y0&#10;G8yeDdnVRJ/eFQq9HGbmG2a97W0tbtT6yrGCyTgBQVw4XXGp4Hw6fKxA+ICssXZMCu7kYbsZvK0x&#10;1a7jjG55KEWEsE9RgQmhSaX0hSGLfuwa4uj9utZiiLItpW6xi3Bby2mSLKTFiuOCwYb2hopLfrWR&#10;8v44zn6aBc/r7pSVdzSrvM+UGg373ReIQH34D/+1v7WC5ed8Bq838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y0/EAAAA3QAAAA8AAAAAAAAAAAAAAAAAmAIAAGRycy9k&#10;b3ducmV2LnhtbFBLBQYAAAAABAAEAPUAAACJAwAAAAA=&#10;" path="m,l7461,2399v3658,3276,5550,8877,5550,17132c13011,28090,10801,34199,7093,37476l,39722,,32869,2215,31415c3575,28973,4438,25068,4438,19213v,-4343,-565,-7839,-1752,-10249l,7136,,xe" fillcolor="#fffefd" stroked="f" strokeweight="0">
                <v:stroke miterlimit="83231f" joinstyle="miter"/>
                <v:path arrowok="t" textboxrect="0,0,13011,39722"/>
              </v:shape>
              <v:shape id="Shape 7944" o:spid="_x0000_s1066" style="position:absolute;left:2799;top:6355;width:135;height:431;visibility:visible;mso-wrap-style:square;v-text-anchor:top" coordsize="13564,4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oCMUA&#10;AADdAAAADwAAAGRycy9kb3ducmV2LnhtbESPX2vCMBTF3wW/Q7jC3jR1FHXVKGNQGIzB5h/2ekmu&#10;bbG5KUms9dsvwmCPh3PO73A2u8G2oicfGscK5rMMBLF2puFKwfFQTlcgQkQ22DomBXcKsNuORxss&#10;jLvxN/X7WIkE4VCggjrGrpAy6JoshpnriJN3dt5iTNJX0ni8Jbht5XOWLaTFhtNCjR291aQv+6tV&#10;cC1Ph69j/tl/ZPrk+a5//LJkpZ4mw+saRKQh/of/2u9GwfIlz+Hx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+gIxQAAAN0AAAAPAAAAAAAAAAAAAAAAAJgCAABkcnMv&#10;ZG93bnJldi54bWxQSwUGAAAAAAQABAD1AAAAigMAAAAA&#10;" path="m13564,r,6991l9884,10734c9017,13228,8560,16863,8560,21429v,4820,457,8459,1332,10892l13564,35826r,7253l13412,43160c3772,43160,,32961,,21303,,15511,1146,10114,3473,6164l13564,xe" fillcolor="#fffefd" stroked="f" strokeweight="0">
                <v:stroke miterlimit="83231f" joinstyle="miter"/>
                <v:path arrowok="t" textboxrect="0,0,13564,43160"/>
              </v:shape>
              <v:shape id="Shape 7945" o:spid="_x0000_s1067" style="position:absolute;left:2646;top:5551;width:288;height:523;visibility:visible;mso-wrap-style:square;v-text-anchor:top" coordsize="28822,5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WV8YA&#10;AADdAAAADwAAAGRycy9kb3ducmV2LnhtbESPS0sDQRCE74L/YWjBmztrXuq6kxBEIUIQTIJem53e&#10;B+70LDNtsv57Rwh4LKrqK6pcja5XRwqx82zgNstBEVfedtwYOOxfbu5BRUG22HsmAz8UYbW8vCix&#10;sP7E73TcSaMShGOBBlqRodA6Vi05jJkfiJNX++BQkgyNtgFPCe56PcnzhXbYcVpocaCnlqqv3bcz&#10;EDaSy/TtebGd9dNXrD9d97GeGHN9Na4fQQmN8h8+tzfWwN3DbA5/b9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OWV8YAAADdAAAADwAAAAAAAAAAAAAAAACYAgAAZHJz&#10;L2Rvd25yZXYueG1sUEsFBgAAAAAEAAQA9QAAAIsDAAAAAA==&#10;" path="m28822,r,20982l18903,38653c13024,46362,10230,48153,3042,51785l,52259,,42348,4305,40758v3369,-2295,6077,-5318,8122,-8823l28822,xe" fillcolor="#fffefd" stroked="f" strokeweight="0">
                <v:stroke miterlimit="83231f" joinstyle="miter"/>
                <v:path arrowok="t" textboxrect="0,0,28822,52259"/>
              </v:shape>
              <v:shape id="Shape 7946" o:spid="_x0000_s1068" style="position:absolute;left:2646;top:4398;width:288;height:1379;visibility:visible;mso-wrap-style:square;v-text-anchor:top" coordsize="28822,137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9R8YA&#10;AADdAAAADwAAAGRycy9kb3ducmV2LnhtbESPT2vCQBTE7wW/w/IEb3VjKalNXUUKFelF/Hfo7ZF9&#10;zQazb5PsmsRv3xUKHoeZ+Q2zWA22Eh21vnSsYDZNQBDnTpdcKDgdv57nIHxA1lg5JgU38rBajp4W&#10;mGnX8566QyhEhLDPUIEJoc6k9Lkhi37qauLo/brWYoiyLaRusY9wW8mXJEmlxZLjgsGaPg3ll8PV&#10;Rsr+u786092G2ea8+zltmiYtGqUm42H9ASLQEB7h//ZWK3h7f03h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g9R8YAAADdAAAADwAAAAAAAAAAAAAAAACYAgAAZHJz&#10;L2Rvd25yZXYueG1sUEsFBgAAAAAEAAQA9QAAAIsDAAAAAA==&#10;" path="m28822,r,71992l4146,137765,,137849,,101925,28822,xe" fillcolor="#fffefd" stroked="f" strokeweight="0">
                <v:stroke miterlimit="83231f" joinstyle="miter"/>
                <v:path arrowok="t" textboxrect="0,0,28822,137849"/>
              </v:shape>
              <v:shape id="Shape 7947" o:spid="_x0000_s1069" style="position:absolute;left:2646;top:3629;width:231;height:1359;visibility:visible;mso-wrap-style:square;v-text-anchor:top" coordsize="23057,13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L7McA&#10;AADdAAAADwAAAGRycy9kb3ducmV2LnhtbESPT2vCQBTE70K/w/IKvUjdmEqtqauIpUG81ZZSb4/s&#10;MwnNvg3ZzR+/vSsIHoeZ+Q2zXA+mEh01rrSsYDqJQBBnVpecK/j5/nx+A+E8ssbKMik4k4P16mG0&#10;xETbnr+oO/hcBAi7BBUU3teJlC4ryKCb2Jo4eCfbGPRBNrnUDfYBbioZR9GrNFhyWCiwpm1B2f+h&#10;NQrMB9KmT0/Z7qU9xr9/Y+OGfarU0+OweQfhafD38K290wrmi9kcrm/C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ei+zHAAAA3QAAAA8AAAAAAAAAAAAAAAAAmAIAAGRy&#10;cy9kb3ducmV2LnhtbFBLBQYAAAAABAAEAPUAAACMAwAAAAA=&#10;" path="m,l11402,10377v3287,4306,5680,9204,6816,14652c23057,46365,19818,61237,13379,89748l,135905,,xe" fillcolor="#fffefd" stroked="f" strokeweight="0">
                <v:stroke miterlimit="83231f" joinstyle="miter"/>
                <v:path arrowok="t" textboxrect="0,0,23057,135905"/>
              </v:shape>
              <v:shape id="Shape 8755" o:spid="_x0000_s1070" style="position:absolute;left:2646;top:3283;width:288;height:148;visibility:visible;mso-wrap-style:square;v-text-anchor:top" coordsize="28822,14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REcUA&#10;AADdAAAADwAAAGRycy9kb3ducmV2LnhtbESPwW7CMBBE70j9B2sr9QZOkChRwKC2gJorlEtvq3hJ&#10;DPE6jU1I/76uhMRxNDNvNMv1YBvRU+eNYwXpJAFBXDptuFJw/NqNMxA+IGtsHJOCX/KwXj2Nlphr&#10;d+M99YdQiQhhn6OCOoQ2l9KXNVn0E9cSR+/kOoshyq6SusNbhNtGTpPkVVo0HBdqbOmjpvJyuFoF&#10;vSzmqXn/zorPTb87pmdMzPZHqZfn4W0BItAQHuF7u9AKsvls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tERxQAAAN0AAAAPAAAAAAAAAAAAAAAAAJgCAABkcnMv&#10;ZG93bnJldi54bWxQSwUGAAAAAAQABAD1AAAAigMAAAAA&#10;" path="m,l28822,r,14770l,14770,,e" fillcolor="#fffefd" stroked="f" strokeweight="0">
                <v:stroke miterlimit="83231f" joinstyle="miter"/>
                <v:path arrowok="t" textboxrect="0,0,28822,14770"/>
              </v:shape>
              <v:shape id="Shape 8756" o:spid="_x0000_s1071" style="position:absolute;left:2934;top:741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TIcUA&#10;AADdAAAADwAAAGRycy9kb3ducmV2LnhtbESPT4vCMBTE7wt+h/AEb2uq+I+uUYogepOtC14fzbPt&#10;bvNSm2irn34jCB6HmfkNs1x3phI3alxpWcFoGIEgzqwuOVfwc9x+LkA4j6yxskwK7uRgvep9LDHW&#10;tuVvuqU+FwHCLkYFhfd1LKXLCjLohrYmDt7ZNgZ9kE0udYNtgJtKjqNoJg2WHBYKrGlTUPaXXo2C&#10;+dk9dpNkdGkfv0m6p7E8nbqDUoN+l3yB8NT5d/jV3msFi/l0B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dMhxQAAAN0AAAAPAAAAAAAAAAAAAAAAAJgCAABkcnMv&#10;ZG93bnJldi54bWxQSwUGAAAAAAQABAD1AAAAigMAAAAA&#10;" path="m,l9144,r,9144l,9144,,e" fillcolor="#fffefd" stroked="f" strokeweight="0">
                <v:stroke miterlimit="83231f" joinstyle="miter"/>
                <v:path arrowok="t" textboxrect="0,0,9144,9144"/>
              </v:shape>
              <v:shape id="Shape 8757" o:spid="_x0000_s1072" style="position:absolute;left:3365;top:7063;width:91;height:425;visibility:visible;mso-wrap-style:square;v-text-anchor:top" coordsize="9144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9B6MUA&#10;AADdAAAADwAAAGRycy9kb3ducmV2LnhtbESPQWvCQBSE74L/YXlCb7qxtCak2YgIlWJPUQ89PrLP&#10;TUj2bchuNf333ULB4zAz3zDFdrK9uNHoW8cK1qsEBHHtdMtGweX8vsxA+ICssXdMCn7Iw7aczwrM&#10;tbtzRbdTMCJC2OeooAlhyKX0dUMW/coNxNG7utFiiHI0Uo94j3Dby+ck2UiLLceFBgfaN1R3p2+r&#10;4IAm7b70IRuO/lhVnXGXz+lFqafFtHsDEWgKj/B/+0MryNLXFP7ex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0HoxQAAAN0AAAAPAAAAAAAAAAAAAAAAAJgCAABkcnMv&#10;ZG93bnJldi54bWxQSwUGAAAAAAQABAD1AAAAigMAAAAA&#10;" path="m,l9144,r,42443l,42443,,e" fillcolor="#fffefd" stroked="f" strokeweight="0">
                <v:stroke miterlimit="83231f" joinstyle="miter"/>
                <v:path arrowok="t" textboxrect="0,0,9144,42443"/>
              </v:shape>
              <v:shape id="Shape 7951" o:spid="_x0000_s1073" style="position:absolute;left:3043;top:7063;width:252;height:425;visibility:visible;mso-wrap-style:square;v-text-anchor:top" coordsize="25197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g2cYA&#10;AADdAAAADwAAAGRycy9kb3ducmV2LnhtbESPQU8CMRSE7yT8h+aReIMuGxVdKYS4GuHAwUXvL9vn&#10;dmX7urYV1n9vTUw4Tmbmm8xyPdhOnMiH1rGC+SwDQVw73XKj4O3wPL0DESKyxs4xKfihAOvVeLTE&#10;Qrszv9Kpio1IEA4FKjAx9oWUoTZkMcxcT5y8D+ctxiR9I7XHc4LbTuZZdisttpwWDPb0aKg+Vt9W&#10;Qctl/l7tnsr9y77cXnf+kJuvT6WuJsPmAUSkIV7C/+2tVrC4v5n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Dg2cYAAADdAAAADwAAAAAAAAAAAAAAAACYAgAAZHJz&#10;L2Rvd25yZXYueG1sUEsFBgAAAAAEAAQA9QAAAIsDAAAAAA==&#10;" path="m,l7556,r6553,16625c15430,19901,17449,25388,18644,29032r126,c18517,24562,17958,17196,17958,9385l17958,r7239,l25197,42443r-7557,l11150,26327c9703,22733,7810,17323,6807,13538r-127,c6934,17818,7251,24371,7251,32944r,9499l,42443,,xe" fillcolor="#fffefd" stroked="f" strokeweight="0">
                <v:stroke miterlimit="83231f" joinstyle="miter"/>
                <v:path arrowok="t" textboxrect="0,0,25197,42443"/>
              </v:shape>
              <v:shape id="Shape 7952" o:spid="_x0000_s1074" style="position:absolute;left:2934;top:7063;width:62;height:201;visibility:visible;mso-wrap-style:square;v-text-anchor:top" coordsize="6185,20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qFccA&#10;AADdAAAADwAAAGRycy9kb3ducmV2LnhtbESPQWsCMRSE70L/Q3iFXkpNumVbXY0ilYKHQnFVvD42&#10;z83Szcuyibr9902h4HGYmW+Y+XJwrbhQHxrPGp7HCgRx5U3DtYb97uNpAiJEZIOtZ9LwQwGWi7vR&#10;HAvjr7ylSxlrkSAcCtRgY+wKKUNlyWEY+444eSffO4xJ9rU0PV4T3LUyU+pVOmw4LVjs6N1S9V2e&#10;nYav1XFTTrf54TG3n/HFZWrYrZXWD/fDagYi0hBv4f/2xmh4m+Y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W6hXHAAAA3QAAAA8AAAAAAAAAAAAAAAAAmAIAAGRy&#10;cy9kb3ducmV2LnhtbFBLBQYAAAAABAAEAPUAAACMAwAAAAA=&#10;" path="m,l6185,r,6109l,20063,,xe" fillcolor="#fffefd" stroked="f" strokeweight="0">
                <v:stroke miterlimit="83231f" joinstyle="miter"/>
                <v:path arrowok="t" textboxrect="0,0,6185,20063"/>
              </v:shape>
              <v:shape id="Shape 7953" o:spid="_x0000_s1075" style="position:absolute;left:3075;top:6357;width:227;height:424;visibility:visible;mso-wrap-style:square;v-text-anchor:top" coordsize="22733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Va8YA&#10;AADdAAAADwAAAGRycy9kb3ducmV2LnhtbESPUWvCMBSF3wf7D+EKe5upc25ajSIWYTDBrfMHXJpr&#10;W0xuSpLV7t8vA2GPh3POdzirzWCN6MmH1rGCyTgDQVw53XKt4PS1f5yDCBFZo3FMCn4owGZ9f7fC&#10;XLsrf1JfxlokCIccFTQxdrmUoWrIYhi7jjh5Z+ctxiR9LbXHa4JbI5+y7EVabDktNNjRrqHqUn5b&#10;BbvMm+JYHui98Pvn2B+OH6bolXoYDdsliEhD/A/f2m9awetiNoW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nVa8YAAADdAAAADwAAAAAAAAAAAAAAAACYAgAAZHJz&#10;L2Rvd25yZXYueG1sUEsFBgAAAAAEAAQA9QAAAIsDAAAAAA==&#10;" path="m1257,l22733,r,6109l9880,35077r,191l22669,35268r,7175l,42443,,37605,13474,7366r,-178l1257,7188,1257,xe" fillcolor="#fffefd" stroked="f" strokeweight="0">
                <v:stroke miterlimit="83231f" joinstyle="miter"/>
                <v:path arrowok="t" textboxrect="0,0,22733,42443"/>
              </v:shape>
              <v:shape id="Shape 7954" o:spid="_x0000_s1076" style="position:absolute;left:3309;top:6355;width:136;height:431;visibility:visible;mso-wrap-style:square;v-text-anchor:top" coordsize="13570,4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3m8MUA&#10;AADdAAAADwAAAGRycy9kb3ducmV2LnhtbESPT4vCMBTE78J+h/CEvWmia3XtGmURBcWTf9jzo3m2&#10;XZuX0mS1++2NIHgcZuY3zGzR2kpcqfGlYw2DvgJBnDlTcq7hdFz3PkH4gGywckwa/snDYv7WmWFq&#10;3I33dD2EXEQI+xQ1FCHUqZQ+K8ii77uaOHpn11gMUTa5NA3eItxWcqjUWFosOS4UWNOyoOxy+LMa&#10;kpVSK7NZ7tzlvP0Y/q6T6c9oq/V7t/3+AhGoDa/ws70xGibTZAS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ebwxQAAAN0AAAAPAAAAAAAAAAAAAAAAAJgCAABkcnMv&#10;ZG93bnJldi54bWxQSwUGAAAAAAQABAD1AAAAigMAAAAA&#10;" path="m13570,r,6989l9884,10738c9017,13232,8560,16867,8560,21433v,4820,457,8458,1332,10892l13570,35836r,7243l13412,43163c3772,43163,,32965,,21306,,15515,1150,10117,3478,6168l13570,xe" fillcolor="#fffefd" stroked="f" strokeweight="0">
                <v:stroke miterlimit="83231f" joinstyle="miter"/>
                <v:path arrowok="t" textboxrect="0,0,13570,43163"/>
              </v:shape>
              <v:shape id="Shape 7955" o:spid="_x0000_s1077" style="position:absolute;left:2934;top:6352;width:136;height:434;visibility:visible;mso-wrap-style:square;v-text-anchor:top" coordsize="13577,43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PrsMA&#10;AADdAAAADwAAAGRycy9kb3ducmV2LnhtbERPTYvCMBS8C/6H8ARvmlbUXbtGUUHwpFjdg7dH87Yt&#10;Ni+libb+e7OwsDCXYb6Y5bozlXhS40rLCuJxBII4s7rkXMH1sh99gnAeWWNlmRS8yMF61e8tMdG2&#10;5TM9U5+LUMIuQQWF93UipcsKMujGtiYO2o9tDPpAm1zqBttQbio5iaK5NFhyWCiwpl1B2T19GAX7&#10;zG9v2rW3x3EasDjF5+9trNRw0G2+QHjq/L/5L33QCj4Wsxn8vg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BPrsMAAADdAAAADwAAAAAAAAAAAAAAAACYAgAAZHJzL2Rv&#10;d25yZXYueG1sUEsFBgAAAAAEAAQA9QAAAIgDAAAAAA==&#10;" path="m471,c10681,,13577,11264,13577,20968v,7994,-1420,13614,-3845,17235l,43366,,36114r165,157c3683,36271,5004,29972,5004,21348,5004,13906,3873,7176,102,7176l,7279,,287,471,xe" fillcolor="#fffefd" stroked="f" strokeweight="0">
                <v:stroke miterlimit="83231f" joinstyle="miter"/>
                <v:path arrowok="t" textboxrect="0,0,13577,43366"/>
              </v:shape>
              <v:shape id="Shape 7956" o:spid="_x0000_s1078" style="position:absolute;left:2934;top:4557;width:511;height:1204;visibility:visible;mso-wrap-style:square;v-text-anchor:top" coordsize="51073,120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nkMYA&#10;AADdAAAADwAAAGRycy9kb3ducmV2LnhtbESPW2vCQBSE3wX/w3KEvohurNRLdJVSEOxTvcT3Q/aY&#10;RLNnQ3Y10V/fLRR8HGbmG2a5bk0p7lS7wrKC0TACQZxaXXCmIDluBjMQziNrLC2Tggc5WK+6nSXG&#10;2ja8p/vBZyJA2MWoIPe+iqV0aU4G3dBWxME729qgD7LOpK6xCXBTyvcomkiDBYeFHCv6yim9Hm5G&#10;wYWvj9Pzu7+XUXLbNLuxPCfjH6Xeeu3nAoSn1r/C/+2tVjCdf0zg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nkMYAAADdAAAADwAAAAAAAAAAAAAAAACYAgAAZHJz&#10;L2Rvd25yZXYueG1sUEsFBgAAAAAEAAQA9QAAAIsDAAAAAA==&#10;" path="m51073,r,29475l,120464,,99481,51073,xe" fillcolor="#fffefd" stroked="f" strokeweight="0">
                <v:stroke miterlimit="83231f" joinstyle="miter"/>
                <v:path arrowok="t" textboxrect="0,0,51073,120464"/>
              </v:shape>
              <v:shape id="Shape 7957" o:spid="_x0000_s1079" style="position:absolute;left:2934;top:3283;width:511;height:1835;visibility:visible;mso-wrap-style:square;v-text-anchor:top" coordsize="51073,18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tgMYA&#10;AADdAAAADwAAAGRycy9kb3ducmV2LnhtbESPQWvCQBSE74X+h+UJvdWNQqtGVxFFTI9qpXp7Zp9J&#10;aPZtzK4a/70rCB6HmfmGGU0aU4oL1a6wrKDTjkAQp1YXnCn43Sw++yCcR9ZYWiYFN3IwGb+/jTDW&#10;9soruqx9JgKEXYwKcu+rWEqX5mTQtW1FHLyjrQ36IOtM6hqvAW5K2Y2ib2mw4LCQY0WznNL/9dko&#10;OAySv9n+1Km6/eVum/wcFvP5cavUR6uZDkF4avwr/GwnWkFv8NWDx5v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ytgMYAAADdAAAADwAAAAAAAAAAAAAAAACYAgAAZHJz&#10;L2Rvd25yZXYueG1sUEsFBgAAAAAEAAQA9QAAAIsDAAAAAA==&#10;" path="m,l51073,r,47371l,183504,,111512,27356,14770,,14770,,xe" fillcolor="#fffefd" stroked="f" strokeweight="0">
                <v:stroke miterlimit="83231f" joinstyle="miter"/>
                <v:path arrowok="t" textboxrect="0,0,51073,183504"/>
              </v:shape>
              <v:shape id="Shape 8758" o:spid="_x0000_s1080" style="position:absolute;left:3729;top:725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iyMMA&#10;AADdAAAADwAAAGRycy9kb3ducmV2LnhtbERPTWvCQBC9F/wPywi91Y2hbSS6SigUvUnTQq5Ddkyi&#10;2dmYXZPor+8eCj0+3vdmN5lWDNS7xrKC5SICQVxa3XCl4Of782UFwnlkja1lUnAnB7vt7GmDqbYj&#10;f9GQ+0qEEHYpKqi971IpXVmTQbewHXHgTrY36APsK6l7HEO4aWUcRe/SYMOhocaOPmoqL/nNKEhO&#10;7rF/zZbX8XHO8gPFsiimo1LP8ylbg/A0+X/xn/ugFayStzA3vA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biyMMAAADdAAAADwAAAAAAAAAAAAAAAACYAgAAZHJzL2Rv&#10;d25yZXYueG1sUEsFBgAAAAAEAAQA9QAAAIgDAAAAAA==&#10;" path="m,l9144,r,9144l,9144,,e" fillcolor="#fffefd" stroked="f" strokeweight="0">
                <v:stroke miterlimit="83231f" joinstyle="miter"/>
                <v:path arrowok="t" textboxrect="0,0,9144,9144"/>
              </v:shape>
              <v:shape id="Shape 7959" o:spid="_x0000_s1081" style="position:absolute;left:3586;top:7072;width:152;height:413;visibility:visible;mso-wrap-style:square;v-text-anchor:top" coordsize="15265,4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LdMYA&#10;AADdAAAADwAAAGRycy9kb3ducmV2LnhtbESP3WrCQBSE74W+w3IK3tVNi1qTuoYgiEKh0LQFLw/Z&#10;kx/Mng3ZNYlv3y0UvBxm5htmm06mFQP1rrGs4HkRgSAurG64UvD9dXjagHAeWWNrmRTcyEG6e5ht&#10;MdF25E8acl+JAGGXoILa+y6R0hU1GXQL2xEHr7S9QR9kX0nd4xjgppUvUbSWBhsOCzV2tK+puORX&#10;o+AnO37ouCRXns3mvVu3y9MlOis1f5yyNxCeJn8P/7dPWsFrvIr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TLdMYAAADdAAAADwAAAAAAAAAAAAAAAACYAgAAZHJz&#10;L2Rvd25yZXYueG1sUEsFBgAAAAAEAAQA9QAAAIsDAAAAAA==&#10;" path="m15265,r,7860l11643,9520c9817,11856,8699,15571,8699,21083v,5099,991,8579,2469,10784l15265,34249r,7094l5614,37771c1956,34241,,27941,127,20638,222,12923,2458,7459,5810,3924l15265,xe" fillcolor="#fffefd" stroked="f" strokeweight="0">
                <v:stroke miterlimit="83231f" joinstyle="miter"/>
                <v:path arrowok="t" textboxrect="0,0,15265,41343"/>
              </v:shape>
              <v:shape id="Shape 7960" o:spid="_x0000_s1082" style="position:absolute;left:3445;top:7063;width:111;height:425;visibility:visible;mso-wrap-style:square;v-text-anchor:top" coordsize="11132,4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o18MA&#10;AADdAAAADwAAAGRycy9kb3ducmV2LnhtbERPu27CMBTdK/EP1kViKw4d0hIwCFpVTbtE5bFf4ksS&#10;EV8nsUnSv6+HSh2Pznu9HU0teupcZVnBYh6BIM6trrhQcDq+P76AcB5ZY22ZFPyQg+1m8rDGRNuB&#10;v6k/+EKEEHYJKii9bxIpXV6SQTe3DXHgrrYz6APsCqk7HEK4qeVTFMXSYMWhocSGXkvKb4e7UXD+&#10;/GrNbmiL9G3vLr2uM/0hM6Vm03G3AuFp9P/iP3eqFTwv47A/vA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4o18MAAADdAAAADwAAAAAAAAAAAAAAAACYAgAAZHJzL2Rv&#10;d25yZXYueG1sUEsFBgAAAAAEAAQA9QAAAIgDAAAAAA==&#10;" path="m,l10433,r,7176l236,7176r,9766l9875,16942r,6871l236,23813r,11455l11132,35268r,7175l,42443,,xe" fillcolor="#fffefd" stroked="f" strokeweight="0">
                <v:stroke miterlimit="83231f" joinstyle="miter"/>
                <v:path arrowok="t" textboxrect="0,0,11132,42443"/>
              </v:shape>
              <v:shape id="Shape 7961" o:spid="_x0000_s1083" style="position:absolute;left:3620;top:6355;width:118;height:426;visibility:visible;mso-wrap-style:square;v-text-anchor:top" coordsize="11810,4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enscA&#10;AADdAAAADwAAAGRycy9kb3ducmV2LnhtbESPQWvCQBSE74L/YXlCL1I3Fklt6ioiFEQq2NSDx0f2&#10;mQSzb0N2m0R/fVcQPA4z8w2zWPWmEi01rrSsYDqJQBBnVpecKzj+fr3OQTiPrLGyTAqu5GC1HA4W&#10;mGjb8Q+1qc9FgLBLUEHhfZ1I6bKCDLqJrYmDd7aNQR9kk0vdYBfgppJvURRLgyWHhQJr2hSUXdI/&#10;o2B+O7fdNt1Z2V/Gs8NpFn+3+51SL6N+/QnCU++f4Ud7qxW8f8RTuL8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3p7HAAAA3QAAAA8AAAAAAAAAAAAAAAAAmAIAAGRy&#10;cy9kb3ducmV2LnhtbFBLBQYAAAAABAAEAPUAAACMAwAAAAA=&#10;" path="m9004,r2806,779l11810,8337,10261,6426v-749,,-1575,64,-2006,254l8255,19342r1511,l11810,16927r,9814l9512,25705r-1257,l8255,42634,,42634,,826c2578,318,5855,,9004,xe" fillcolor="#fffefd" stroked="f" strokeweight="0">
                <v:stroke miterlimit="83231f" joinstyle="miter"/>
                <v:path arrowok="t" textboxrect="0,0,11810,42634"/>
              </v:shape>
              <v:shape id="Shape 7962" o:spid="_x0000_s1084" style="position:absolute;left:3445;top:6352;width:136;height:434;visibility:visible;mso-wrap-style:square;v-text-anchor:top" coordsize="13570,43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anMUA&#10;AADdAAAADwAAAGRycy9kb3ducmV2LnhtbESPzWrDMBCE74G+g9hCb4ncHNzUjRJKIJBbsBsIuS3W&#10;RnZtrYyl+qdPXxUKPQ4z8w2z3U+2FQP1vnas4HmVgCAuna7ZKLh8HJcbED4ga2wdk4KZPOx3D4st&#10;ZtqNnNNQBCMihH2GCqoQukxKX1Zk0a9cRxy9u+sthih7I3WPY4TbVq6TJJUWa44LFXZ0qKhsii+r&#10;4H645U1nSH6fj7MzeaM/x2tQ6ulxen8DEWgK/+G/9kkreHlN1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xqcxQAAAN0AAAAPAAAAAAAAAAAAAAAAAJgCAABkcnMv&#10;ZG93bnJldi54bWxQSwUGAAAAAAQABAD1AAAAigMAAAAA&#10;" path="m464,c10675,,13570,11264,13570,20968v,7994,-1416,13614,-3840,17235l,43363,,36120r159,151c3677,36271,5011,29972,5011,21348,5011,13906,3868,7176,96,7176l,7273,,284,464,xe" fillcolor="#fffefd" stroked="f" strokeweight="0">
                <v:stroke miterlimit="83231f" joinstyle="miter"/>
                <v:path arrowok="t" textboxrect="0,0,13570,43363"/>
              </v:shape>
              <v:shape id="Shape 7963" o:spid="_x0000_s1085" style="position:absolute;left:3445;top:3986;width:293;height:865;visibility:visible;mso-wrap-style:square;v-text-anchor:top" coordsize="29305,86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AMscA&#10;AADdAAAADwAAAGRycy9kb3ducmV2LnhtbESPQWvCQBSE74X+h+UVems2Vmqa6CqlUNqLYtSDx2f2&#10;mQSzb8PuVtN/7wpCj8PMfMPMFoPpxJmcby0rGCUpCOLK6pZrBbvt18s7CB+QNXaWScEfeVjMHx9m&#10;WGh74ZLOm1CLCGFfoIImhL6Q0lcNGfSJ7Ymjd7TOYIjS1VI7vES46eRrmk6kwZbjQoM9fTZUnTa/&#10;RsGyOwwuW2Wj8Xf5djhu83W212ulnp+GjymIQEP4D9/bP1pBlk/G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nADLHAAAA3QAAAA8AAAAAAAAAAAAAAAAAmAIAAGRy&#10;cy9kb3ducmV2LnhtbFBLBQYAAAAABAAEAPUAAACMAwAAAAA=&#10;" path="m29305,r,34348l,86557,,57082,29305,xe" fillcolor="#fffefd" stroked="f" strokeweight="0">
                <v:stroke miterlimit="83231f" joinstyle="miter"/>
                <v:path arrowok="t" textboxrect="0,0,29305,86557"/>
              </v:shape>
              <v:shape id="Shape 7964" o:spid="_x0000_s1086" style="position:absolute;left:3445;top:3283;width:293;height:474;visibility:visible;mso-wrap-style:square;v-text-anchor:top" coordsize="29305,47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3G8UA&#10;AADdAAAADwAAAGRycy9kb3ducmV2LnhtbESPQWsCMRSE74L/ITyhN80qRe3WKKVLoUgvrhZ6fGye&#10;m+DmZdnEdfvvG6HgcZiZb5jNbnCN6KkL1rOC+SwDQVx5bblWcDp+TNcgQkTW2HgmBb8UYLcdjzaY&#10;a3/jA/VlrEWCcMhRgYmxzaUMlSGHYeZb4uSdfecwJtnVUnd4S3DXyEWWLaVDy2nBYEvvhqpLeXUK&#10;eG5+DsX3utif7VfRVtH2x0up1NNkeHsFEWmIj/B/+1MrWL0sn+H+Jj0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/cbxQAAAN0AAAAPAAAAAAAAAAAAAAAAAJgCAABkcnMv&#10;ZG93bnJldi54bWxQSwUGAAAAAAQABAD1AAAAigMAAAAA&#10;" path="m,l29305,r,14923l12174,14923,,47371,,xe" fillcolor="#fffefd" stroked="f" strokeweight="0">
                <v:stroke miterlimit="83231f" joinstyle="miter"/>
                <v:path arrowok="t" textboxrect="0,0,29305,47371"/>
              </v:shape>
              <v:shape id="Shape 7965" o:spid="_x0000_s1087" style="position:absolute;left:3738;top:7250;width:105;height:242;visibility:visible;mso-wrap-style:square;v-text-anchor:top" coordsize="10491,24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7ysYA&#10;AADdAAAADwAAAGRycy9kb3ducmV2LnhtbESPUWvCQBCE3wv9D8cW+qaXCtU29RQpCq0IUi30dclt&#10;k9TcXrzbmvTfe4LQx2FmvmGm89416kQh1p4NPAwzUMSFtzWXBj73q8ETqCjIFhvPZOCPIsxntzdT&#10;zK3v+INOOylVgnDM0UAl0uZax6Iih3HoW+LkffvgUJIMpbYBuwR3jR5l2Vg7rDktVNjSa0XFYffr&#10;DEgn++2mPdqRXX6914ufw3oblsbc3/WLF1BCvfyHr+03a2DyPH6Ey5v0BP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N7ysYAAADdAAAADwAAAAAAAAAAAAAAAACYAgAAZHJz&#10;L2Rvd25yZXYueG1sUEsFBgAAAAAEAAQA9QAAAIsDAAAAAA==&#10;" path="m,l10491,r,22669c8675,23431,4827,24181,1740,24181l,23537,,16442r1296,754c2058,17196,2629,17132,2934,17005r,-10261l,6744,,xe" fillcolor="#fffefd" stroked="f" strokeweight="0">
                <v:stroke miterlimit="83231f" joinstyle="miter"/>
                <v:path arrowok="t" textboxrect="0,0,10491,24181"/>
              </v:shape>
              <v:shape id="Shape 7966" o:spid="_x0000_s1088" style="position:absolute;left:3886;top:7061;width:136;height:432;visibility:visible;mso-wrap-style:square;v-text-anchor:top" coordsize="13577,4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S8sUA&#10;AADdAAAADwAAAGRycy9kb3ducmV2LnhtbESPUWvCQBCE3wv+h2MF3+rFPqQ1eopYWiwNiNEfsOTW&#10;JJrbO3Knxn/fE4Q+DrPzzc582ZtWXKnzjWUFk3ECgri0uuFKwWH/9foBwgdkja1lUnAnD8vF4GWO&#10;mbY33tG1CJWIEPYZKqhDcJmUvqzJoB9bRxy9o+0Mhii7SuoObxFuWvmWJKk02HBsqNHRuqbyXFxM&#10;fOP3cNafnH+7TZ5XxUm6y8/WKTUa9qsZiEB9+D9+pjdawfs0TeGxJiJ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1LyxQAAAN0AAAAPAAAAAAAAAAAAAAAAAJgCAABkcnMv&#10;ZG93bnJldi54bWxQSwUGAAAAAAQABAD1AAAAigMAAAAA&#10;" path="m13577,r,6979l9895,10735c9030,13229,8572,16865,8572,21430v,4820,458,8458,1330,10892l13577,35839r,7240l13440,43152r-29,l3097,36604c946,32596,,27132,,21303,,15512,1150,10115,3480,6165l13577,xe" fillcolor="#fffefd" stroked="f" strokeweight="0">
                <v:stroke miterlimit="83231f" joinstyle="miter"/>
                <v:path arrowok="t" textboxrect="0,0,13577,43152"/>
              </v:shape>
              <v:shape id="Shape 7967" o:spid="_x0000_s1089" style="position:absolute;left:3738;top:7060;width:98;height:90;visibility:visible;mso-wrap-style:square;v-text-anchor:top" coordsize="9805,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cBMQA&#10;AADdAAAADwAAAGRycy9kb3ducmV2LnhtbESPQYvCMBSE78L+h/AWvGmqB3WrUXZFxavaPXh7Ns+2&#10;2LyUJmr0128WBI/DzHzDzBbB1OJGrassKxj0ExDEudUVFwqyw7o3AeE8ssbaMil4kIPF/KMzw1Tb&#10;O+/otveFiBB2KSoovW9SKV1ekkHXtw1x9M62NeijbAupW7xHuKnlMElG0mDFcaHEhpYl5Zf91Sj4&#10;XR3D83Aabo7ZVUofePczcEGp7mf4noLwFPw7/GpvtYLx12gM/2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HATEAAAA3QAAAA8AAAAAAAAAAAAAAAAAmAIAAGRycy9k&#10;b3ducmV2LnhtbFBLBQYAAAAABAAEAPUAAACJAwAAAAA=&#10;" path="m2934,c6148,,8484,635,9805,1270l8420,8382c7163,7747,5589,7442,3570,7442l,9078,,1218,2934,xe" fillcolor="#fffefd" stroked="f" strokeweight="0">
                <v:stroke miterlimit="83231f" joinstyle="miter"/>
                <v:path arrowok="t" textboxrect="0,0,9805,9078"/>
              </v:shape>
              <v:shape id="Shape 7968" o:spid="_x0000_s1090" style="position:absolute;left:3738;top:6363;width:133;height:418;visibility:visible;mso-wrap-style:square;v-text-anchor:top" coordsize="13260,4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aUMIA&#10;AADdAAAADwAAAGRycy9kb3ducmV2LnhtbERPz2vCMBS+D/wfwhO8zVQFp51RijIYgx1WBXd8NG9t&#10;ZvNSkqyt//1yGOz48f3eHUbbip58MI4VLOYZCOLKacO1gsv55XEDIkRkja1jUnCnAIf95GGHuXYD&#10;f1BfxlqkEA45Kmhi7HIpQ9WQxTB3HXHivpy3GBP0tdQehxRuW7nMsrW0aDg1NNjRsaHqVv5YBd8F&#10;9f4aPs07v2Wn1elemFIOSs2mY/EMItIY/8V/7let4Gm7TnPTm/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9pQwgAAAN0AAAAPAAAAAAAAAAAAAAAAAJgCAABkcnMvZG93&#10;bnJldi54bWxQSwUGAAAAAAQABAD1AAAAhwMAAAAA&#10;" path="m,l8535,2370v2578,2337,3391,5170,3391,8827c11926,15731,9665,19820,5386,21776r,127c8281,23097,9729,25739,10541,30336v826,4724,1957,9957,2719,11519l4623,41855c4065,40661,3112,36381,2490,31657,2108,29047,1588,27364,825,26334l,25962,,16148,3556,11946,,7558,,xe" fillcolor="#fffefd" stroked="f" strokeweight="0">
                <v:stroke miterlimit="83231f" joinstyle="miter"/>
                <v:path arrowok="t" textboxrect="0,0,13260,41855"/>
              </v:shape>
              <v:shape id="Shape 7969" o:spid="_x0000_s1091" style="position:absolute;left:3897;top:6357;width:125;height:429;visibility:visible;mso-wrap-style:square;v-text-anchor:top" coordsize="12472,4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JQ8UA&#10;AADdAAAADwAAAGRycy9kb3ducmV2LnhtbESPQUvDQBSE74L/YXlCb3ZjKdGm2RaxGHo1FsHba/aZ&#10;hGTfhuyzif56VxA8DjPzDZPvZ9erC42h9WzgbpmAIq68bbk2cHp9vn0AFQTZYu+ZDHxRgP3u+irH&#10;zPqJX+hSSq0ihEOGBhqRIdM6VA05DEs/EEfvw48OJcqx1nbEKcJdr1dJkmqHLceFBgd6aqjqyk9n&#10;4Cj2fe2Kbvouzq5MpXg7HXRhzOJmftyCEprlP/zXPloD95t0A79v4hP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glDxQAAAN0AAAAPAAAAAAAAAAAAAAAAAJgCAABkcnMv&#10;ZG93bnJldi54bWxQSwUGAAAAAAQABAD1AAAAigMAAAAA&#10;" path="m,l8243,r,27584c8243,33820,10071,35713,12281,35713r191,-108l12472,42892r-127,60c3455,42952,,36843,,26200l,xe" fillcolor="#fffefd" stroked="f" strokeweight="0">
                <v:stroke miterlimit="83231f" joinstyle="miter"/>
                <v:path arrowok="t" textboxrect="0,0,12472,42952"/>
              </v:shape>
              <v:shape id="Shape 7970" o:spid="_x0000_s1092" style="position:absolute;left:3738;top:3761;width:284;height:568;visibility:visible;mso-wrap-style:square;v-text-anchor:top" coordsize="28335,56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tvMMA&#10;AADdAAAADwAAAGRycy9kb3ducmV2LnhtbERPu27CMBTdkfgH61bqBk4ZSEkxCCFAKUvFQ8y38SWJ&#10;iK8j2yTp39dDpY5H571cD6YRHTlfW1bwNk1AEBdW11wquF72k3cQPiBrbCyTgh/ysF6NR0vMtO35&#10;RN05lCKGsM9QQRVCm0npi4oM+qltiSN3t85giNCVUjvsY7hp5CxJ5tJgzbGhwpa2FRWP89MouH3d&#10;PtP8uOnstr8f2vlxl7vvh1KvL8PmA0SgIfyL/9y5VpAu0rg/vo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tvMMAAADdAAAADwAAAAAAAAAAAAAAAACYAgAAZHJzL2Rv&#10;d25yZXYueG1sUEsFBgAAAAAEAAQA9QAAAIgDAAAAAA==&#10;" path="m11545,l28335,r,6357l,56836,,22488,11545,xe" fillcolor="#fffefd" stroked="f" strokeweight="0">
                <v:stroke miterlimit="83231f" joinstyle="miter"/>
                <v:path arrowok="t" textboxrect="0,0,28335,56836"/>
              </v:shape>
              <v:shape id="Shape 7971" o:spid="_x0000_s1093" style="position:absolute;left:3738;top:3283;width:274;height:149;visibility:visible;mso-wrap-style:square;v-text-anchor:top" coordsize="27420,14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iFcYA&#10;AADdAAAADwAAAGRycy9kb3ducmV2LnhtbESPT2sCMRTE70K/Q3iF3jS70vpnaxQRtNVbreD1uXnd&#10;LG5e1k2q67c3guBxmJnfMJNZaytxpsaXjhWkvQQEce50yYWC3e+yOwLhA7LGyjEpuJKH2fSlM8FM&#10;uwv/0HkbChEh7DNUYEKoMyl9bsii77maOHp/rrEYomwKqRu8RLitZD9JBtJiyXHBYE0LQ/lx+28V&#10;nA7vq74p56v067jc7/V1PTCbD6XeXtv5J4hAbXiGH+1vrWA4HqZ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9iFcYAAADdAAAADwAAAAAAAAAAAAAAAACYAgAAZHJz&#10;L2Rvd25yZXYueG1sUEsFBgAAAAAEAAQA9QAAAIsDAAAAAA==&#10;" path="m,l27420,,20079,14923,,14923,,xe" fillcolor="#fffefd" stroked="f" strokeweight="0">
                <v:stroke miterlimit="83231f" joinstyle="miter"/>
                <v:path arrowok="t" textboxrect="0,0,27420,14923"/>
              </v:shape>
              <v:shape id="Shape 7972" o:spid="_x0000_s1094" style="position:absolute;left:4022;top:7059;width:135;height:433;visibility:visible;mso-wrap-style:square;v-text-anchor:top" coordsize="13566,43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hIsYA&#10;AADdAAAADwAAAGRycy9kb3ducmV2LnhtbESPzW7CMBCE75V4B2uRuBWHHPgJGASVQKjqpcCB4ype&#10;4kC8TmNDwtvXlSpxHM3MN5rFqrOVeFDjS8cKRsMEBHHudMmFgtNx+z4F4QOyxsoxKXiSh9Wy97bA&#10;TLuWv+lxCIWIEPYZKjAh1JmUPjdk0Q9dTRy9i2sshiibQuoG2wi3lUyTZCwtlhwXDNb0YSi/He5W&#10;wfHHXKbnmfbl+Otzs7+6tA3bnVKDfreegwjUhVf4v73XCiazS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FhIsYAAADdAAAADwAAAAAAAAAAAAAAAACYAgAAZHJz&#10;L2Rvd25yZXYueG1sUEsFBgAAAAAEAAQA9QAAAIsDAAAAAA==&#10;" path="m470,c5569,,8845,2816,10847,6845r2719,14071l13566,21013,9731,38204,,43366,,36126r152,145c3683,36271,5004,29972,5004,21336,5004,13907,3873,7176,88,7176l,7266,,287,470,xe" fillcolor="#fffefd" stroked="f" strokeweight="0">
                <v:stroke miterlimit="83231f" joinstyle="miter"/>
                <v:path arrowok="t" textboxrect="0,0,13566,43366"/>
              </v:shape>
              <v:shape id="Shape 7973" o:spid="_x0000_s1095" style="position:absolute;left:4022;top:6357;width:121;height:429;visibility:visible;mso-wrap-style:square;v-text-anchor:top" coordsize="12154,4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ZtMcA&#10;AADdAAAADwAAAGRycy9kb3ducmV2LnhtbESPS2sCQRCE74H8h6EDucXZJOBjdZQYMOSgh/gAvTU7&#10;7e7iTs+60+r67x1ByLGo+qqo0aR1lTpTE0rPBt47CSjizNuScwPr1eytDyoIssXKMxm4UoDJ+Plp&#10;hKn1F/6j81JyFUs4pGigEKlTrUNWkMPQ8TVx9Pa+cShRNrm2DV5iuav0R5J0tcOS40KBNX0XlB2W&#10;J2egt+Hp9DTz3d1R5ptjspLws10Y8/rSfg1BCbXyH37QvzZyg94n3N/EJ6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gWbTHAAAA3QAAAA8AAAAAAAAAAAAAAAAAmAIAAGRy&#10;cy9kb3ducmV2LnhtbFBLBQYAAAAABAAEAPUAAACMAwAAAAA=&#10;" path="m3898,r8256,l12154,26136v,5449,-1041,9653,-3098,12494l,42892,,35605,2749,34058v724,-1229,1149,-3261,1149,-6474l3898,xe" fillcolor="#fffefd" stroked="f" strokeweight="0">
                <v:stroke miterlimit="83231f" joinstyle="miter"/>
                <v:path arrowok="t" textboxrect="0,0,12154,42892"/>
              </v:shape>
              <v:shape id="Shape 7974" o:spid="_x0000_s1096" style="position:absolute;left:4022;top:3761;width:35;height:64;visibility:visible;mso-wrap-style:square;v-text-anchor:top" coordsize="3568,6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Pu8UA&#10;AADdAAAADwAAAGRycy9kb3ducmV2LnhtbESPzW7CMBCE75X6DtZW6q04QQXaEAchUEU5cODnAVbx&#10;kgTidbBdkr59XalSj6OZ+UaTLwbTijs531hWkI4SEMSl1Q1XCk7Hj5c3ED4ga2wtk4Jv8rAoHh9y&#10;zLTteU/3Q6hEhLDPUEEdQpdJ6cuaDPqR7Yijd7bOYIjSVVI77CPctHKcJFNpsOG4UGNHq5rK6+HL&#10;KFhTu0y3p2A3vJv49HKjvnSk1PPTsJyDCDSE//Bf+1MrmL3PXuH3TX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4+7xQAAAN0AAAAPAAAAAAAAAAAAAAAAAJgCAABkcnMv&#10;ZG93bnJldi54bWxQSwUGAAAAAAQABAD1AAAAigMAAAAA&#10;" path="m,l3568,,,6357,,xe" fillcolor="#fffefd" stroked="f" strokeweight="0">
                <v:stroke miterlimit="83231f" joinstyle="miter"/>
                <v:path arrowok="t" textboxrect="0,0,3568,6357"/>
              </v:shape>
              <w10:wrap type="square" anchorx="margin" anchory="page"/>
            </v:group>
          </w:pict>
        </mc:Fallback>
      </mc:AlternateContent>
    </w:r>
    <w:r>
      <w:rPr>
        <w:b/>
        <w:color w:val="009541"/>
        <w:sz w:val="44"/>
      </w:rPr>
      <w:t>KONFERENCJA SPAWALNICZA UDT</w:t>
    </w:r>
  </w:p>
  <w:p w:rsidR="00711E6E" w:rsidRPr="0076174C" w:rsidRDefault="00711E6E" w:rsidP="002D279C">
    <w:pPr>
      <w:jc w:val="right"/>
      <w:rPr>
        <w:rFonts w:ascii="Tahoma" w:hAnsi="Tahoma" w:cs="Tahoma"/>
        <w:szCs w:val="18"/>
      </w:rPr>
    </w:pPr>
    <w:r w:rsidRPr="002D279C">
      <w:rPr>
        <w:sz w:val="24"/>
        <w:szCs w:val="24"/>
      </w:rPr>
      <w:t>Zapewnienie ja</w:t>
    </w:r>
    <w:r>
      <w:rPr>
        <w:sz w:val="24"/>
        <w:szCs w:val="24"/>
      </w:rPr>
      <w:t>kości w procesach spawalniczych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E6E" w:rsidRDefault="00711E6E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A7D18"/>
    <w:multiLevelType w:val="hybridMultilevel"/>
    <w:tmpl w:val="A3464AC8"/>
    <w:lvl w:ilvl="0" w:tplc="3F922974">
      <w:numFmt w:val="decimal"/>
      <w:pStyle w:val="Nagwek1"/>
      <w:lvlText w:val="%1"/>
      <w:lvlJc w:val="left"/>
      <w:pPr>
        <w:ind w:left="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4E259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082ED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78CF5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22E9D3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368E9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A0A456E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A78736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83CD7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3B0426"/>
    <w:multiLevelType w:val="hybridMultilevel"/>
    <w:tmpl w:val="BB0EA95E"/>
    <w:lvl w:ilvl="0" w:tplc="FBAA4C0E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1EB1306A"/>
    <w:multiLevelType w:val="multilevel"/>
    <w:tmpl w:val="DD2680E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6CB6D4C"/>
    <w:multiLevelType w:val="hybridMultilevel"/>
    <w:tmpl w:val="9E861406"/>
    <w:lvl w:ilvl="0" w:tplc="5CE65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63D58"/>
    <w:multiLevelType w:val="hybridMultilevel"/>
    <w:tmpl w:val="F5985908"/>
    <w:lvl w:ilvl="0" w:tplc="BCE2A4AC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B7B26"/>
    <w:multiLevelType w:val="hybridMultilevel"/>
    <w:tmpl w:val="75B418D2"/>
    <w:lvl w:ilvl="0" w:tplc="5CE652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20C03"/>
    <w:multiLevelType w:val="hybridMultilevel"/>
    <w:tmpl w:val="FB42DE6C"/>
    <w:lvl w:ilvl="0" w:tplc="FBAA4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363171"/>
    <w:multiLevelType w:val="hybridMultilevel"/>
    <w:tmpl w:val="E1DC3B26"/>
    <w:lvl w:ilvl="0" w:tplc="FBAA4C0E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6D5F1E1C"/>
    <w:multiLevelType w:val="hybridMultilevel"/>
    <w:tmpl w:val="A4B40540"/>
    <w:lvl w:ilvl="0" w:tplc="FBAA4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83552"/>
    <w:multiLevelType w:val="hybridMultilevel"/>
    <w:tmpl w:val="EB8ABFA8"/>
    <w:lvl w:ilvl="0" w:tplc="848A3B5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77E70"/>
    <w:multiLevelType w:val="hybridMultilevel"/>
    <w:tmpl w:val="30FC9E48"/>
    <w:lvl w:ilvl="0" w:tplc="D6621F68">
      <w:start w:val="950"/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454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1C"/>
    <w:rsid w:val="00007C57"/>
    <w:rsid w:val="00022233"/>
    <w:rsid w:val="000418B9"/>
    <w:rsid w:val="000466F8"/>
    <w:rsid w:val="000672C7"/>
    <w:rsid w:val="00072A37"/>
    <w:rsid w:val="00081C67"/>
    <w:rsid w:val="0008720B"/>
    <w:rsid w:val="00095BD0"/>
    <w:rsid w:val="000B4759"/>
    <w:rsid w:val="000B5766"/>
    <w:rsid w:val="000D3039"/>
    <w:rsid w:val="000F2EAA"/>
    <w:rsid w:val="000F6660"/>
    <w:rsid w:val="000F6A4B"/>
    <w:rsid w:val="0010115E"/>
    <w:rsid w:val="0010160F"/>
    <w:rsid w:val="00102612"/>
    <w:rsid w:val="00111BB0"/>
    <w:rsid w:val="00115A97"/>
    <w:rsid w:val="00121592"/>
    <w:rsid w:val="00137C02"/>
    <w:rsid w:val="00144684"/>
    <w:rsid w:val="00144AE2"/>
    <w:rsid w:val="0015210F"/>
    <w:rsid w:val="00162127"/>
    <w:rsid w:val="0016291F"/>
    <w:rsid w:val="00182041"/>
    <w:rsid w:val="001A4470"/>
    <w:rsid w:val="001C6C5C"/>
    <w:rsid w:val="001D79B9"/>
    <w:rsid w:val="001E1021"/>
    <w:rsid w:val="001E2195"/>
    <w:rsid w:val="001E39BB"/>
    <w:rsid w:val="00234268"/>
    <w:rsid w:val="00257D5A"/>
    <w:rsid w:val="00260048"/>
    <w:rsid w:val="002604C4"/>
    <w:rsid w:val="002614C2"/>
    <w:rsid w:val="002A0D7B"/>
    <w:rsid w:val="002B5316"/>
    <w:rsid w:val="002C46DB"/>
    <w:rsid w:val="002D279C"/>
    <w:rsid w:val="002D7C3B"/>
    <w:rsid w:val="002D7D98"/>
    <w:rsid w:val="002F131C"/>
    <w:rsid w:val="00305B75"/>
    <w:rsid w:val="00306652"/>
    <w:rsid w:val="00337AE4"/>
    <w:rsid w:val="003719FF"/>
    <w:rsid w:val="0037208A"/>
    <w:rsid w:val="0039355C"/>
    <w:rsid w:val="00396BF2"/>
    <w:rsid w:val="003B1B68"/>
    <w:rsid w:val="003C393C"/>
    <w:rsid w:val="003C6320"/>
    <w:rsid w:val="003E7E78"/>
    <w:rsid w:val="003F2BA7"/>
    <w:rsid w:val="003F3613"/>
    <w:rsid w:val="004065D7"/>
    <w:rsid w:val="00411F4A"/>
    <w:rsid w:val="00426151"/>
    <w:rsid w:val="00430B02"/>
    <w:rsid w:val="00432A2C"/>
    <w:rsid w:val="00432C0E"/>
    <w:rsid w:val="00443524"/>
    <w:rsid w:val="00444110"/>
    <w:rsid w:val="00444A73"/>
    <w:rsid w:val="004470A5"/>
    <w:rsid w:val="00451A86"/>
    <w:rsid w:val="00460199"/>
    <w:rsid w:val="0046389D"/>
    <w:rsid w:val="00471D89"/>
    <w:rsid w:val="0049167B"/>
    <w:rsid w:val="004A5C99"/>
    <w:rsid w:val="004B07CE"/>
    <w:rsid w:val="004B11EA"/>
    <w:rsid w:val="004B62EC"/>
    <w:rsid w:val="004E0993"/>
    <w:rsid w:val="004E1CBA"/>
    <w:rsid w:val="004E655C"/>
    <w:rsid w:val="004F014C"/>
    <w:rsid w:val="004F1D27"/>
    <w:rsid w:val="00507CAA"/>
    <w:rsid w:val="00510846"/>
    <w:rsid w:val="00537174"/>
    <w:rsid w:val="0053725D"/>
    <w:rsid w:val="00540208"/>
    <w:rsid w:val="0054780F"/>
    <w:rsid w:val="00552DD7"/>
    <w:rsid w:val="00555BC7"/>
    <w:rsid w:val="00555DF6"/>
    <w:rsid w:val="0055632C"/>
    <w:rsid w:val="005568F9"/>
    <w:rsid w:val="00561590"/>
    <w:rsid w:val="00562E21"/>
    <w:rsid w:val="00563B9C"/>
    <w:rsid w:val="0056778A"/>
    <w:rsid w:val="00584BD1"/>
    <w:rsid w:val="00587B05"/>
    <w:rsid w:val="005A64AF"/>
    <w:rsid w:val="005C6BB1"/>
    <w:rsid w:val="005C717E"/>
    <w:rsid w:val="0061394E"/>
    <w:rsid w:val="006140F0"/>
    <w:rsid w:val="00622B86"/>
    <w:rsid w:val="00623563"/>
    <w:rsid w:val="00633035"/>
    <w:rsid w:val="006408F0"/>
    <w:rsid w:val="00643771"/>
    <w:rsid w:val="00654BBA"/>
    <w:rsid w:val="00660B72"/>
    <w:rsid w:val="0066516C"/>
    <w:rsid w:val="00682E55"/>
    <w:rsid w:val="00696657"/>
    <w:rsid w:val="006A1946"/>
    <w:rsid w:val="006A461F"/>
    <w:rsid w:val="00705845"/>
    <w:rsid w:val="00711E6E"/>
    <w:rsid w:val="00741E69"/>
    <w:rsid w:val="00746808"/>
    <w:rsid w:val="00746F3E"/>
    <w:rsid w:val="00747124"/>
    <w:rsid w:val="00755A34"/>
    <w:rsid w:val="0075612B"/>
    <w:rsid w:val="0076174C"/>
    <w:rsid w:val="00777059"/>
    <w:rsid w:val="00784150"/>
    <w:rsid w:val="0078416A"/>
    <w:rsid w:val="00784565"/>
    <w:rsid w:val="007870BD"/>
    <w:rsid w:val="00787A7C"/>
    <w:rsid w:val="0079010E"/>
    <w:rsid w:val="007A5C48"/>
    <w:rsid w:val="007B7BA1"/>
    <w:rsid w:val="007F5C74"/>
    <w:rsid w:val="00804103"/>
    <w:rsid w:val="00810434"/>
    <w:rsid w:val="008164B5"/>
    <w:rsid w:val="00823A48"/>
    <w:rsid w:val="00824E2A"/>
    <w:rsid w:val="0084491B"/>
    <w:rsid w:val="00851476"/>
    <w:rsid w:val="00862582"/>
    <w:rsid w:val="00864468"/>
    <w:rsid w:val="008726B3"/>
    <w:rsid w:val="00877A2D"/>
    <w:rsid w:val="00880877"/>
    <w:rsid w:val="00882AD0"/>
    <w:rsid w:val="0088763D"/>
    <w:rsid w:val="008B356F"/>
    <w:rsid w:val="008B7FE4"/>
    <w:rsid w:val="008D256A"/>
    <w:rsid w:val="008D2D7E"/>
    <w:rsid w:val="008D3689"/>
    <w:rsid w:val="008D4CC4"/>
    <w:rsid w:val="008F1416"/>
    <w:rsid w:val="008F7C51"/>
    <w:rsid w:val="009060A4"/>
    <w:rsid w:val="00911C3E"/>
    <w:rsid w:val="00935298"/>
    <w:rsid w:val="00941C94"/>
    <w:rsid w:val="009438CC"/>
    <w:rsid w:val="00945CA5"/>
    <w:rsid w:val="0095539E"/>
    <w:rsid w:val="009616DD"/>
    <w:rsid w:val="00975532"/>
    <w:rsid w:val="0097564C"/>
    <w:rsid w:val="0098097F"/>
    <w:rsid w:val="00980AC8"/>
    <w:rsid w:val="00985551"/>
    <w:rsid w:val="00990E11"/>
    <w:rsid w:val="009B5904"/>
    <w:rsid w:val="009D2DEB"/>
    <w:rsid w:val="009F3B1B"/>
    <w:rsid w:val="00A046E1"/>
    <w:rsid w:val="00A13065"/>
    <w:rsid w:val="00A145D8"/>
    <w:rsid w:val="00A17A77"/>
    <w:rsid w:val="00A30EF7"/>
    <w:rsid w:val="00A350E8"/>
    <w:rsid w:val="00A4276A"/>
    <w:rsid w:val="00A434CD"/>
    <w:rsid w:val="00A52EC2"/>
    <w:rsid w:val="00A57640"/>
    <w:rsid w:val="00A57AFE"/>
    <w:rsid w:val="00A71268"/>
    <w:rsid w:val="00A750B9"/>
    <w:rsid w:val="00AE2FC8"/>
    <w:rsid w:val="00AF6E8C"/>
    <w:rsid w:val="00B10CC9"/>
    <w:rsid w:val="00B117AE"/>
    <w:rsid w:val="00B21492"/>
    <w:rsid w:val="00B279B7"/>
    <w:rsid w:val="00B30EC7"/>
    <w:rsid w:val="00B41BF4"/>
    <w:rsid w:val="00B55206"/>
    <w:rsid w:val="00B56AAE"/>
    <w:rsid w:val="00B63E14"/>
    <w:rsid w:val="00B90BF0"/>
    <w:rsid w:val="00B966D0"/>
    <w:rsid w:val="00BA404E"/>
    <w:rsid w:val="00BB59F9"/>
    <w:rsid w:val="00BD4A0A"/>
    <w:rsid w:val="00BE7B06"/>
    <w:rsid w:val="00C14432"/>
    <w:rsid w:val="00C45981"/>
    <w:rsid w:val="00C506E6"/>
    <w:rsid w:val="00C770CE"/>
    <w:rsid w:val="00C8289C"/>
    <w:rsid w:val="00C87238"/>
    <w:rsid w:val="00C91E8B"/>
    <w:rsid w:val="00CA1DDE"/>
    <w:rsid w:val="00CA4688"/>
    <w:rsid w:val="00CB1B52"/>
    <w:rsid w:val="00CC5684"/>
    <w:rsid w:val="00CE094E"/>
    <w:rsid w:val="00CE5E6A"/>
    <w:rsid w:val="00D05961"/>
    <w:rsid w:val="00D05BC8"/>
    <w:rsid w:val="00D26DFB"/>
    <w:rsid w:val="00D327E7"/>
    <w:rsid w:val="00D61B84"/>
    <w:rsid w:val="00D650CA"/>
    <w:rsid w:val="00D757DD"/>
    <w:rsid w:val="00D82748"/>
    <w:rsid w:val="00D82918"/>
    <w:rsid w:val="00DA0465"/>
    <w:rsid w:val="00DA2118"/>
    <w:rsid w:val="00DE2DA9"/>
    <w:rsid w:val="00DF068E"/>
    <w:rsid w:val="00E01D71"/>
    <w:rsid w:val="00E06471"/>
    <w:rsid w:val="00E118C0"/>
    <w:rsid w:val="00E13287"/>
    <w:rsid w:val="00E31140"/>
    <w:rsid w:val="00E409F4"/>
    <w:rsid w:val="00E40E2E"/>
    <w:rsid w:val="00E42C7B"/>
    <w:rsid w:val="00E53557"/>
    <w:rsid w:val="00E5365E"/>
    <w:rsid w:val="00E54223"/>
    <w:rsid w:val="00E670E7"/>
    <w:rsid w:val="00E71512"/>
    <w:rsid w:val="00E71750"/>
    <w:rsid w:val="00E74142"/>
    <w:rsid w:val="00E902E7"/>
    <w:rsid w:val="00E90539"/>
    <w:rsid w:val="00E92E72"/>
    <w:rsid w:val="00E95212"/>
    <w:rsid w:val="00EC3569"/>
    <w:rsid w:val="00ED7C85"/>
    <w:rsid w:val="00EE5FFF"/>
    <w:rsid w:val="00EE75B4"/>
    <w:rsid w:val="00EF3E84"/>
    <w:rsid w:val="00F237AC"/>
    <w:rsid w:val="00F27BA6"/>
    <w:rsid w:val="00F4169F"/>
    <w:rsid w:val="00F5432A"/>
    <w:rsid w:val="00F5767E"/>
    <w:rsid w:val="00F6479F"/>
    <w:rsid w:val="00F67B95"/>
    <w:rsid w:val="00F763D4"/>
    <w:rsid w:val="00F85C5E"/>
    <w:rsid w:val="00FA4DB5"/>
    <w:rsid w:val="00FA7B45"/>
    <w:rsid w:val="00FB7056"/>
    <w:rsid w:val="00FD0587"/>
    <w:rsid w:val="00FE7682"/>
    <w:rsid w:val="00F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5:docId w15:val="{FBBE48D9-4178-4A5C-8C62-DA5566FA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46" w:line="248" w:lineRule="auto"/>
      <w:ind w:left="10" w:hanging="10"/>
      <w:jc w:val="both"/>
    </w:pPr>
    <w:rPr>
      <w:rFonts w:ascii="Calibri" w:eastAsia="Calibri" w:hAnsi="Calibri" w:cs="Calibri"/>
      <w:color w:val="181717"/>
      <w:sz w:val="18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numPr>
        <w:numId w:val="1"/>
      </w:numPr>
      <w:spacing w:after="77" w:line="265" w:lineRule="auto"/>
      <w:outlineLvl w:val="0"/>
    </w:pPr>
    <w:rPr>
      <w:rFonts w:ascii="Calibri" w:eastAsia="Calibri" w:hAnsi="Calibri" w:cs="Calibri"/>
      <w:b/>
      <w:color w:val="181717"/>
      <w:sz w:val="3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24"/>
      <w:ind w:left="10" w:hanging="10"/>
      <w:outlineLvl w:val="1"/>
    </w:pPr>
    <w:rPr>
      <w:rFonts w:ascii="Calibri" w:eastAsia="Calibri" w:hAnsi="Calibri" w:cs="Calibri"/>
      <w:color w:val="009541"/>
      <w:sz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21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181717"/>
      <w:sz w:val="36"/>
    </w:rPr>
  </w:style>
  <w:style w:type="character" w:customStyle="1" w:styleId="Nagwek2Znak">
    <w:name w:val="Nagłówek 2 Znak"/>
    <w:link w:val="Nagwek2"/>
    <w:rPr>
      <w:rFonts w:ascii="Calibri" w:eastAsia="Calibri" w:hAnsi="Calibri" w:cs="Calibri"/>
      <w:color w:val="009541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E094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94E"/>
    <w:rPr>
      <w:rFonts w:ascii="Segoe UI" w:eastAsia="Calibri" w:hAnsi="Segoe UI" w:cs="Segoe UI"/>
      <w:color w:val="181717"/>
      <w:sz w:val="18"/>
      <w:szCs w:val="18"/>
    </w:rPr>
  </w:style>
  <w:style w:type="table" w:styleId="Tabela-Siatka">
    <w:name w:val="Table Grid"/>
    <w:basedOn w:val="Standardowy"/>
    <w:uiPriority w:val="39"/>
    <w:rsid w:val="0095539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E774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E7745"/>
    <w:pPr>
      <w:ind w:left="720"/>
      <w:contextualSpacing/>
    </w:pPr>
  </w:style>
  <w:style w:type="paragraph" w:customStyle="1" w:styleId="Default">
    <w:name w:val="Default"/>
    <w:rsid w:val="00337AE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162127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212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udt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mailto:iod@udt.gov.pl" TargetMode="External"/><Relationship Id="rId2" Type="http://schemas.openxmlformats.org/officeDocument/2006/relationships/styles" Target="styles.xml"/><Relationship Id="rId16" Type="http://schemas.openxmlformats.org/officeDocument/2006/relationships/hyperlink" Target="http://sklep.pkn.pl/pn-en-12732-2004p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udt.gov.pl/images/CERT_dokumenty/FCS-02-03-kwestionariusz-3834-wyd.5.doc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BD464C39.dotm</Template>
  <TotalTime>24</TotalTime>
  <Pages>6</Pages>
  <Words>1475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Gajewska</dc:creator>
  <cp:keywords/>
  <cp:lastModifiedBy>Marek Jurczyński</cp:lastModifiedBy>
  <cp:revision>15</cp:revision>
  <cp:lastPrinted>2019-03-11T09:26:00Z</cp:lastPrinted>
  <dcterms:created xsi:type="dcterms:W3CDTF">2019-03-11T12:07:00Z</dcterms:created>
  <dcterms:modified xsi:type="dcterms:W3CDTF">2019-03-13T09:02:00Z</dcterms:modified>
</cp:coreProperties>
</file>